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066B" w:rsidRDefault="00C1066B" w:rsidP="0075045D">
      <w:pPr>
        <w:pStyle w:val="a7"/>
        <w:rPr>
          <w:rFonts w:hint="cs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TITLE  \* MERGEFORMAT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8962CF">
        <w:rPr>
          <w:rtl/>
        </w:rPr>
        <w:t>חידון שעשועון לקטנים ולגדולים - לליל הסדר</w:t>
      </w:r>
      <w:r>
        <w:rPr>
          <w:rtl/>
        </w:rPr>
        <w:fldChar w:fldCharType="end"/>
      </w:r>
      <w:r w:rsidR="004F6A5E">
        <w:rPr>
          <w:rFonts w:hint="cs"/>
          <w:rtl/>
        </w:rPr>
        <w:t xml:space="preserve"> </w:t>
      </w:r>
    </w:p>
    <w:p w:rsidR="001A6571" w:rsidRDefault="001A6571" w:rsidP="001A6571">
      <w:pPr>
        <w:pStyle w:val="a7"/>
        <w:rPr>
          <w:rFonts w:hint="cs"/>
          <w:rtl/>
        </w:rPr>
      </w:pPr>
      <w:r>
        <w:rPr>
          <w:rFonts w:hint="cs"/>
          <w:rtl/>
        </w:rPr>
        <w:t xml:space="preserve">חידון מס' 2: אל"ף בי"ת </w:t>
      </w:r>
      <w:r>
        <w:rPr>
          <w:rtl/>
        </w:rPr>
        <w:t>–</w:t>
      </w:r>
      <w:r>
        <w:rPr>
          <w:rFonts w:hint="cs"/>
          <w:rtl/>
        </w:rPr>
        <w:t xml:space="preserve"> מי יודע</w:t>
      </w:r>
    </w:p>
    <w:p w:rsidR="004C5338" w:rsidRDefault="004C5338" w:rsidP="004C5338">
      <w:pPr>
        <w:pStyle w:val="aa"/>
        <w:rPr>
          <w:rFonts w:hint="cs"/>
          <w:rtl/>
        </w:rPr>
      </w:pPr>
    </w:p>
    <w:p w:rsidR="004C5338" w:rsidRDefault="004C5338" w:rsidP="001A6571">
      <w:pPr>
        <w:pStyle w:val="aa"/>
        <w:ind w:right="142"/>
        <w:rPr>
          <w:rFonts w:hint="cs"/>
          <w:rtl/>
        </w:rPr>
      </w:pPr>
      <w:r>
        <w:rPr>
          <w:rFonts w:hint="cs"/>
          <w:rtl/>
        </w:rPr>
        <w:t>השתדלנו לסדר את השאלות, בכל אות, מהקל א</w:t>
      </w:r>
      <w:r w:rsidR="00A737DA">
        <w:rPr>
          <w:rFonts w:hint="cs"/>
          <w:rtl/>
        </w:rPr>
        <w:t>ל</w:t>
      </w:r>
      <w:r>
        <w:rPr>
          <w:rFonts w:hint="cs"/>
          <w:rtl/>
        </w:rPr>
        <w:t xml:space="preserve"> הקשה. התחילו </w:t>
      </w:r>
      <w:r w:rsidR="00413BBF">
        <w:rPr>
          <w:rFonts w:hint="cs"/>
          <w:rtl/>
        </w:rPr>
        <w:t xml:space="preserve">איפוא </w:t>
      </w:r>
      <w:r>
        <w:rPr>
          <w:rFonts w:hint="cs"/>
          <w:rtl/>
        </w:rPr>
        <w:t>בצעיר שבחבורה</w:t>
      </w:r>
      <w:r w:rsidR="00A737DA">
        <w:rPr>
          <w:rFonts w:hint="cs"/>
          <w:rtl/>
        </w:rPr>
        <w:t>, המשיכו בחן הנעורים</w:t>
      </w:r>
      <w:r>
        <w:rPr>
          <w:rFonts w:hint="cs"/>
          <w:rtl/>
        </w:rPr>
        <w:t xml:space="preserve"> ומשם ל</w:t>
      </w:r>
      <w:r w:rsidR="00A737DA">
        <w:rPr>
          <w:rFonts w:hint="cs"/>
          <w:rtl/>
        </w:rPr>
        <w:t>יודעי דת ודין.</w:t>
      </w:r>
    </w:p>
    <w:p w:rsidR="003B13EB" w:rsidRDefault="003B13EB" w:rsidP="001A6571">
      <w:pPr>
        <w:pStyle w:val="aa"/>
        <w:ind w:right="142"/>
        <w:rPr>
          <w:rFonts w:hint="cs"/>
          <w:rtl/>
        </w:rPr>
      </w:pPr>
    </w:p>
    <w:p w:rsidR="00153FF1" w:rsidRPr="00B93E37" w:rsidRDefault="003A626C" w:rsidP="001A6571">
      <w:pPr>
        <w:pStyle w:val="BulletList"/>
        <w:numPr>
          <w:ilvl w:val="0"/>
          <w:numId w:val="16"/>
        </w:numPr>
        <w:spacing w:line="320" w:lineRule="atLeast"/>
        <w:ind w:left="714" w:right="142" w:hanging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57785</wp:posOffset>
                </wp:positionV>
                <wp:extent cx="660400" cy="612140"/>
                <wp:effectExtent l="0" t="0" r="0" b="0"/>
                <wp:wrapSquare wrapText="bothSides"/>
                <wp:docPr id="57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9399" y="2006"/>
                          <a:chExt cx="1040" cy="964"/>
                        </a:xfrm>
                      </wpg:grpSpPr>
                      <wpg:grpSp>
                        <wpg:cNvPr id="574" name="Group 213"/>
                        <wpg:cNvGrpSpPr>
                          <a:grpSpLocks/>
                        </wpg:cNvGrpSpPr>
                        <wpg:grpSpPr bwMode="auto">
                          <a:xfrm>
                            <a:off x="9399" y="2006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575" name="Freeform 214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6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577" name="Group 2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578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Freeform 2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87" name="Group 2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588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Freeform 2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97" name="Picture 2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98" name="WordArt 23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9785" y="2232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א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left:0;text-align:left;margin-left:400.75pt;margin-top:4.55pt;width:52pt;height:48.2pt;z-index:-251681280" coordorigin="9399,2006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">
                <v:group id="Group 213" o:spid="_x0000_s1027" style="position:absolute;left:9399;top:2006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214" o:spid="_x0000_s1028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pisQA&#10;AADcAAAADwAAAGRycy9kb3ducmV2LnhtbESPQWvCQBSE74X+h+UVvOmmilajqxQlIKiHRsHrI/ua&#10;hGbfhuxqkn/vCkKPw8x8w6w2nanEnRpXWlbwOYpAEGdWl5wruJyT4RyE88gaK8ukoCcHm/X72wpj&#10;bVv+oXvqcxEg7GJUUHhfx1K6rCCDbmRr4uD92sagD7LJpW6wDXBTyXEUzaTBksNCgTVtC8r+0ptR&#10;cLBtkhzS3SKxrnWT62l77KlXavDRfS9BeOr8f/jV3msF068p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KYrEAAAA3AAAAA8AAAAAAAAAAAAAAAAAmAIAAGRycy9k&#10;b3ducmV2LnhtbFBLBQYAAAAABAAEAPUAAACJAwAAAAA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215" o:spid="_x0000_s1029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group id="Group 216" o:spid="_x0000_s1030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<v:shape id="Freeform 217" o:spid="_x0000_s1031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xLMEA&#10;AADcAAAADwAAAGRycy9kb3ducmV2LnhtbERPTYvCMBC9L/gfwgje1tQFdalGkS6CoJd1PehtaMa2&#10;2ExqM2r99+aw4PHxvufLztXqTm2oPBsYDRNQxLm3FRcGDn/rz29QQZAt1p7JwJMCLBe9jzmm1j/4&#10;l+57KVQM4ZCigVKkSbUOeUkOw9A3xJE7+9ahRNgW2rb4iOGu1l9JMtEOK44NJTaUlZRf9jdnQK+y&#10;yc/lutt6EVfl22OTJYeTMYN+t5qBEurkLf53b6yB8TSujWfiEd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wMSzBAAAA3AAAAA8AAAAAAAAAAAAAAAAAmAIAAGRycy9kb3du&#10;cmV2LnhtbFBLBQYAAAAABAAEAPUAAACG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218" o:spid="_x0000_s1032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BQMMA&#10;AADcAAAADwAAAGRycy9kb3ducmV2LnhtbESPyYrDMBBE7wP5B9EDuU3kMWTzRDZhICHLKcsHNFZ7&#10;YayWsTSx8/dRIJBjUVWvqFU2mEbcqHO1ZQXfkwgEcW51zaWC62XztQDhPLLGxjIpuJODLB19rDDR&#10;tucT3c6+FAHCLkEFlfdtIqXLKzLoJrYlDl5hO4M+yK6UusM+wE0j4yiaSYM1h4UKW/qtKP87/xsF&#10;zUEXe+zjYz0t401x9Yf7cYtKjT+H9Q8IT4N/h1/tnVYwnS/h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gBQMMAAADc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219" o:spid="_x0000_s1033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PFsQA&#10;AADcAAAADwAAAGRycy9kb3ducmV2LnhtbESPTUvDQBCG7wX/wzKCt3ajYgkxmyKiKBSE1uJ5zI5J&#10;aHY27G7z8e+dg+BxeOd95plyN7tejRRi59nA7SYDRVx723Fj4PT5us5BxYRssfdMBhaKsKuuViUW&#10;1k98oPGYGiUQjgUaaFMaCq1j3ZLDuPEDsWQ/PjhMMoZG24CTwF2v77Jsqx12LBdaHOi5pfp8vDjR&#10;eJvOlxe/hI+vU1zqfb4f7sdvY26u56dHUInm9L/81363Bh5y0ZdnhAC6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3Dxb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220" o:spid="_x0000_s1034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FpcMA&#10;AADcAAAADwAAAGRycy9kb3ducmV2LnhtbESPQWsCMRSE74X+h/AK3mrWiKJbo5RCoR6rluLtsXnd&#10;LN28t2xSXf99Iwgeh5n5hllthtCqE/WxEbYwGRegiCtxDdcWDvv35wWomJAdtsJk4UIRNuvHhxWW&#10;Ts78SaddqlWGcCzRgk+pK7WOlaeAcSwdcfZ+pA+Ysuxr7Xo8Z3hotSmKuQ7YcF7w2NGbp+p39xcs&#10;FHPhfTc9fov5kmj81izjwVg7ehpeX0AlGtI9fGt/OAuzxQSuZ/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eFpc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221" o:spid="_x0000_s1035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v28QA&#10;AADcAAAADwAAAGRycy9kb3ducmV2LnhtbESPT2vCQBTE7wW/w/KE3uqmgYpEV5H+oQ09RcXzc/eZ&#10;BLNvQ3Zr1m/vFgo9DjPzG2a1ibYTVxp861jB8ywDQaydablWcNh/PC1A+IBssHNMCm7kYbOePKyw&#10;MG7kiq67UIsEYV+ggiaEvpDS64Ys+pnriZN3doPFkORQSzPgmOC2k3mWzaXFltNCgz29NqQvux+r&#10;IH7ze+zNHM1bpU+XzzIffXlU6nEat0sQgWL4D/+1v4yCl0UOv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L9vEAAAA3AAAAA8AAAAAAAAAAAAAAAAAmAIAAGRycy9k&#10;b3ducmV2LnhtbFBLBQYAAAAABAAEAPUAAACJ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222" o:spid="_x0000_s1036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XFscA&#10;AADcAAAADwAAAGRycy9kb3ducmV2LnhtbESPQWvCQBSE7wX/w/IEb3WjxWJTVylCaxDbYuqlt9fs&#10;azaYfRuya4z/3hUKPQ4z8w2zWPW2Fh21vnKsYDJOQBAXTldcKjh8vd7PQfiArLF2TAou5GG1HNwt&#10;MNXuzHvq8lCKCGGfogITQpNK6QtDFv3YNcTR+3WtxRBlW0rd4jnCbS2nSfIoLVYcFww2tDZUHPOT&#10;VeAOu6xYb7v8Y7v5fJu+Z/vvpx+j1GjYvzyDCNSH//BfO9MKZvMH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4Fxb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223" o:spid="_x0000_s1037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YksMA&#10;AADcAAAADwAAAGRycy9kb3ducmV2LnhtbESPQWsCMRSE7wX/Q3iCt5qtaJGtUaqoePHQ6A94bp67&#10;SzcvSxJ19dcbodDjMDPfMLNFZxtxJR9qxwo+hhkI4sKZmksFx8PmfQoiRGSDjWNScKcAi3nvbYa5&#10;cTf+oauOpUgQDjkqqGJscylDUZHFMHQtcfLOzluMSfpSGo+3BLeNHGXZp7RYc1qosKVVRcWvvlgF&#10;l/NmvS/DyXndPZaPnd6S3o6UGvS77y8Qkbr4H/5r74yCyXQ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TYksMAAADc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224" o:spid="_x0000_s1038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JjsUA&#10;AADcAAAADwAAAGRycy9kb3ducmV2LnhtbESPT4vCMBTE7wt+h/AEL4umCi5SjSKC6J62/jl4fDTP&#10;Ntq8lCa23W+/WVjY4zAzv2FWm95WoqXGG8cKppMEBHHutOFCwfWyHy9A+ICssXJMCr7Jw2Y9eFth&#10;ql3HJ2rPoRARwj5FBWUIdSqlz0uy6CeuJo7e3TUWQ5RNIXWDXYTbSs6S5ENaNBwXSqxpV1L+PL+s&#10;gpfJDvvH7t3R5+3QnrKvjnqTKTUa9tsliEB9+A//tY9awXwxh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8mO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225" o:spid="_x0000_s1039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UZcIA&#10;AADcAAAADwAAAGRycy9kb3ducmV2LnhtbESPQYvCMBSE74L/ITxhb5oqrJRqFBFEb1pXD94ezbMN&#10;Ni+1iVr/vVlY2OMwM98w82Vna/Gk1hvHCsajBARx4bThUsHpZzNMQfiArLF2TAre5GG56PfmmGn3&#10;4pyex1CKCGGfoYIqhCaT0hcVWfQj1xBH7+paiyHKtpS6xVeE21pOkmQqLRqOCxU2tK6ouB0fVsF9&#10;k+Zmv6LkkHdbdpfmvdNno9TXoFvNQATqwn/4r73TCr7TKfyeiUd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NRlwgAAANwAAAAPAAAAAAAAAAAAAAAAAJgCAABkcnMvZG93&#10;bnJldi54bWxQSwUGAAAAAAQABAD1AAAAhwMAAAAA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226" o:spid="_x0000_s1040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<v:shape id="Freeform 227" o:spid="_x0000_s1041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BC8IA&#10;AADcAAAADwAAAGRycy9kb3ducmV2LnhtbERPTWvCQBC9F/wPywje6kahItE1hJRCIb3UemhvQ3ZM&#10;gtnZmB1N/PfdQ6HHx/veZ5Pr1J2G0Ho2sFomoIgrb1uuDZy+3p63oIIgW+w8k4EHBcgOs6c9ptaP&#10;/En3o9QqhnBI0UAj0qdah6ohh2Hpe+LInf3gUCIcam0HHGO46/Q6STbaYcuxocGeioaqy/HmDOi8&#10;2Lxerh+lF3FtVX73RXL6MWYxn/IdKKFJ/sV/7ndr4GUb18Yz8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UELwgAAANwAAAAPAAAAAAAAAAAAAAAAAJgCAABkcnMvZG93&#10;bnJldi54bWxQSwUGAAAAAAQABAD1AAAAhw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228" o:spid="_x0000_s1042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Z8MA&#10;AADcAAAADwAAAGRycy9kb3ducmV2LnhtbESP0WrCQBRE3wv+w3IF3+qmAUsaXaUIijVPWj/gkr3Z&#10;BLN3Q3Y18e/dQsHHYWbOMKvNaFtxp943jhV8zBMQxKXTDRsFl9/dewbCB2SNrWNS8CAPm/XkbYW5&#10;dgOf6H4ORkQI+xwV1CF0uZS+rMmin7uOOHqV6y2GKHsjdY9DhNtWpknyKS02HBdq7GhbU3k936yC&#10;9qirHxzSolmYdFddwvFR7FGp2XT8XoIINIZX+L990AoW2Rf8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1xZ8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229" o:spid="_x0000_s1043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Zy8UA&#10;AADcAAAADwAAAGRycy9kb3ducmV2LnhtbESPTWsCQQyG70L/w5BCbzrbFsVuHaWUlhYEQSs9pzvp&#10;7uJOZpkZ9+Pfm4PgMbx5nzxZbQbXqI5CrD0beJxloIgLb2suDRx/PqdLUDEhW2w8k4GRImzWd5MV&#10;5tb3vKfukEolEI45GqhSanOtY1GRwzjzLbFk/z44TDKGUtuAvcBdo5+ybKEd1iwXKmzpvaLidDg7&#10;0fjqT+cPP4bd7zGOxXa5bZ+7P2Me7oe3V1CJhnRbvra/rYH5i+jLM0IAv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pnLxQAAANwAAAAPAAAAAAAAAAAAAAAAAJgCAABkcnMv&#10;ZG93bnJldi54bWxQSwUGAAAAAAQABAD1AAAAig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230" o:spid="_x0000_s1044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4TeMMA&#10;AADcAAAADwAAAGRycy9kb3ducmV2LnhtbESPQWsCMRSE74X+h/AK3mrWiFJXo5RCoR6rltLbY/Pc&#10;LN28t2xSXf99Iwgeh5n5hllthtCqE/WxEbYwGRegiCtxDdcWDvv35xdQMSE7bIXJwoUibNaPDyss&#10;nZz5k067VKsM4ViiBZ9SV2odK08B41g64uwdpQ+Ysuxr7Xo8Z3hotSmKuQ7YcF7w2NGbp+p39xcs&#10;FHPhfTf9+RbzJdH4rVnEg7F29DS8LkElGtI9fGt/OAuzxQSuZ/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4TeM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231" o:spid="_x0000_s1045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QjsYA&#10;AADcAAAADwAAAGRycy9kb3ducmV2LnhtbESPQWsCMRSE74X+h/AEbzXr0ta6GqUUCkKx0tWLt+fm&#10;dbPt5mVJoq7/3hQKHoeZ+YaZL3vbihP50DhWMB5lIIgrpxuuFey27w8vIEJE1tg6JgUXCrBc3N/N&#10;sdDuzF90KmMtEoRDgQpMjF0hZagMWQwj1xEn79t5izFJX0vt8ZzgtpV5lj1Liw2nBYMdvRmqfsuj&#10;VbDRpV9NPie77dpc6kf585Hb/UGp4aB/nYGI1Mdb+L+90gqepjn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GQjsYAAADcAAAADwAAAAAAAAAAAAAAAACYAgAAZHJz&#10;L2Rvd25yZXYueG1sUEsFBgAAAAAEAAQA9QAAAIsDAAAAAA=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232" o:spid="_x0000_s1046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IusUA&#10;AADcAAAADwAAAGRycy9kb3ducmV2LnhtbESP3WrCQBSE7wt9h+UUeqebWCqauor4QwW98ecBjtlj&#10;NjR7NmZXk759VxB6OczMN8xk1tlK3KnxpWMFaT8BQZw7XXKh4HRc90YgfEDWWDkmBb/kYTZ9fZlg&#10;pl3Le7ofQiEihH2GCkwIdSalzw1Z9H1XE0fv4hqLIcqmkLrBNsJtJQdJMpQWS44LBmtaGMp/Djer&#10;4Dza3la+3V526Uab6/p7ObDpUqn3t27+BSJQF/7Dz/ZGK/gcf8D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Qi6xQAAANwAAAAPAAAAAAAAAAAAAAAAAJgCAABkcnMv&#10;ZG93bnJldi54bWxQSwUGAAAAAAQABAD1AAAAigMAAAAA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233" o:spid="_x0000_s1047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QzsUA&#10;AADcAAAADwAAAGRycy9kb3ducmV2LnhtbESP3WrCQBSE7wt9h+UUeqebSCuauor4QwW98ecBjtlj&#10;NjR7NmZXk759VxB6OczMN8xk1tlK3KnxpWMFaT8BQZw7XXKh4HRc90YgfEDWWDkmBb/kYTZ9fZlg&#10;pl3Le7ofQiEihH2GCkwIdSalzw1Z9H1XE0fv4hqLIcqmkLrBNsJtJQdJMpQWS44LBmtaGMp/Djer&#10;4Dza3la+3V526Uab6/p7ObDpUqn3t27+BSJQF/7Dz/ZGK/gcf8D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JDOxQAAANwAAAAPAAAAAAAAAAAAAAAAAJgCAABkcnMv&#10;ZG93bnJldi54bWxQSwUGAAAAAAQABAD1AAAAigMAAAAA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234" o:spid="_x0000_s1048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tp8QA&#10;AADcAAAADwAAAGRycy9kb3ducmV2LnhtbESPQWvCQBSE7wX/w/KE3upGwaDRVUQQWqgWo94f2Wc2&#10;mH0bs1tN/fVuodDjMDPfMPNlZ2txo9ZXjhUMBwkI4sLpiksFx8PmbQLCB2SNtWNS8EMeloveyxwz&#10;7e68p1seShEh7DNUYEJoMil9YciiH7iGOHpn11oMUbal1C3eI9zWcpQkqbRYcVww2NDaUHHJv60C&#10;Gx5X83EtJuevdPuZ7prhyW9qpV773WoGIlAX/sN/7XetYDwdw+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raf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235" o:spid="_x0000_s1049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PX8UA&#10;AADcAAAADwAAAGRycy9kb3ducmV2LnhtbESP3WrCQBSE7wu+w3KE3tWNBaNGVxGpUEop/oG3h+wx&#10;CWbPht3VJH36bqHQy2FmvmGW687U4kHOV5YVjEcJCOLc6ooLBefT7mUGwgdkjbVlUtCTh/Vq8LTE&#10;TNuWD/Q4hkJECPsMFZQhNJmUPi/JoB/Zhjh6V+sMhihdIbXDNsJNLV+TJJUGK44LJTa0LSm/He9G&#10;wcfefU6pT7/ddOMmX9S+zftLotTzsNssQATqwn/4r/2uFUzm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Y9f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236" o:spid="_x0000_s1050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dU2bGAAAA3AAAAA8AAABkcnMvZG93bnJldi54bWxEj0FrwkAUhO+C/2F5hd7qRkFto6uIaClI&#10;aZu2eH3NvmSD2bchu43x33eFgsdhZr5hluve1qKj1leOFYxHCQji3OmKSwVfn/uHRxA+IGusHZOC&#10;C3lYr4aDJabanfmDuiyUIkLYp6jAhNCkUvrckEU/cg1x9ArXWgxRtqXULZ4j3NZykiQzabHiuGCw&#10;oa2h/JT9WgXv38/Tw3Y3Pr52k+znxFxc3kyh1P1dv1mACNSHW/i//aIVTJ/mcD0Tj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51TZs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37" o:spid="_x0000_s1051" type="#_x0000_t202" style="position:absolute;left:9785;top:2232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HYc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bWr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eHYcAAAADc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א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28575</wp:posOffset>
                </wp:positionV>
                <wp:extent cx="249555" cy="1838960"/>
                <wp:effectExtent l="0" t="0" r="0" b="0"/>
                <wp:wrapNone/>
                <wp:docPr id="57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183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DD0FE" id="Rectangle 344" o:spid="_x0000_s1026" style="position:absolute;left:0;text-align:left;margin-left:447.4pt;margin-top:2.25pt;width:19.65pt;height:144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" filled="f" stroked="f" strokecolor="red"/>
            </w:pict>
          </mc:Fallback>
        </mc:AlternateContent>
      </w:r>
      <w:r w:rsidR="00153FF1">
        <w:rPr>
          <w:rFonts w:hint="cs"/>
          <w:sz w:val="24"/>
          <w:szCs w:val="24"/>
          <w:rtl/>
        </w:rPr>
        <w:t xml:space="preserve">לו </w:t>
      </w:r>
      <w:r w:rsidR="001A6571" w:rsidRPr="00B93E37">
        <w:rPr>
          <w:rFonts w:hint="cs"/>
          <w:sz w:val="24"/>
          <w:szCs w:val="24"/>
          <w:rtl/>
        </w:rPr>
        <w:t>כוס מיוחדת</w:t>
      </w:r>
      <w:r w:rsidR="001A6571">
        <w:rPr>
          <w:rFonts w:hint="cs"/>
          <w:sz w:val="24"/>
          <w:szCs w:val="24"/>
          <w:rtl/>
        </w:rPr>
        <w:t xml:space="preserve"> (שתי סיבות מדוע)</w:t>
      </w:r>
    </w:p>
    <w:p w:rsidR="00153FF1" w:rsidRDefault="00153FF1" w:rsidP="001A6571">
      <w:pPr>
        <w:pStyle w:val="BulletList"/>
        <w:numPr>
          <w:ilvl w:val="0"/>
          <w:numId w:val="16"/>
        </w:numPr>
        <w:spacing w:line="320" w:lineRule="atLeast"/>
        <w:ind w:left="714" w:right="142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שוברים </w:t>
      </w:r>
      <w:r w:rsidR="001A6571">
        <w:rPr>
          <w:rFonts w:hint="cs"/>
          <w:sz w:val="24"/>
          <w:szCs w:val="24"/>
          <w:rtl/>
        </w:rPr>
        <w:t xml:space="preserve">אותו, מחביאים אותו, גונבים אותו, ובסוף </w:t>
      </w:r>
      <w:r w:rsidR="001A6571" w:rsidRPr="00B93E37">
        <w:rPr>
          <w:rFonts w:hint="cs"/>
          <w:sz w:val="24"/>
          <w:szCs w:val="24"/>
          <w:rtl/>
        </w:rPr>
        <w:t xml:space="preserve">אוכלים </w:t>
      </w:r>
      <w:r w:rsidR="001A6571">
        <w:rPr>
          <w:rFonts w:hint="cs"/>
          <w:sz w:val="24"/>
          <w:szCs w:val="24"/>
          <w:rtl/>
        </w:rPr>
        <w:t>אותו. ויש לו גם שם נוסף (באות אחרת), מהו?</w:t>
      </w:r>
    </w:p>
    <w:p w:rsidR="00153FF1" w:rsidRDefault="00153FF1" w:rsidP="001A6571">
      <w:pPr>
        <w:pStyle w:val="BulletList"/>
        <w:numPr>
          <w:ilvl w:val="0"/>
          <w:numId w:val="16"/>
        </w:numPr>
        <w:spacing w:line="320" w:lineRule="atLeast"/>
        <w:ind w:left="714" w:right="142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אחת מהמכות</w:t>
      </w:r>
    </w:p>
    <w:p w:rsidR="00153FF1" w:rsidRDefault="00153FF1" w:rsidP="001A6571">
      <w:pPr>
        <w:pStyle w:val="BulletList"/>
        <w:numPr>
          <w:ilvl w:val="0"/>
          <w:numId w:val="16"/>
        </w:numPr>
        <w:spacing w:line="320" w:lineRule="atLeast"/>
        <w:ind w:left="714" w:right="142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החודש בו יצאנו ממצרים (בלשון התורה)</w:t>
      </w:r>
    </w:p>
    <w:p w:rsidR="00153FF1" w:rsidRPr="00B93E37" w:rsidRDefault="00153FF1" w:rsidP="001A6571">
      <w:pPr>
        <w:pStyle w:val="BulletList"/>
        <w:numPr>
          <w:ilvl w:val="0"/>
          <w:numId w:val="16"/>
        </w:numPr>
        <w:spacing w:line="320" w:lineRule="atLeast"/>
        <w:ind w:left="714" w:right="142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 xml:space="preserve">ממנו כל </w:t>
      </w:r>
      <w:r>
        <w:rPr>
          <w:rFonts w:hint="cs"/>
          <w:sz w:val="24"/>
          <w:szCs w:val="24"/>
          <w:rtl/>
        </w:rPr>
        <w:t xml:space="preserve">ההיסטוריה שלנו </w:t>
      </w:r>
      <w:r w:rsidRPr="00B93E37">
        <w:rPr>
          <w:rFonts w:hint="cs"/>
          <w:sz w:val="24"/>
          <w:szCs w:val="24"/>
          <w:rtl/>
        </w:rPr>
        <w:t>התחיל</w:t>
      </w:r>
      <w:r>
        <w:rPr>
          <w:rFonts w:hint="cs"/>
          <w:sz w:val="24"/>
          <w:szCs w:val="24"/>
          <w:rtl/>
        </w:rPr>
        <w:t>ה (שני אל"ף</w:t>
      </w:r>
      <w:r w:rsidR="001A6571" w:rsidRPr="001A6571">
        <w:rPr>
          <w:rFonts w:hint="cs"/>
          <w:sz w:val="24"/>
          <w:szCs w:val="24"/>
          <w:rtl/>
        </w:rPr>
        <w:t xml:space="preserve"> </w:t>
      </w:r>
      <w:r w:rsidR="001A6571">
        <w:rPr>
          <w:rFonts w:hint="cs"/>
          <w:sz w:val="24"/>
          <w:szCs w:val="24"/>
          <w:rtl/>
        </w:rPr>
        <w:t>ואולי גם שלושה)</w:t>
      </w:r>
    </w:p>
    <w:p w:rsidR="001A6571" w:rsidRPr="00B93E37" w:rsidRDefault="001A6571" w:rsidP="001A657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המילה הראשונה של מסכת פסחים</w:t>
      </w:r>
    </w:p>
    <w:p w:rsidR="00153FF1" w:rsidRDefault="00153FF1" w:rsidP="001A6571">
      <w:pPr>
        <w:pStyle w:val="BulletList"/>
        <w:numPr>
          <w:ilvl w:val="0"/>
          <w:numId w:val="16"/>
        </w:numPr>
        <w:spacing w:line="320" w:lineRule="atLeast"/>
        <w:ind w:left="714" w:right="142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קטע בהגדה שיש בתחילתו שלוש מילים שמתחילות באות אל"ף (רמז: הראשון שביקש להשמידנו)</w:t>
      </w:r>
    </w:p>
    <w:p w:rsidR="00153FF1" w:rsidRDefault="00153FF1" w:rsidP="001A6571">
      <w:pPr>
        <w:pStyle w:val="BulletList"/>
        <w:numPr>
          <w:ilvl w:val="0"/>
          <w:numId w:val="16"/>
        </w:numPr>
        <w:spacing w:line="320" w:lineRule="atLeast"/>
        <w:ind w:left="714" w:right="142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אחד מפרקי הלל מתחיל באות זו.</w:t>
      </w:r>
    </w:p>
    <w:p w:rsidR="00153FF1" w:rsidRDefault="00153FF1" w:rsidP="00153FF1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b/>
          <w:bCs/>
          <w:sz w:val="24"/>
        </w:rPr>
      </w:pPr>
      <w:r w:rsidRPr="003B13EB">
        <w:rPr>
          <w:rFonts w:hint="cs"/>
          <w:sz w:val="24"/>
          <w:szCs w:val="24"/>
          <w:rtl/>
        </w:rPr>
        <w:t xml:space="preserve">שם אחר לנס (רמז: שיטת החידון שלנו) </w:t>
      </w:r>
    </w:p>
    <w:p w:rsidR="00855935" w:rsidRPr="00153FF1" w:rsidRDefault="003A626C" w:rsidP="00CA40D3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b/>
          <w:bCs/>
          <w:sz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-287020</wp:posOffset>
                </wp:positionH>
                <wp:positionV relativeFrom="paragraph">
                  <wp:posOffset>158115</wp:posOffset>
                </wp:positionV>
                <wp:extent cx="6063615" cy="14605"/>
                <wp:effectExtent l="0" t="0" r="0" b="0"/>
                <wp:wrapNone/>
                <wp:docPr id="571" name="AutoShape 350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FD400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350" o:spid="_x0000_s1026" type="#_x0000_t16" alt="Dark downward diagonal" style="position:absolute;left:0;text-align:left;margin-left:-22.6pt;margin-top:12.45pt;width:477.45pt;height:1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153FF1" w:rsidRPr="003B13EB" w:rsidRDefault="00153FF1" w:rsidP="00153FF1">
      <w:pPr>
        <w:tabs>
          <w:tab w:val="left" w:pos="1298"/>
        </w:tabs>
        <w:rPr>
          <w:rFonts w:hint="cs"/>
          <w:b/>
          <w:bCs/>
          <w:rtl/>
        </w:rPr>
      </w:pPr>
      <w:r>
        <w:rPr>
          <w:rFonts w:hint="cs"/>
          <w:rtl/>
        </w:rPr>
        <w:t xml:space="preserve">  </w:t>
      </w:r>
    </w:p>
    <w:p w:rsidR="00855935" w:rsidRDefault="003A626C" w:rsidP="00A521A4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855935"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44450</wp:posOffset>
                </wp:positionV>
                <wp:extent cx="660400" cy="612140"/>
                <wp:effectExtent l="0" t="0" r="0" b="0"/>
                <wp:wrapSquare wrapText="bothSides"/>
                <wp:docPr id="54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8216" y="2006"/>
                          <a:chExt cx="1040" cy="964"/>
                        </a:xfrm>
                      </wpg:grpSpPr>
                      <wpg:grpSp>
                        <wpg:cNvPr id="546" name="Group 265"/>
                        <wpg:cNvGrpSpPr>
                          <a:grpSpLocks/>
                        </wpg:cNvGrpSpPr>
                        <wpg:grpSpPr bwMode="auto">
                          <a:xfrm>
                            <a:off x="8216" y="2006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547" name="Freeform 266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8" name="Group 267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549" name="Group 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550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Freeform 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9" name="Group 2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560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Freeform 2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Freeform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69" name="Picture 28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70" name="WordArt 28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601" y="2220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ב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52" style="position:absolute;left:0;text-align:left;margin-left:400.75pt;margin-top:3.5pt;width:52pt;height:48.2pt;z-index:-251680256" coordorigin="8216,2006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">
                <v:group id="Group 265" o:spid="_x0000_s1053" style="position:absolute;left:8216;top:2006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66" o:spid="_x0000_s1054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Y28UA&#10;AADcAAAADwAAAGRycy9kb3ducmV2LnhtbESPQWvCQBSE70L/w/IK3nTTVm2buglFCRTUQ6PQ6yP7&#10;moRm34bsapJ/3xUEj8PMfMOs08E04kKdqy0reJpHIIgLq2suFZyO2ewNhPPIGhvLpGAkB2nyMFlj&#10;rG3P33TJfSkChF2MCirv21hKV1Rk0M1tSxy8X9sZ9EF2pdQd9gFuGvkcRStpsOawUGFLm4qKv/xs&#10;FOxsn2W7fPueWde7l5/DZj/SqNT0cfj8AOFp8Pfwrf2lFSwXr3A9E46A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tjbxQAAANwAAAAPAAAAAAAAAAAAAAAAAJgCAABkcnMv&#10;ZG93bnJldi54bWxQSwUGAAAAAAQABAD1AAAAigMAAAAA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267" o:spid="_x0000_s1055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v:group id="Group 268" o:spid="_x0000_s1056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<v:shape id="Freeform 269" o:spid="_x0000_s1057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hSsIA&#10;AADcAAAADwAAAGRycy9kb3ducmV2LnhtbERPTWvCQBC9F/wPywi91Y1CpETXEFIKBb3UemhvQ3ZM&#10;gtnZmB1N/PfdQ6HHx/ve5pPr1J2G0Ho2sFwkoIgrb1uuDZy+3l9eQQVBtth5JgMPCpDvZk9bzKwf&#10;+ZPuR6lVDOGQoYFGpM+0DlVDDsPC98SRO/vBoUQ41NoOOMZw1+lVkqy1w5ZjQ4M9lQ1Vl+PNGdBF&#10;uX67XA97L+Laav/dl8npx5jn+VRsQAlN8i/+c39YA2ka58cz8Qj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2FKwgAAANw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270" o:spid="_x0000_s1058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RJsAA&#10;AADcAAAADwAAAGRycy9kb3ducmV2LnhtbESP28rCMBCE73/wHcIK3v2mFipSjSKC4uHKwwMszfaA&#10;zaY00da3N4Lg5TAz3zCLVW9q8aTWVZYVTMYRCOLM6ooLBbfr9n8GwnlkjbVlUvAiB6vl4G+BqbYd&#10;n+l58YUIEHYpKii9b1IpXVaSQTe2DXHwctsa9EG2hdQtdgFuahlH0VQarDgslNjQpqTsfnkYBfVR&#10;5wfs4lOVFPE2v/nj67RDpUbDfj0H4an3v/C3vdcKkmQCnz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tRJsAAAADcAAAADwAAAAAAAAAAAAAAAACYAgAAZHJzL2Rvd25y&#10;ZXYueG1sUEsFBgAAAAAEAAQA9QAAAIU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271" o:spid="_x0000_s1059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YvcQA&#10;AADcAAAADwAAAGRycy9kb3ducmV2LnhtbESPX2sCMRDE3wt+h7CCbzWnYpHTKCKWCkKhKj6vl/Xu&#10;8LI5knh/vr0pFPo4zM5vdlabzlSiIedLywom4wQEcWZ1ybmCy/nzfQHCB2SNlWVS0JOHzXrwtsJU&#10;25Z/qDmFXEQI+xQVFCHUqZQ+K8igH9uaOHp36wyGKF0utcM2wk0lp0nyIQ2WHBsKrGlXUPY4PU18&#10;46t9PPe2d9/Xi++z4+JYz5qbUqNht12CCNSF/+O/9EErmM+n8DsmEk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GL3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272" o:spid="_x0000_s1060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DsMA&#10;AADcAAAADwAAAGRycy9kb3ducmV2LnhtbESPX2sCMRDE3wv9DmELfau5RpR6GqUUBH30TxHflsv2&#10;cvSye1xSvX57IxT6OMzMb5jFagitulAfG2ELr6MCFHElruHawvGwfnkDFROyw1aYLPxShNXy8WGB&#10;pZMr7+iyT7XKEI4lWvApdaXWsfIUMI6kI87el/QBU5Z9rV2P1wwPrTZFMdUBG84LHjv68FR973+C&#10;hWIqfOjG55OYT4nGb80sHo21z0/D+xxUoiH9h//aG2dhMhnD/Uw+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SDs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273" o:spid="_x0000_s1061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+c8QA&#10;AADcAAAADwAAAGRycy9kb3ducmV2LnhtbESPzWrDMBCE74W8g9hAb40cE4fiRgkhaWhMT/mh5621&#10;tU2slbFUW3n7qlDocZiZb5jVJphWDNS7xrKC+SwBQVxa3XCl4Ho5PD2DcB5ZY2uZFNzJwWY9eVhh&#10;ru3IJxrOvhIRwi5HBbX3XS6lK2sy6Ga2I47el+0N+ij7Suoexwg3rUyTZCkNNhwXauxoV1N5O38b&#10;BeGdX0Onl6j3p/Lz9lakoys+lHqchu0LCE/B/4f/2ketIMsW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PnPEAAAA3AAAAA8AAAAAAAAAAAAAAAAAmAIAAGRycy9k&#10;b3ducmV2LnhtbFBLBQYAAAAABAAEAPUAAACJ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274" o:spid="_x0000_s1062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GvscA&#10;AADcAAAADwAAAGRycy9kb3ducmV2LnhtbESPQWvCQBSE7wX/w/KE3upGIaWNriKCbZBWMfXi7TX7&#10;mg1m34bsNqb/vlsoeBxm5htmsRpsI3rqfO1YwXSSgCAuna65UnD62D48gfABWWPjmBT8kIfVcnS3&#10;wEy7Kx+pL0IlIoR9hgpMCG0mpS8NWfQT1xJH78t1FkOUXSV1h9cIt42cJcmjtFhzXDDY0sZQeSm+&#10;rQJ3esvLza4v9rvXw8vsPT+enz+NUvfjYT0HEWgIt/B/O9cK0jS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9Br7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275" o:spid="_x0000_s1063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POcMA&#10;AADcAAAADwAAAGRycy9kb3ducmV2LnhtbESPQYvCMBSE7wv+h/AEb2uqoCxdo6ioePGw0R/wbJ5t&#10;2ealJFGrv94IC3scZuYbZrbobCNu5EPtWMFomIEgLpypuVRwOm4/v0CEiGywcUwKHhRgMe99zDA3&#10;7s4/dNOxFAnCIUcFVYxtLmUoKrIYhq4lTt7FeYsxSV9K4/Ge4LaR4yybSos1p4UKW1pXVPzqq1Vw&#10;vWw3hzKcndfdc/Xc6x3p3VipQb9bfoOI1MX/8F97bxRMJlN4n0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POcMAAADc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276" o:spid="_x0000_s1064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eJcUA&#10;AADcAAAADwAAAGRycy9kb3ducmV2LnhtbESPQWvCQBSE74X+h+UVeim6saCWNBsRQaynRu3B4yP7&#10;mmybfRuya5L+e7cgeBxm5hsmW422ET113jhWMJsmIIhLpw1XCr5O28kbCB+QNTaOScEfeVjljw8Z&#10;ptoNfKD+GCoRIexTVFCH0KZS+rImi37qWuLofbvOYoiyq6TucIhw28jXJFlIi4bjQo0tbWoqf48X&#10;q+Biit32Z/PiaH/e9Yfic6DRFEo9P43rdxCBxnAP39ofWsF8voT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d4l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277" o:spid="_x0000_s1065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Jy78A&#10;AADcAAAADwAAAGRycy9kb3ducmV2LnhtbERPTYvCMBC9C/6HMII3myooUo0iguhN6+4evA3N2Aab&#10;SW2i1n9vDsIeH+97ue5sLZ7UeuNYwThJQRAXThsuFfz+7EZzED4ga6wdk4I3eViv+r0lZtq9OKfn&#10;OZQihrDPUEEVQpNJ6YuKLPrENcSRu7rWYoiwLaVu8RXDbS0naTqTFg3Hhgob2lZU3M4Pq+C+m+fm&#10;uKH0lHd7dpfmfdB/RqnhoNssQATqwr/46z5oBdNpXBvPx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F8nLvwAAANwAAAAPAAAAAAAAAAAAAAAAAJgCAABkcnMvZG93bnJl&#10;di54bWxQSwUGAAAAAAQABAD1AAAAhAMAAAAA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278" o:spid="_x0000_s1066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<v:shape id="Freeform 279" o:spid="_x0000_s1067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r98IA&#10;AADcAAAADwAAAGRycy9kb3ducmV2LnhtbERPTWvCQBC9C/0PyxR6M5sKDSV1lZAiFPSizcHehuw0&#10;CWZn0+w0xn/vHgo9Pt73eju7Xk00hs6zgeckBUVce9txY6D63C1fQQVBtth7JgM3CrDdPCzWmFt/&#10;5SNNJ2lUDOGQo4FWZMi1DnVLDkPiB+LIffvRoUQ4NtqOeI3hrterNM20w45jQ4sDlS3Vl9OvM6CL&#10;Mnu//Bz2XsR19f48lGn1ZczT41y8gRKa5V/85/6wBl6yOD+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6v3wgAAANwAAAAPAAAAAAAAAAAAAAAAAJgCAABkcnMvZG93&#10;bnJldi54bWxQSwUGAAAAAAQABAD1AAAAhw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280" o:spid="_x0000_s1068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bm78A&#10;AADcAAAADwAAAGRycy9kb3ducmV2LnhtbESP2wrCMBBE3wX/Iazgm6YWFKlGEUHx8uTlA5Zme8Fm&#10;U5po698bQfBxmJkzzHLdmUq8qHGlZQWTcQSCOLW65FzB/bYbzUE4j6yxskwK3uRgver3lpho2/KF&#10;XlefiwBhl6CCwvs6kdKlBRl0Y1sTBy+zjUEfZJNL3WAb4KaScRTNpMGSw0KBNW0LSh/Xp1FQnXR2&#10;xDY+l9M83mV3f3qf96jUcNBtFiA8df4f/rUPWsF0NoH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x5ubvwAAANwAAAAPAAAAAAAAAAAAAAAAAJgCAABkcnMvZG93bnJl&#10;di54bWxQSwUGAAAAAAQABAD1AAAAhA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281" o:spid="_x0000_s1069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SAMQA&#10;AADcAAAADwAAAGRycy9kb3ducmV2LnhtbESPX2sCMRDE3wt+h7CCbzWnUpHTKCKWCkKhKj6vl/Xu&#10;8LI5knh/vr0pFPo4zM5vdlabzlSiIedLywom4wQEcWZ1ybmCy/nzfQHCB2SNlWVS0JOHzXrwtsJU&#10;25Z/qDmFXEQI+xQVFCHUqZQ+K8igH9uaOHp36wyGKF0utcM2wk0lp0kylwZLjg0F1rQrKHucnia+&#10;8dU+nnvbu+/rxffZcXGsZ81NqdGw2y5BBOrC//Ff+qAVfMyn8DsmEk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0gD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282" o:spid="_x0000_s1070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Ys8MA&#10;AADcAAAADwAAAGRycy9kb3ducmV2LnhtbESPQUvDQBSE7wX/w/IEb+2mWwyadltEEPRomyLeHtnX&#10;bGj2vZBd2/jvXUHwOMzMN8xmN4VeXWiMnbCF5aIARdyI67i1UB9e5g+gYkJ22AuThW+KsNvezDZY&#10;ObnyO132qVUZwrFCCz6lodI6Np4CxoUMxNk7yRgwZTm22o14zfDQa1MUpQ7YcV7wONCzp+a8/woW&#10;ilL4MKw+P8QcJRr/Zh5jbay9u52e1qASTek//Nd+dRbuyxX8ns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Ys8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283" o:spid="_x0000_s1071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dRsUA&#10;AADcAAAADwAAAGRycy9kb3ducmV2LnhtbESPQWsCMRSE74L/ITyhN80qVmVrFCkUhFKLq5feXjev&#10;m9XNy5Kkuv77Rih4HGbmG2a57mwjLuRD7VjBeJSBIC6drrlScDy8DRcgQkTW2DgmBTcKsF71e0vM&#10;tbvyni5FrESCcMhRgYmxzaUMpSGLYeRa4uT9OG8xJukrqT1eE9w2cpJlM2mx5rRgsKVXQ+W5+LUK&#10;PnXht/Pd/Hj4MLdqKk/vE/v1rdTToNu8gIjUxUf4v73VCp5nU7i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1G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284" o:spid="_x0000_s1072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FFcsQA&#10;AADcAAAADwAAAGRycy9kb3ducmV2LnhtbESP3YrCMBSE74V9h3CEvdO0giLVKOIPCu6NPw9wbI5N&#10;sTnpNtF2336zsODlMDPfMPNlZyvxosaXjhWkwwQEce50yYWC62U3mILwAVlj5ZgU/JCH5eKjN8dM&#10;u5ZP9DqHQkQI+wwVmBDqTEqfG7Loh64mjt7dNRZDlE0hdYNthNtKjpJkIi2WHBcM1rQ2lD/OT6vg&#10;Nj0+t7493r/Sgzbfu/1mZNONUp/9bjUDEagL7/B/+6AVjCdj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RXL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285" o:spid="_x0000_s1073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bBcQA&#10;AADcAAAADwAAAGRycy9kb3ducmV2LnhtbESP0WrCQBRE34X+w3ILvukmgkFSVym1oqAvxn7Abfaa&#10;Dc3eTbOriX/fLQg+DjNzhlmuB9uIG3W+dqwgnSYgiEuna64UfJ23kwUIH5A1No5JwZ08rFcvoyXm&#10;2vV8olsRKhEh7HNUYEJocyl9aciin7qWOHoX11kMUXaV1B32EW4bOUuSTFqsOS4YbOnDUPlTXK2C&#10;78Xh+un7w+WY7rX53e42M5tulBq/Du9vIAIN4Rl+tPdawTzL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2wXEAAAA3A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286" o:spid="_x0000_s1074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mbMQA&#10;AADcAAAADwAAAGRycy9kb3ducmV2LnhtbESP3WoCMRSE7wu+QzhC72pWoausRhFBUGgt/t0fNsfN&#10;4uZk3UTd9ulNQfBymJlvmMmstZW4UeNLxwr6vQQEce50yYWCw375MQLhA7LGyjEp+CUPs2nnbYKZ&#10;dnfe0m0XChEh7DNUYEKoMyl9bsii77maOHon11gMUTaF1A3eI9xWcpAkqbRYclwwWNPCUH7eXa0C&#10;G/4uZn3JR6ef9Psr3dT9o19WSr132/kYRKA2vMLP9kor+EyH8H8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5mz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287" o:spid="_x0000_s1075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OkcIA&#10;AADcAAAADwAAAGRycy9kb3ducmV2LnhtbERPXWvCMBR9H/gfwhX2pqmCdVajiGwwxhCngq+X5toW&#10;m5uSZLb115uHwR4P53u16Uwt7uR8ZVnBZJyAIM6trrhQcD59jN5A+ICssbZMCnrysFkPXlaYadvy&#10;D92PoRAxhH2GCsoQmkxKn5dk0I9tQxy5q3UGQ4SukNphG8NNLadJkkqDFceGEhvalZTfjr9GwdfB&#10;fc+pTx9uvnWzPbXvi/6SKPU67LZLEIG68C/+c39qBbM0ro1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86RwgAAANwAAAAPAAAAAAAAAAAAAAAAAJgCAABkcnMvZG93&#10;bnJldi54bWxQSwUGAAAAAAQABAD1AAAAhw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288" o:spid="_x0000_s1076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EqjGAAAA3AAAAA8AAABkcnMvZG93bnJldi54bWxEj0FrwkAUhO8F/8PyhN7qRkGx0VWKaCmU&#10;Uk0Vr6/Zl2ww+zZktzH++65Q6HGYmW+Y5bq3teio9ZVjBeNRAoI4d7riUsHxa/c0B+EDssbaMSm4&#10;kYf1avCwxFS7Kx+oy0IpIoR9igpMCE0qpc8NWfQj1xBHr3CtxRBlW0rd4jXCbS0nSTKTFiuOCwYb&#10;2hjKL9mPVbA/vU7fN9vx+aObZN8X5uL2aQqlHof9ywJEoD78h//ab1rBdPYM9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sSqM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289" o:spid="_x0000_s1077" type="#_x0000_t202" style="position:absolute;left:8601;top:2220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tnc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1tncAAAADc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ב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55935">
        <w:rPr>
          <w:rFonts w:hint="cs"/>
          <w:sz w:val="24"/>
          <w:szCs w:val="24"/>
          <w:rtl/>
        </w:rPr>
        <w:t>אחת מהמכות</w:t>
      </w:r>
    </w:p>
    <w:p w:rsidR="00855935" w:rsidRDefault="00855935" w:rsidP="00A521A4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ועוד אחת מהמכות</w:t>
      </w:r>
    </w:p>
    <w:p w:rsidR="00855935" w:rsidRPr="00B93E37" w:rsidRDefault="00855935" w:rsidP="00A521A4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שם וגם היום יושבים חכמים</w:t>
      </w:r>
    </w:p>
    <w:p w:rsidR="00855935" w:rsidRPr="00B93E37" w:rsidRDefault="00855935" w:rsidP="00A521A4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הצילה את משה. שני שמות</w:t>
      </w:r>
    </w:p>
    <w:p w:rsidR="00855935" w:rsidRPr="00B93E37" w:rsidRDefault="00855935" w:rsidP="00A521A4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מסימני הסדר</w:t>
      </w:r>
    </w:p>
    <w:p w:rsidR="00855935" w:rsidRDefault="00855935" w:rsidP="0098695F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 xml:space="preserve">מסימני </w:t>
      </w:r>
      <w:r w:rsidR="0098695F" w:rsidRPr="00B93E37">
        <w:rPr>
          <w:rFonts w:hint="cs"/>
          <w:sz w:val="24"/>
          <w:szCs w:val="24"/>
          <w:rtl/>
        </w:rPr>
        <w:t>הקערה</w:t>
      </w:r>
      <w:r w:rsidR="0098695F">
        <w:rPr>
          <w:rFonts w:hint="cs"/>
          <w:sz w:val="24"/>
          <w:szCs w:val="24"/>
          <w:rtl/>
        </w:rPr>
        <w:t xml:space="preserve"> (מה היא מסמלת)</w:t>
      </w:r>
    </w:p>
    <w:p w:rsidR="00855935" w:rsidRDefault="00855935" w:rsidP="00A521A4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שם התבשר אברהם על שעבוד מצרים</w:t>
      </w:r>
    </w:p>
    <w:p w:rsidR="00855935" w:rsidRDefault="00855935" w:rsidP="00A521A4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אור לארבעה עשר עושים אותה ולאחריה עוד פעולה באותה האות</w:t>
      </w:r>
    </w:p>
    <w:p w:rsidR="00855935" w:rsidRDefault="00855935" w:rsidP="00A521A4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878F9">
        <w:rPr>
          <w:rFonts w:hint="cs"/>
          <w:sz w:val="24"/>
          <w:szCs w:val="24"/>
          <w:rtl/>
        </w:rPr>
        <w:t>אחד מפרקי הלל מתחיל באות זו.</w:t>
      </w:r>
    </w:p>
    <w:p w:rsidR="0098695F" w:rsidRDefault="0098695F" w:rsidP="0098695F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החכם שבזכותו אנחנו מזכירים את יציאת מצרים ואומרים את ההגדה בלילה</w:t>
      </w:r>
    </w:p>
    <w:p w:rsidR="00855935" w:rsidRDefault="003A626C" w:rsidP="00855935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-287020</wp:posOffset>
                </wp:positionH>
                <wp:positionV relativeFrom="paragraph">
                  <wp:posOffset>111760</wp:posOffset>
                </wp:positionV>
                <wp:extent cx="6063615" cy="14605"/>
                <wp:effectExtent l="0" t="0" r="0" b="0"/>
                <wp:wrapNone/>
                <wp:docPr id="544" name="AutoShape 349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5B936" id="AutoShape 349" o:spid="_x0000_s1026" type="#_x0000_t16" alt="Dark downward diagonal" style="position:absolute;left:0;text-align:left;margin-left:-22.6pt;margin-top:8.8pt;width:477.45pt;height:1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855935" w:rsidRPr="00B878F9" w:rsidRDefault="00855935" w:rsidP="007D3E0A">
      <w:pPr>
        <w:tabs>
          <w:tab w:val="left" w:pos="1298"/>
        </w:tabs>
        <w:rPr>
          <w:rFonts w:hint="cs"/>
          <w:rtl/>
        </w:rPr>
      </w:pPr>
    </w:p>
    <w:p w:rsidR="00855935" w:rsidRDefault="003A626C" w:rsidP="007D3E0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52705</wp:posOffset>
                </wp:positionV>
                <wp:extent cx="660400" cy="612140"/>
                <wp:effectExtent l="0" t="0" r="0" b="0"/>
                <wp:wrapSquare wrapText="bothSides"/>
                <wp:docPr id="518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7020" y="2006"/>
                          <a:chExt cx="1040" cy="964"/>
                        </a:xfrm>
                      </wpg:grpSpPr>
                      <wpg:grpSp>
                        <wpg:cNvPr id="519" name="Group 291"/>
                        <wpg:cNvGrpSpPr>
                          <a:grpSpLocks/>
                        </wpg:cNvGrpSpPr>
                        <wpg:grpSpPr bwMode="auto">
                          <a:xfrm>
                            <a:off x="7020" y="2006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520" name="Freeform 292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1" name="Group 293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522" name="Group 2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523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Freeform 2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2" name="Group 3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533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Freeform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Freeform 3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Freeform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Freeform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42" name="Picture 3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43" name="WordArt 31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418" y="2220"/>
                            <a:ext cx="372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ג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78" style="position:absolute;left:0;text-align:left;margin-left:400.75pt;margin-top:4.15pt;width:52pt;height:48.2pt;z-index:-251679232" coordorigin="7020,2006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">
                <v:group id="Group 291" o:spid="_x0000_s1079" style="position:absolute;left:7020;top:2006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292" o:spid="_x0000_s1080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lD8AA&#10;AADcAAAADwAAAGRycy9kb3ducmV2LnhtbERPTYvCMBC9L/gfwgje1lTFRatRxKUg6B6sgtehGdti&#10;MylN1rb/3hwEj4/3vd52phJPalxpWcFkHIEgzqwuOVdwvSTfCxDOI2usLJOCnhxsN4OvNcbatnym&#10;Z+pzEULYxaig8L6OpXRZQQbd2NbEgbvbxqAPsMmlbrAN4aaS0yj6kQZLDg0F1rQvKHuk/0bB0bZJ&#10;ckx/l4l1rZvd/vannnqlRsNutwLhqfMf8dt90Arm0zA/nAlH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ilD8AAAADcAAAADwAAAAAAAAAAAAAAAACYAgAAZHJzL2Rvd25y&#10;ZXYueG1sUEsFBgAAAAAEAAQA9QAAAIU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293" o:spid="_x0000_s1081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<v:group id="Group 294" o:spid="_x0000_s1082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<v:shape id="Freeform 295" o:spid="_x0000_s1083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MQMQA&#10;AADcAAAADwAAAGRycy9kb3ducmV2LnhtbESPQWvCQBSE70L/w/KE3nSjRZHoKhIRCnpRc2hvj+wz&#10;CWbfptlXTf99Vyj0OMzMN8xq07tG3akLtWcDk3ECirjwtubSQH7ZjxaggiBbbDyTgR8KsFm/DFaY&#10;Wv/gE93PUqoI4ZCigUqkTbUORUUOw9i3xNG7+s6hRNmV2nb4iHDX6GmSzLXDmuNChS1lFRW387cz&#10;oLfZfHf7Oh68iKuLw0ebJfmnMa/DfrsEJdTLf/iv/W4NzKZv8DwTj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jEDEAAAA3A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296" o:spid="_x0000_s1084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Bw8IA&#10;AADcAAAADwAAAGRycy9kb3ducmV2LnhtbESP3YrCMBSE7wXfIRxh7zS16CLVWBah4urVVh/g0Jz+&#10;sM1JaaKtb79ZELwcZuYbZpeOphUP6l1jWcFyEYEgLqxuuFJwu2bzDQjnkTW2lknBkxyk++lkh4m2&#10;A//QI/eVCBB2CSqove8SKV1Rk0G3sB1x8ErbG/RB9pXUPQ4BbloZR9GnNNhwWKixo0NNxW9+Nwra&#10;sy6/cYgvzbqKs/Lmz8/LEZX6mI1fWxCeRv8Ov9onrWAdr+D/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oHDwgAAANw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297" o:spid="_x0000_s1085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ztMQA&#10;AADcAAAADwAAAGRycy9kb3ducmV2LnhtbESPX2sCMRDE3wt+h7CCbzWnYpHTKCKWCkKhKj6vl/Xu&#10;8LI5knh/vr0pFPo4zM5vdlabzlSiIedLywom4wQEcWZ1ybmCy/nzfQHCB2SNlWVS0JOHzXrwtsJU&#10;25Z/qDmFXEQI+xQVFCHUqZQ+K8igH9uaOHp36wyGKF0utcM2wk0lp0nyIQ2WHBsKrGlXUPY4PU18&#10;46t9PPe2d9/Xi++z4+JYz5qbUqNht12CCNSF/+O/9EErmE/n8DsmEk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87T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298" o:spid="_x0000_s1086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C68MA&#10;AADcAAAADwAAAGRycy9kb3ducmV2LnhtbESPQWsCMRSE74X+h/AK3mq2EZe6GqUUBD1WLaW3x+Z1&#10;s3Tz3rJJdf33jVDocZiZb5jVZgydOtMQW2ELT9MCFHEtruXGwum4fXwGFROyw06YLFwpwmZ9f7fC&#10;ysmF3+h8SI3KEI4VWvAp9ZXWsfYUME6lJ87elwwBU5ZDo92AlwwPnTZFUeqALecFjz29eqq/Dz/B&#10;QlEKH/vZ54eYd4nG780inoy1k4fxZQkq0Zj+w3/tnbMwNyXczu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hC68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299" o:spid="_x0000_s1087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TecQA&#10;AADcAAAADwAAAGRycy9kb3ducmV2LnhtbESPQWvCQBSE70L/w/IK3nTTgFqiq5RqqeLJtPT8zL4m&#10;Idm3IbtNtv/eLRQ8DjPzDbPZBdOKgXpXW1bwNE9AEBdW11wq+Px4mz2DcB5ZY2uZFPySg932YbLB&#10;TNuRLzTkvhQRwi5DBZX3XSalKyoy6Oa2I47et+0N+ij7Uuoexwg3rUyTZCkN1hwXKuzotaKiyX+M&#10;gnDmQ+j0EvX+Ulyb91M6utOXUtPH8LIG4Sn4e/i/fdQKFukK/s7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03nEAAAA3AAAAA8AAAAAAAAAAAAAAAAAmAIAAGRycy9k&#10;b3ducmV2LnhtbFBLBQYAAAAABAAEAPUAAACJ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300" o:spid="_x0000_s1088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aXcMA&#10;AADcAAAADwAAAGRycy9kb3ducmV2LnhtbERPz2vCMBS+D/wfwhvspukKG7MaZQi6Ipti9eLt2bw1&#10;xealNFnt/vvlIOz48f2eLwfbiJ46XztW8DxJQBCXTtdcKTgd1+M3ED4ga2wck4Jf8rBcjB7mmGl3&#10;4wP1RahEDGGfoQITQptJ6UtDFv3EtcSR+3adxRBhV0nd4S2G20amSfIqLdYcGwy2tDJUXosfq8Cd&#10;PvNyte2L3fZjv0m/8sN5ejFKPT0O7zMQgYbwL767c63gJY1r4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raXcMAAADcAAAADwAAAAAAAAAAAAAAAACYAgAAZHJzL2Rv&#10;d25yZXYueG1sUEsFBgAAAAAEAAQA9QAAAIgDAAAAAA=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301" o:spid="_x0000_s1089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oNsQA&#10;AADcAAAADwAAAGRycy9kb3ducmV2LnhtbESPQWsCMRSE70L/Q3gFb5rtgmK3RmmLihcPpv6A5+a5&#10;u3TzsiRRV3+9EQo9DjPzDTNf9rYVF/KhcazgbZyBIC6dabhScPhZj2YgQkQ22DomBTcKsFy8DOZY&#10;GHflPV10rESCcChQQR1jV0gZyposhrHriJN3ct5iTNJX0ni8JrhtZZ5lU2mx4bRQY0ffNZW/+mwV&#10;nE/r1a4KR+d1f/+6b/WG9CZXavjaf36AiNTH//Bfe2sUTPJ3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KDbEAAAA3AAAAA8AAAAAAAAAAAAAAAAAmAIAAGRycy9k&#10;b3ducmV2LnhtbFBLBQYAAAAABAAEAPUAAACJAwAAAAA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302" o:spid="_x0000_s1090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j8cIA&#10;AADcAAAADwAAAGRycy9kb3ducmV2LnhtbERPz2vCMBS+C/sfwht4kZmqKKMzyhBEPdm6HXZ8NG9t&#10;tualNLGt/705CB4/vt/r7WBr0VHrjWMFs2kCgrhw2nCp4Ptr//YOwgdkjbVjUnAjD9vNy2iNqXY9&#10;59RdQiliCPsUFVQhNKmUvqjIop+6hjhyv661GCJsS6lb7GO4reU8SVbSouHYUGFDu4qK/8vVKria&#10;7LD/200cnX4OXZ6dexpMptT4dfj8ABFoCE/xw33UCpaLOD+ei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6PxwgAAANwAAAAPAAAAAAAAAAAAAAAAAJgCAABkcnMvZG93&#10;bnJldi54bWxQSwUGAAAAAAQABAD1AAAAhw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303" o:spid="_x0000_s1091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F9sQA&#10;AADcAAAADwAAAGRycy9kb3ducmV2LnhtbESPQWvCQBSE7wX/w/KE3uomLS0SXSUIojcbWw/eHtln&#10;sph9m2bXJP57t1DocZiZb5jlerSN6KnzxrGCdJaAIC6dNlwp+P7avsxB+ICssXFMCu7kYb2aPC0x&#10;027ggvpjqESEsM9QQR1Cm0npy5os+plriaN3cZ3FEGVXSd3hEOG2ka9J8iEtGo4LNba0qam8Hm9W&#10;wc92XphDTslnMe7Yndv7Xp+MUs/TMV+ACDSG//Bfe68VvL+l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hfbEAAAA3AAAAA8AAAAAAAAAAAAAAAAAmAIAAGRycy9k&#10;b3ducmV2LnhtbFBLBQYAAAAABAAEAPUAAACJAwAAAAA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304" o:spid="_x0000_s1092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<v:shape id="Freeform 305" o:spid="_x0000_s1093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ancUA&#10;AADcAAAADwAAAGRycy9kb3ducmV2LnhtbESPQWvCQBSE70L/w/KE3nSjopToRiRSKOilNof29sg+&#10;k5Ds2zT7qum/7xYKPQ4z8w2z24+uUzcaQuPZwGKegCIuvW24MlC8Pc+eQAVBtth5JgPfFGCfPUx2&#10;mFp/51e6XaRSEcIhRQO1SJ9qHcqaHIa574mjd/WDQ4lyqLQd8B7hrtPLJNlohw3HhRp7ymsq28uX&#10;M6AP+ebYfp5PXsQ15em9z5Piw5jH6XjYghIa5T/8136xBtarFfyeiUdA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hqdxQAAANwAAAAPAAAAAAAAAAAAAAAAAJgCAABkcnMv&#10;ZG93bnJldi54bWxQSwUGAAAAAAQABAD1AAAAig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306" o:spid="_x0000_s1094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XHsQA&#10;AADcAAAADwAAAGRycy9kb3ducmV2LnhtbESPzWrDMBCE74W8g9hAb7Uc54fiRAmhkNA6p7h5gMVa&#10;/xBrZSw1tt++ChR6HGbmG2Z3GE0rHtS7xrKCRRSDIC6sbrhScPs+vb2DcB5ZY2uZFEzk4LCfveww&#10;1XbgKz1yX4kAYZeigtr7LpXSFTUZdJHtiINX2t6gD7KvpO5xCHDTyiSON9Jgw2Ghxo4+airu+Y9R&#10;0Ga6/MIhuTTrKjmVN59NlzMq9Tofj1sQnkb/H/5rf2oF6+UKnm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Fx7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307" o:spid="_x0000_s1095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lacQA&#10;AADcAAAADwAAAGRycy9kb3ducmV2LnhtbESPX2sCMRDE3wt+h7CCbzVnxSKnUUQsCkKhKj6vl/Xu&#10;8LI5knh/vr0pFPo4zM5vdpbrzlSiIedLywom4wQEcWZ1ybmCy/nrfQ7CB2SNlWVS0JOH9WrwtsRU&#10;25Z/qDmFXEQI+xQVFCHUqZQ+K8igH9uaOHp36wyGKF0utcM2wk0lP5LkUxosOTYUWNO2oOxxepr4&#10;xr59PHe2d9/Xi++z4/xYT5ubUqNht1mACNSF/+O/9EErmE1n8DsmEk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/ZWn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308" o:spid="_x0000_s1096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UNsMA&#10;AADcAAAADwAAAGRycy9kb3ducmV2LnhtbESPQUvDQBSE7wX/w/IEb+2mWwyadltEEPRomyLeHtnX&#10;bGj2vZBd2/jvXUHwOMzMN8xmN4VeXWiMnbCF5aIARdyI67i1UB9e5g+gYkJ22AuThW+KsNvezDZY&#10;ObnyO132qVUZwrFCCz6lodI6Np4CxoUMxNk7yRgwZTm22o14zfDQa1MUpQ7YcV7wONCzp+a8/woW&#10;ilL4MKw+P8QcJRr/Zh5jbay9u52e1qASTek//Nd+dRbuVyX8ns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HUNs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309" o:spid="_x0000_s1097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sLMYA&#10;AADcAAAADwAAAGRycy9kb3ducmV2LnhtbESPT2sCMRTE74V+h/AEbzWr/bOyGqUUCkKx0tWLt+fm&#10;dbPt5mVJoq7f3hQKHoeZ+Q0zX/a2FSfyoXGsYDzKQBBXTjdcK9ht3x+mIEJE1tg6JgUXCrBc3N/N&#10;sdDuzF90KmMtEoRDgQpMjF0hZagMWQwj1xEn79t5izFJX0vt8ZzgtpWTLHuRFhtOCwY7ejNU/ZZH&#10;q2CjS7/KP/Pddm0u9ZP8+ZjY/UGp4aB/nYGI1Mdb+L+90gqeH3P4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BsLMYAAADcAAAADwAAAAAAAAAAAAAAAACYAgAAZHJz&#10;L2Rvd25yZXYueG1sUEsFBgAAAAAEAAQA9QAAAIsDAAAAAA=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310" o:spid="_x0000_s1098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F8cEA&#10;AADcAAAADwAAAGRycy9kb3ducmV2LnhtbERPzYrCMBC+C75DGGFvmtZlRapRRFcU9LKuDzA2Y1Ns&#10;Jt0m2vr2m4Pg8eP7ny87W4kHNb50rCAdJSCIc6dLLhScf7fDKQgfkDVWjknBkzwsF/3eHDPtWv6h&#10;xykUIoawz1CBCaHOpPS5IYt+5GriyF1dYzFE2BRSN9jGcFvJcZJMpMWSY4PBmtaG8tvpbhVcpof7&#10;t28P12O61+Zvu9uMbbpR6mPQrWYgAnXhLX6591rB12dcG8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TxfHBAAAA3AAAAA8AAAAAAAAAAAAAAAAAmAIAAGRycy9kb3du&#10;cmV2LnhtbFBLBQYAAAAABAAEAPUAAACG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311" o:spid="_x0000_s1099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gasUA&#10;AADcAAAADwAAAGRycy9kb3ducmV2LnhtbESP3WrCQBSE7wt9h+UUeqebWCqauor4QwW98ecBjtlj&#10;NjR7NmZXk759VxB6OczMN8xk1tlK3KnxpWMFaT8BQZw7XXKh4HRc90YgfEDWWDkmBb/kYTZ9fZlg&#10;pl3Le7ofQiEihH2GCkwIdSalzw1Z9H1XE0fv4hqLIcqmkLrBNsJtJQdJMpQWS44LBmtaGMp/Djer&#10;4Dza3la+3V526Uab6/p7ObDpUqn3t27+BSJQF/7Dz/ZGK/j8GMP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2BqxQAAANwAAAAPAAAAAAAAAAAAAAAAAJgCAABkcnMv&#10;ZG93bnJldi54bWxQSwUGAAAAAAQABAD1AAAAigMAAAAA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312" o:spid="_x0000_s1100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ieMEA&#10;AADcAAAADwAAAGRycy9kb3ducmV2LnhtbERPy4rCMBTdC/5DuII7TRWnSDWKCIKCMzI+9pfm2hSb&#10;m9pE7czXTxbCLA/nPV+2thJPanzpWMFomIAgzp0uuVBwPm0GUxA+IGusHJOCH/KwXHQ7c8y0e/E3&#10;PY+hEDGEfYYKTAh1JqXPDVn0Q1cTR+7qGoshwqaQusFXDLeVHCdJKi2WHBsM1rQ2lN+OD6vAht+7&#10;2d3z6fWQfu7Tr3p08ZtKqX6vXc1ABGrDv/jt3moFH5M4P56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kInjBAAAA3AAAAA8AAAAAAAAAAAAAAAAAmAIAAGRycy9kb3du&#10;cmV2LnhtbFBLBQYAAAAABAAEAPUAAACG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313" o:spid="_x0000_s1101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7bMUA&#10;AADcAAAADwAAAGRycy9kb3ducmV2LnhtbESPS2vDMBCE74H+B7GF3hI5JU83SgglgRBKyQt6XayN&#10;bWKtjKTGdn59VSj0OMzMN8xi1ZpK3Mn50rKC4SABQZxZXXKu4HLe9mcgfEDWWFkmBR15WC2fegtM&#10;tW34SPdTyEWEsE9RQRFCnUrps4IM+oGtiaN3tc5giNLlUjtsItxU8jVJJtJgyXGhwJreC8pup2+j&#10;YH9wH1PqJg83XbvxJzWbefeVKPXy3K7fQARqw3/4r73TCsajI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Dts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314" o:spid="_x0000_s1102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K3LnGAAAA3AAAAA8AAABkcnMvZG93bnJldi54bWxEj0FrwkAUhO8F/8PyCt7qxqBFoqsUsaVQ&#10;SjWteH1mX7LB7NuQ3cb477uFQo/DzHzDrDaDbURPna8dK5hOEhDEhdM1Vwq+Pp8fFiB8QNbYOCYF&#10;N/KwWY/uVphpd+UD9XmoRISwz1CBCaHNpPSFIYt+4lri6JWusxii7CqpO7xGuG1kmiSP0mLNccFg&#10;S1tDxSX/tgr2x5f523Y3Pb33aX6+MJe3D1MqNb4fnpYgAg3hP/zXftUK5rMUfs/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rcuc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315" o:spid="_x0000_s1103" type="#_x0000_t202" style="position:absolute;left:7418;top:2220;width:372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5V8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id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M5V8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ג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55935">
        <w:rPr>
          <w:rFonts w:hint="cs"/>
          <w:sz w:val="24"/>
          <w:szCs w:val="24"/>
          <w:rtl/>
        </w:rPr>
        <w:t>שם ישבו אבותינו</w:t>
      </w:r>
    </w:p>
    <w:p w:rsidR="00855935" w:rsidRDefault="00855935" w:rsidP="007D3E0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האבא שלו הוציא אותנו ממצרים</w:t>
      </w:r>
    </w:p>
    <w:p w:rsidR="00B30F3B" w:rsidRDefault="00B30F3B" w:rsidP="00B30F3B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משה דאג לו ואז ידעו שהוא (משה) ראוי להנהיג את עם ישראל</w:t>
      </w:r>
    </w:p>
    <w:p w:rsidR="00855935" w:rsidRDefault="00855935" w:rsidP="007D3E0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"מתחילה עובדי עבודה זרה היו אבותינו". ובנוסח אחר: "מתחילה עובדי עבודת ... היו אבותינו"</w:t>
      </w:r>
    </w:p>
    <w:p w:rsidR="00B30F3B" w:rsidRDefault="00B30F3B" w:rsidP="007D3E0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בעל חיים שמתחיל באות זו ונזכר בהגדה (מצא היכן)</w:t>
      </w:r>
    </w:p>
    <w:p w:rsidR="00855935" w:rsidRDefault="00855935" w:rsidP="007D3E0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שמו מתחיל בגימ"ל והוא אמר משהו חשוב מאד בגימטריא של האות גימ"ל. מי החכם ומה אמר?</w:t>
      </w:r>
    </w:p>
    <w:p w:rsidR="00855935" w:rsidRDefault="00855935" w:rsidP="007D3E0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בו אכלו מצה ראשונה מתבואת ארץ ישראל (רמז: ספר יהושע פרק ה).</w:t>
      </w:r>
    </w:p>
    <w:p w:rsidR="00CA40D3" w:rsidRDefault="003A626C" w:rsidP="007D3E0A">
      <w:pPr>
        <w:tabs>
          <w:tab w:val="left" w:pos="1298"/>
        </w:tabs>
        <w:rPr>
          <w:rFonts w:hint="cs"/>
          <w:rtl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116205</wp:posOffset>
                </wp:positionV>
                <wp:extent cx="6063615" cy="14605"/>
                <wp:effectExtent l="0" t="0" r="0" b="0"/>
                <wp:wrapNone/>
                <wp:docPr id="517" name="AutoShape 351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4153F" id="AutoShape 351" o:spid="_x0000_s1026" type="#_x0000_t16" alt="Dark downward diagonal" style="position:absolute;left:0;text-align:left;margin-left:-21.75pt;margin-top:9.15pt;width:477.45pt;height:1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855935" w:rsidRDefault="00B30F3B" w:rsidP="007D3E0A">
      <w:pPr>
        <w:tabs>
          <w:tab w:val="left" w:pos="1298"/>
        </w:tabs>
        <w:rPr>
          <w:rFonts w:hint="cs"/>
          <w:rtl/>
        </w:rPr>
      </w:pPr>
      <w:r>
        <w:rPr>
          <w:rtl/>
        </w:rPr>
        <w:br w:type="page"/>
      </w:r>
    </w:p>
    <w:p w:rsidR="00855935" w:rsidRDefault="003A626C" w:rsidP="005D20E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17780</wp:posOffset>
                </wp:positionV>
                <wp:extent cx="660400" cy="612140"/>
                <wp:effectExtent l="0" t="0" r="0" b="0"/>
                <wp:wrapSquare wrapText="bothSides"/>
                <wp:docPr id="491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5760" y="2006"/>
                          <a:chExt cx="1040" cy="964"/>
                        </a:xfrm>
                      </wpg:grpSpPr>
                      <wpg:grpSp>
                        <wpg:cNvPr id="492" name="Group 317"/>
                        <wpg:cNvGrpSpPr>
                          <a:grpSpLocks/>
                        </wpg:cNvGrpSpPr>
                        <wpg:grpSpPr bwMode="auto">
                          <a:xfrm>
                            <a:off x="5760" y="2006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493" name="Freeform 318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4" name="Group 319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495" name="Group 3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496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Freeform 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Freeform 3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5" name="Group 3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506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Freeform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Freeform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3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15" name="Picture 34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16" name="WordArt 34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133" y="2233"/>
                            <a:ext cx="372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ד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104" style="position:absolute;left:0;text-align:left;margin-left:398.65pt;margin-top:1.4pt;width:52pt;height:48.2pt;z-index:-251678208" coordorigin="5760,2006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">
                <v:group id="Group 317" o:spid="_x0000_s1105" style="position:absolute;left:5760;top:2006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318" o:spid="_x0000_s1106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T9AsMA&#10;AADcAAAADwAAAGRycy9kb3ducmV2LnhtbESPQYvCMBSE7wv+h/AEb2uqLotWo4hLQdA9WAWvj+bZ&#10;FpuX0mRt++83guBxmJlvmNWmM5V4UONKywom4wgEcWZ1ybmCyzn5nINwHlljZZkU9ORgsx58rDDW&#10;tuUTPVKfiwBhF6OCwvs6ltJlBRl0Y1sTB+9mG4M+yCaXusE2wE0lp1H0LQ2WHBYKrGlXUHZP/4yC&#10;g22T5JD+LBLrWje7/u6OPfVKjYbddgnCU+ff4Vd7rxV8LWb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T9AsMAAADcAAAADwAAAAAAAAAAAAAAAACYAgAAZHJzL2Rv&#10;d25yZXYueG1sUEsFBgAAAAAEAAQA9QAAAIg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319" o:spid="_x0000_s1107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Group 320" o:spid="_x0000_s1108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shape id="Freeform 321" o:spid="_x0000_s1109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7posQA&#10;AADcAAAADwAAAGRycy9kb3ducmV2LnhtbESPQWvCQBSE7wX/w/IEb3VjkVCjq0ikINhL1YPeHtln&#10;Esy+jdmnpv++Wyj0OMzMN8xi1btGPagLtWcDk3ECirjwtubSwPHw8foOKgiyxcYzGfimAKvl4GWB&#10;mfVP/qLHXkoVIRwyNFCJtJnWoajIYRj7ljh6F985lCi7UtsOnxHuGv2WJKl2WHNcqLClvKLiur87&#10;A3qdp5vr7XPnRVxd7E5tnhzPxoyG/XoOSqiX//Bfe2sNTGcp/J6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6aLEAAAA3A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322" o:spid="_x0000_s1110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ZzsQA&#10;AADcAAAADwAAAGRycy9kb3ducmV2LnhtbESP3WrCQBSE7wu+w3IE75pNQ39s6ioiKBqvGn2AQ/bk&#10;h2bPhuzWJG/vFoReDjPzDbPajKYVN+pdY1nBSxSDIC6sbrhScL3sn5cgnEfW2FomBRM52KxnTytM&#10;tR34m265r0SAsEtRQe19l0rpipoMush2xMErbW/QB9lXUvc4BLhpZRLH79Jgw2Ghxo52NRU/+a9R&#10;0Ga6POGQnJu3KtmXV59N5wMqtZiP2y8Qnkb/H360j1rB6+cH/J0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2c7EAAAA3A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323" o:spid="_x0000_s1111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aUMUA&#10;AADcAAAADwAAAGRycy9kb3ducmV2LnhtbESPTWsCQQyG70L/w5BCbzrbVsRuHaWUlhYEQSs9pzvp&#10;7uJOZpkZ9+Pfm4PgMbx5nzxZbQbXqI5CrD0beJxloIgLb2suDRx/PqdLUDEhW2w8k4GRImzWd5MV&#10;5tb3vKfukEolEI45GqhSanOtY1GRwzjzLbFk/z44TDKGUtuAvcBdo5+ybKEd1iwXKmzpvaLidDg7&#10;0fjqT+cPP4bd7zGOxXa5bZ+7P2Me7oe3V1CJhnRbvra/rYH5i9jKM0IAv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ZpQxQAAANwAAAAPAAAAAAAAAAAAAAAAAJgCAABkcnMv&#10;ZG93bnJldi54bWxQSwUGAAAAAAQABAD1AAAAig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324" o:spid="_x0000_s1112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Q48MA&#10;AADcAAAADwAAAGRycy9kb3ducmV2LnhtbESPzWrDMBCE74W+g9hCbo1cJYTajRJKodAcmx9Kb4u1&#10;tUytXWOpifP2VSCQ4zAz3zDL9Rg6daQhtsIWnqYFKOJaXMuNhf3u/fEZVEzIDjthsnCmCOvV/d0S&#10;Kycn/qTjNjUqQzhWaMGn1Fdax9pTwDiVnjh7PzIETFkOjXYDnjI8dNoUxUIHbDkveOzpzVP9u/0L&#10;FoqF8K6ffX+JOUg0fmPKuDfWTh7G1xdQicZ0C1/bH87CvCzhciYf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kQ48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325" o:spid="_x0000_s1113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XbcAA&#10;AADcAAAADwAAAGRycy9kb3ducmV2LnhtbERPz2vCMBS+D/wfwhO8rakFZXRGEXWo7GQVz2/Nsy02&#10;L6XJ2uy/Xw6DHT++36tNMK0YqHeNZQXzJAVBXFrdcKXgdv14fQPhPLLG1jIp+CEHm/XkZYW5tiNf&#10;aCh8JWIIuxwV1N53uZSurMmgS2xHHLmH7Q36CPtK6h7HGG5amaXpUhpsODbU2NGupvJZfBsF4ZMP&#10;odNL1PtL+fU8nrPRne9KzaZh+w7CU/D/4j/3SStYpHF+PBOP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QXbcAAAADcAAAADwAAAAAAAAAAAAAAAACYAgAAZHJzL2Rvd25y&#10;ZXYueG1sUEsFBgAAAAAEAAQA9QAAAIU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326" o:spid="_x0000_s1114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voMYA&#10;AADcAAAADwAAAGRycy9kb3ducmV2LnhtbESPQWvCQBSE7wX/w/IK3upGoaVGVymCNkirGL14e82+&#10;ZoPZtyG7xvTfdwsFj8PMfMPMl72tRUetrxwrGI8SEMSF0xWXCk7H9dMrCB+QNdaOScEPeVguBg9z&#10;TLW78YG6PJQiQtinqMCE0KRS+sKQRT9yDXH0vl1rMUTZllK3eItwW8tJkrxIixXHBYMNrQwVl/xq&#10;FbjTR1astl2+277vN5PP7HCefhmlho/92wxEoD7cw//tTCt4Ts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UvoMYAAADcAAAADwAAAAAAAAAAAAAAAACYAgAAZHJz&#10;L2Rvd25yZXYueG1sUEsFBgAAAAAEAAQA9QAAAIsDAAAAAA=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327" o:spid="_x0000_s1115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mJ8MA&#10;AADcAAAADwAAAGRycy9kb3ducmV2LnhtbESPQWsCMRSE7wX/Q3iCt5p1oaWsRlGp4sVDoz/guXnu&#10;Lm5eliTq6q83hUKPw8x8w8wWvW3FjXxoHCuYjDMQxKUzDVcKjofN+xeIEJENto5JwYMCLOaDtxkW&#10;xt35h246ViJBOBSooI6xK6QMZU0Ww9h1xMk7O28xJukraTzeE9y2Ms+yT2mx4bRQY0frmsqLvloF&#10;1/Pme1+Fk/O6f66eO70lvc2VGg375RREpD7+h//aO6PgI8vh90w6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LmJ8MAAADc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328" o:spid="_x0000_s1116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3O8QA&#10;AADcAAAADwAAAGRycy9kb3ducmV2LnhtbESPQWvCQBSE70L/w/IKXqRuVJSSukoRRD0ZbQ89PrKv&#10;ybbZtyG7JvHfu4LgcZiZb5jlureVaKnxxrGCyTgBQZw7bbhQ8P21fXsH4QOyxsoxKbiSh/XqZbDE&#10;VLuOT9SeQyEihH2KCsoQ6lRKn5dk0Y9dTRy9X9dYDFE2hdQNdhFuKzlNkoW0aDgulFjTpqT8/3yx&#10;Ci4m223/NiNHh59de8qOHfUmU2r42n9+gAjUh2f40d5rBfNkB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9zvEAAAA3AAAAA8AAAAAAAAAAAAAAAAAmAIAAGRycy9k&#10;b3ducmV2LnhtbFBLBQYAAAAABAAEAPUAAACJAwAAAAA=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329" o:spid="_x0000_s1117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s08QA&#10;AADcAAAADwAAAGRycy9kb3ducmV2LnhtbESPT2sCMRTE7wW/Q3hCbzWxtEW2ZhcRRG92/XPo7bF5&#10;3Q3dvGw3UddvbwShx2FmfsPMi8G14kx9sJ41TCcKBHHljeVaw2G/epmBCBHZYOuZNFwpQJGPnuaY&#10;GX/hks67WIsE4ZChhibGLpMyVA05DBPfESfvx/cOY5J9LU2PlwR3rXxV6kM6tJwWGuxo2VD1uzs5&#10;DX+rWWm3C1Jf5bBm/91dN+ZotX4eD4tPEJGG+B9+tDdGw7t6g/uZd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7NPEAAAA3AAAAA8AAAAAAAAAAAAAAAAAmAIAAGRycy9k&#10;b3ducmV2LnhtbFBLBQYAAAAABAAEAPUAAACJAwAAAAA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330" o:spid="_x0000_s1118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<v:shape id="Freeform 331" o:spid="_x0000_s1119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zuMQA&#10;AADcAAAADwAAAGRycy9kb3ducmV2LnhtbESPQWvCQBSE74L/YXkFb7rbgqGkriIpBcFeaj3o7ZF9&#10;TYLZtzH7qvHfdwuCx2FmvmEWq8G36kJ9bAJbeJ4ZUMRlcA1XFvbfH9NXUFGQHbaBycKNIqyW49EC&#10;cxeu/EWXnVQqQTjmaKEW6XKtY1mTxzgLHXHyfkLvUZLsK+16vCa4b/WLMZn22HBaqLGjoqbytPv1&#10;FvS6yN5P589tEPFNuT10hdkfrZ08Des3UEKDPML39sZZmJsM/s+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c7j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332" o:spid="_x0000_s1120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D1MMA&#10;AADcAAAADwAAAGRycy9kb3ducmV2LnhtbESPW2vCQBSE3wv+h+UU+lY3DaRKdBURLDU+efkBh+zJ&#10;BbNnQ3aby793C4KPw8x8w6y3o2lET52rLSv4mkcgiHOray4V3K6HzyUI55E1NpZJwUQOtpvZ2xpT&#10;bQc+U3/xpQgQdikqqLxvUyldXpFBN7ctcfAK2xn0QXal1B0OAW4aGUfRtzRYc1iosKV9Rfn98mcU&#10;NJkujjjEpzop40Nx89l0+kGlPt7H3QqEp9G/ws/2r1aQRAv4Px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1D1M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333" o:spid="_x0000_s1121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IASsQA&#10;AADcAAAADwAAAGRycy9kb3ducmV2LnhtbESPTWsCQQyG70L/w5BCbzrbFotsHUVKSwuCUBXP6U7c&#10;XdzJLDPjfvz75iB4DG/eJ0+W68E1qqMQa88GnmcZKOLC25pLA8fD13QBKiZki41nMjBShPXqYbLE&#10;3Pqef6nbp1IJhGOOBqqU2lzrWFTkMM58SyzZ2QeHScZQahuwF7hr9EuWvWmHNcuFClv6qKi47K9O&#10;NL77y/XTj2F3Osax2C627Wv3Z8zT47B5B5VoSPflW/vHGphnYivPCA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AEr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334" o:spid="_x0000_s1122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K+cMA&#10;AADcAAAADwAAAGRycy9kb3ducmV2LnhtbESPX0sDMRDE34V+h7CCbzYxYmnPpqUIgj7aPxTflsv2&#10;cvSye1xie357Iwg+DjPzG2a5HmOnLjSkVtjBw9SAIq7Ft9w42O9e7+egUkb22AmTg29KsF5NbpZY&#10;ebnyB122uVEFwqlCByHnvtI61YEipqn0xMU7yRAxFzk02g94LfDYaWvMTEdsuSwE7OklUH3efkUH&#10;Zia86x8/j2IPkmx4t4u0t87d3Y6bZ1CZxvwf/mu/eQdPZgG/Z8oR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K+c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335" o:spid="_x0000_s1123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oOMMA&#10;AADcAAAADwAAAGRycy9kb3ducmV2LnhtbERPz2vCMBS+D/wfwhN2m2lFp1RTGQNBGNuwetntrXk2&#10;3ZqXkmRa/3tzGHj8+H6vN4PtxJl8aB0ryCcZCOLa6ZYbBcfD9mkJIkRkjZ1jUnClAJty9LDGQrsL&#10;7+lcxUakEA4FKjAx9oWUoTZkMUxcT5y4k/MWY4K+kdrjJYXbTk6z7FlabDk1GOzp1VD9W/1ZBZ+6&#10;8rvFx+J4eDfXZiZ/3qb261upx/HwsgIRaYh38b97pxXM8zQ/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yoOMMAAADcAAAADwAAAAAAAAAAAAAAAACYAgAAZHJzL2Rv&#10;d25yZXYueG1sUEsFBgAAAAAEAAQA9QAAAIgDAAAAAA=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336" o:spid="_x0000_s1124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wDMQA&#10;AADcAAAADwAAAGRycy9kb3ducmV2LnhtbESP3WoCMRSE7wXfIRyhd5qNUJGtUYpWKtgbfx7gdHPc&#10;LN2crJvobt++EQpeDjPzDbNY9a4Wd2pD5VmDmmQgiAtvKi41nE/b8RxEiMgGa8+k4ZcCrJbDwQJz&#10;4zs+0P0YS5EgHHLUYGNscilDYclhmPiGOHkX3zqMSbalNC12Ce5qOc2ymXRYcVqw2NDaUvFzvDkN&#10;3/P97SN0+8uX2hl73X5upk5ttH4Z9e9vICL18Rn+b++Mhlel4H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MAz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337" o:spid="_x0000_s1125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ue8QA&#10;AADcAAAADwAAAGRycy9kb3ducmV2LnhtbESP0WrCQBRE3wv+w3IF3+omAYtEVxGtVNCXqh9wzV6z&#10;wezdmF1N+vfdgtDHYWbOMPNlb2vxpNZXjhWk4wQEceF0xaWC82n7PgXhA7LG2jEp+CEPy8XgbY65&#10;dh1/0/MYShEh7HNUYEJocil9YciiH7uGOHpX11oMUbal1C12EW5rmSXJh7RYcVww2NDaUHE7PqyC&#10;y3T/+PTd/npId9rct1+bzKYbpUbDfjUDEagP/+FXe6cVTNIM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rnvEAAAA3A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338" o:spid="_x0000_s1126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TEsUA&#10;AADcAAAADwAAAGRycy9kb3ducmV2LnhtbESPQWvCQBSE74L/YXkFb7qJ0iCpm1AEQaG11Lb3R/aZ&#10;Dc2+jdlV0/76rlDwOMzMN8yqHGwrLtT7xrGCdJaAIK6cbrhW8PmxmS5B+ICssXVMCn7IQ1mMRyvM&#10;tbvyO10OoRYRwj5HBSaELpfSV4Ys+pnriKN3dL3FEGVfS93jNcJtK+dJkkmLDccFgx2tDVXfh7NV&#10;YMPvyexO1fL4lr2+ZPsu/fKbVqnJw/D8BCLQEO7h//ZWK3hMF3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ZMSxQAAANwAAAAPAAAAAAAAAAAAAAAAAJgCAABkcnMv&#10;ZG93bnJldi54bWxQSwUGAAAAAAQABAD1AAAAigMAAAAA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339" o:spid="_x0000_s1127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36cUA&#10;AADcAAAADwAAAGRycy9kb3ducmV2LnhtbESPS2vDMBCE74H+B7GF3hI5JU83SgglgRBKyQt6XayN&#10;bWKtjKTGdn59VSj0OMzMN8xi1ZpK3Mn50rKC4SABQZxZXXKu4HLe9mcgfEDWWFkmBR15WC2fegtM&#10;tW34SPdTyEWEsE9RQRFCnUrps4IM+oGtiaN3tc5giNLlUjtsItxU8jVJJtJgyXGhwJreC8pup2+j&#10;YH9wH1PqJg83XbvxJzWbefeVKPXy3K7fQARqw3/4r73TCsbDE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Lfp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340" o:spid="_x0000_s1128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a9DGAAAA3AAAAA8AAABkcnMvZG93bnJldi54bWxEj0FrwkAUhO+F/oflCb3VTYSUEl1FpEqh&#10;lNq04vWZfckGs29Ddhvjv+8KhR6HmfmGWaxG24qBet84VpBOExDEpdMN1wq+v7aPzyB8QNbYOiYF&#10;V/KwWt7fLTDX7sKfNBShFhHCPkcFJoQul9KXhiz6qeuIo1e53mKIsq+l7vES4baVsyR5khYbjgsG&#10;O9oYKs/Fj1WwP+yyt81LenwfZsXpzFxdP0yl1MNkXM9BBBrDf/iv/aoVZGkGt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Br0M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341" o:spid="_x0000_s1129" type="#_x0000_t202" style="position:absolute;left:6133;top:2233;width:372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10sIA&#10;AADcAAAADwAAAGRycy9kb3ducmV2LnhtbESPwWrDMBBE74X+g9hCb43sQkJwI5uQtpBDLk2c+2Jt&#10;LRNrZaxt7Px9VCj0OMzMG2ZTzb5XVxpjF9hAvshAETfBdtwaqE+fL2tQUZAt9oHJwI0iVOXjwwYL&#10;Gyb+outRWpUgHAs04ESGQuvYOPIYF2EgTt53GD1KkmOr7YhTgvtev2bZSnvsOC04HGjnqLkcf7wB&#10;EbvNb/WHj/vzfHifXNYssTbm+WnevoESmuU//NfeWwPLfAW/Z9IR0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7XSwgAAANw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ד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55935">
        <w:rPr>
          <w:rFonts w:hint="cs"/>
          <w:sz w:val="24"/>
          <w:szCs w:val="24"/>
          <w:rtl/>
        </w:rPr>
        <w:t>אחת מהמכות</w:t>
      </w:r>
    </w:p>
    <w:p w:rsidR="00855935" w:rsidRDefault="00855935" w:rsidP="005D20E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ועוד מכה אחת</w:t>
      </w:r>
    </w:p>
    <w:p w:rsidR="00855935" w:rsidRDefault="00855935" w:rsidP="005D20E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מספיק לנו</w:t>
      </w:r>
    </w:p>
    <w:p w:rsidR="00855935" w:rsidRPr="00B93E37" w:rsidRDefault="00855935" w:rsidP="005D20E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עשרה מי יודע</w:t>
      </w:r>
    </w:p>
    <w:p w:rsidR="00ED1242" w:rsidRDefault="00ED1242" w:rsidP="005D20E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בעל חיים שמתחיל באות זו ונזכר בהגדה (מצא היכן)</w:t>
      </w:r>
    </w:p>
    <w:p w:rsidR="00855935" w:rsidRDefault="00855935" w:rsidP="005D20E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בגימטריא, כמה כאלה אתה יודע בליל הסדר וביציאת מצרים</w:t>
      </w:r>
    </w:p>
    <w:p w:rsidR="00ED1242" w:rsidRDefault="00ED1242" w:rsidP="005D20E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משמעות אחרת למילה נס</w:t>
      </w:r>
    </w:p>
    <w:p w:rsidR="00855935" w:rsidRPr="005D20E8" w:rsidRDefault="003A626C" w:rsidP="005D20E8">
      <w:pPr>
        <w:tabs>
          <w:tab w:val="left" w:pos="1298"/>
        </w:tabs>
        <w:rPr>
          <w:rFonts w:hint="cs"/>
          <w:rtl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79375</wp:posOffset>
                </wp:positionV>
                <wp:extent cx="6063615" cy="14605"/>
                <wp:effectExtent l="0" t="0" r="0" b="0"/>
                <wp:wrapNone/>
                <wp:docPr id="490" name="AutoShape 378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964E" id="AutoShape 378" o:spid="_x0000_s1026" type="#_x0000_t16" alt="Dark downward diagonal" style="position:absolute;left:0;text-align:left;margin-left:-21.75pt;margin-top:6.25pt;width:477.45pt;height:1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7C6FBC" w:rsidRPr="0042363C" w:rsidRDefault="003A626C" w:rsidP="0042363C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42363C"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76200</wp:posOffset>
                </wp:positionV>
                <wp:extent cx="660400" cy="612140"/>
                <wp:effectExtent l="0" t="0" r="0" b="0"/>
                <wp:wrapSquare wrapText="bothSides"/>
                <wp:docPr id="46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4461" y="2006"/>
                          <a:chExt cx="1040" cy="964"/>
                        </a:xfrm>
                      </wpg:grpSpPr>
                      <wpg:grpSp>
                        <wpg:cNvPr id="465" name="Group 353"/>
                        <wpg:cNvGrpSpPr>
                          <a:grpSpLocks/>
                        </wpg:cNvGrpSpPr>
                        <wpg:grpSpPr bwMode="auto">
                          <a:xfrm>
                            <a:off x="4461" y="2006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466" name="Freeform 354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7" name="Group 355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468" name="Group 3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469" name="Freeform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Freeform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Freeform 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Freeform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Freeform 3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Freeform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78" name="Group 3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479" name="Freeform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Freeform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Freeform 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Freeform 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Freeform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88" name="Picture 3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489" name="WordArt 37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848" y="2246"/>
                            <a:ext cx="411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ה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130" style="position:absolute;left:0;text-align:left;margin-left:398.65pt;margin-top:6pt;width:52pt;height:48.2pt;z-index:-251673088" coordorigin="4461,2006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">
                <v:group id="Group 353" o:spid="_x0000_s1131" style="position:absolute;left:4461;top:2006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54" o:spid="_x0000_s1132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uvcQA&#10;AADcAAAADwAAAGRycy9kb3ducmV2LnhtbESPQWuDQBSE74H+h+UVeotr2yCJzUaKRQikOcQWcn24&#10;ryp134q7jfrvs4FCjsPMfMNss8l04kKDay0reI5iEMSV1S3XCr6/iuUahPPIGjvLpGAmB9nuYbHF&#10;VNuRT3QpfS0ChF2KChrv+1RKVzVk0EW2Jw7ejx0M+iCHWuoBxwA3nXyJ40QabDksNNhT3lD1W/4Z&#10;BQc7FsWh/NgU1o3u9XzMP2ealXp6nN7fQHia/D38395rBaskgduZcATk7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Lr3EAAAA3AAAAA8AAAAAAAAAAAAAAAAAmAIAAGRycy9k&#10;b3ducmV2LnhtbFBLBQYAAAAABAAEAPUAAACJAwAAAAA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355" o:spid="_x0000_s1133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<v:group id="Group 356" o:spid="_x0000_s1134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<v:shape id="Freeform 357" o:spid="_x0000_s1135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N98QA&#10;AADcAAAADwAAAGRycy9kb3ducmV2LnhtbESPQWvCQBSE7wX/w/IEb3VjkVCjq0ikINhL1YPeHtln&#10;Esy+jdmnpv++Wyj0OMzMN8xi1btGPagLtWcDk3ECirjwtubSwPHw8foOKgiyxcYzGfimAKvl4GWB&#10;mfVP/qLHXkoVIRwyNFCJtJnWoajIYRj7ljh6F985lCi7UtsOnxHuGv2WJKl2WHNcqLClvKLiur87&#10;A3qdp5vr7XPnRVxd7E5tnhzPxoyG/XoOSqiX//Bfe2sNTNMZ/J6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DffEAAAA3A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358" o:spid="_x0000_s1136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nQL8A&#10;AADcAAAADwAAAGRycy9kb3ducmV2LnhtbERPy4rCMBTdC/5DuII7TS3OKLWpyIDiY+XjAy7N7QOb&#10;m9JkbP17sxiY5eG80+1gGvGiztWWFSzmEQji3OqaSwWP+362BuE8ssbGMil4k4NtNh6lmGjb85Ve&#10;N1+KEMIuQQWV920ipcsrMujmtiUOXGE7gz7ArpS6wz6Em0bGUfQtDdYcGips6aei/Hn7NQqasy5O&#10;2MeX+quM98XDn9+XAyo1nQy7DQhPg/8X/7mPWsFyFeaHM+EIy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s6dAvwAAANwAAAAPAAAAAAAAAAAAAAAAAJgCAABkcnMvZG93bnJl&#10;di54bWxQSwUGAAAAAAQABAD1AAAAhA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359" o:spid="_x0000_s1137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VN8QA&#10;AADcAAAADwAAAGRycy9kb3ducmV2LnhtbESPX2sCMRDE3wv9DmELvtWcVlo5jSJiURAErfR5e1nv&#10;Di+bI4n359sbQejjMDu/2ZkvO1OJhpwvLSsYDRMQxJnVJecKzj/f71MQPiBrrCyTgp48LBevL3NM&#10;tW35SM0p5CJC2KeooAihTqX0WUEG/dDWxNG7WGcwROlyqR22EW4qOU6ST2mw5NhQYE3rgrLr6Wbi&#10;G9v2etvY3h1+z77P9tN9/dH8KTV461YzEIG68H/8TO+0gsnXCB5jIg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1Tf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360" o:spid="_x0000_s1138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kaMMA&#10;AADcAAAADwAAAGRycy9kb3ducmV2LnhtbESPS2vDMBCE74X+B7GF3hq5asjDiRJKodAc8yglt8Xa&#10;WCbWrrHUxP33VaDQ4zAz3zDL9RBadaE+NsIWnkcFKOJKXMO1hcP+/WkGKiZkh60wWfihCOvV/d0S&#10;SydX3tJll2qVIRxLtOBT6kqtY+UpYBxJR5y9k/QBU5Z9rV2P1wwPrTZFMdEBG84LHjt681Sdd9/B&#10;QjER3ncvxy8xnxKN35h5PBhrHx+G1wWoREP6D/+1P5yF8dTA7Uw+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FkaM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361" o:spid="_x0000_s1139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1+sQA&#10;AADcAAAADwAAAGRycy9kb3ducmV2LnhtbESPQWvCQBSE7wX/w/KE3nTTVLREVxHbYsVTrHh+Zl+T&#10;YPZtyG6T7b/vFoQeh5n5hlltgmlET52rLSt4miYgiAuray4VnD/fJy8gnEfW2FgmBT/kYLMePaww&#10;03bgnPqTL0WEsMtQQeV9m0npiooMuqltiaP3ZTuDPsqulLrDIcJNI9MkmUuDNceFClvaVVTcTt9G&#10;QTjyW2j1HPVrXlxv+0M6uMNFqcdx2C5BeAr+P3xvf2gFs8U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h9frEAAAA3AAAAA8AAAAAAAAAAAAAAAAAmAIAAGRycy9k&#10;b3ducmV2LnhtbFBLBQYAAAAABAAEAPUAAACJ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362" o:spid="_x0000_s1140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w2McA&#10;AADcAAAADwAAAGRycy9kb3ducmV2LnhtbESPQWvCQBSE74L/YXmCt7pRpLWpqxShNkhbMfXS2zP7&#10;zAazb0N2G9N/3y0UPA4z8w2zXPe2Fh21vnKsYDpJQBAXTldcKjh+vtwtQPiArLF2TAp+yMN6NRws&#10;MdXuygfq8lCKCGGfogITQpNK6QtDFv3ENcTRO7vWYoiyLaVu8RrhtpazJLmXFiuOCwYb2hgqLvm3&#10;VeCOb1mx2XX5x+51v529Z4evx5NRajzqn59ABOrDLfzfzrSC+cM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l8Nj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363" o:spid="_x0000_s1141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Cs8QA&#10;AADcAAAADwAAAGRycy9kb3ducmV2LnhtbESPQWsCMRSE7wX/Q3hCb5pVWi2rUVpR8eLB2B/w3Dx3&#10;FzcvSxJ1669vCkKPw8x8w8yXnW3EjXyoHSsYDTMQxIUzNZcKvo+bwQeIEJENNo5JwQ8FWC56L3PM&#10;jbvzgW46liJBOOSooIqxzaUMRUUWw9C1xMk7O28xJulLaTzeE9w2cpxlE2mx5rRQYUurioqLvloF&#10;1/NmvS/DyXndPb4eO70lvR0r9drvPmcgInXxP/xs74yCt+k7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8ArPEAAAA3AAAAA8AAAAAAAAAAAAAAAAAmAIAAGRycy9k&#10;b3ducmV2LnhtbFBLBQYAAAAABAAEAPUAAACJAwAAAAA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364" o:spid="_x0000_s1142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0oQ8UA&#10;AADcAAAADwAAAGRycy9kb3ducmV2LnhtbESPQWvCQBSE7wX/w/KEXopuLKIldRURRD01ag8eH9nX&#10;ZNvs25Bdk/jvu4LgcZiZb5jFqreVaKnxxrGCyTgBQZw7bbhQ8H3ejj5A+ICssXJMCm7kYbUcvCww&#10;1a7jI7WnUIgIYZ+igjKEOpXS5yVZ9GNXE0fvxzUWQ5RNIXWDXYTbSr4nyUxaNBwXSqxpU1L+d7pa&#10;BVeT7ba/mzdHh8uuPWZfHfUmU+p12K8/QQTqwzP8aO+1gul8B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ShD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365" o:spid="_x0000_s1143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ORMMA&#10;AADcAAAADwAAAGRycy9kb3ducmV2LnhtbESPT4vCMBTE7wt+h/AEb2u6Ilq6RhFB9Kb1z8Hbo3nb&#10;hm1eahO1fnsjLOxxmJnfMLNFZ2txp9Ybxwq+hgkI4sJpw6WC03H9mYLwAVlj7ZgUPMnDYt77mGGm&#10;3YNzuh9CKSKEfYYKqhCaTEpfVGTRD11DHL0f11oMUbal1C0+ItzWcpQkE2nRcFyosKFVRcXv4WYV&#10;XNdpbnZLSvZ5t2F3aZ5bfTZKDfrd8htEoC78h//aW61gPJ3C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wORMMAAADcAAAADwAAAAAAAAAAAAAAAACYAgAAZHJzL2Rv&#10;d25yZXYueG1sUEsFBgAAAAAEAAQA9QAAAIgDAAAAAA=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366" o:spid="_x0000_s1144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<v:shape id="Freeform 367" o:spid="_x0000_s1145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bKsUA&#10;AADcAAAADwAAAGRycy9kb3ducmV2LnhtbESPQWvCQBSE70L/w/IKvemmpdgas4qkFAS91Hqot0f2&#10;mYRk36bZV43/3hWEHoeZ+YbJloNr1Yn6UHs28DxJQBEX3tZcGth/f47fQQVBtth6JgMXCrBcPIwy&#10;TK0/8xeddlKqCOGQooFKpEu1DkVFDsPEd8TRO/reoUTZl9r2eI5w1+qXJJlqhzXHhQo7yisqmt2f&#10;M6BX+fSj+d1uvIiri81Plyf7gzFPj8NqDkpokP/wvb22Bl7fZnA7E4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ZsqxQAAANwAAAAPAAAAAAAAAAAAAAAAAJgCAABkcnMv&#10;ZG93bnJldi54bWxQSwUGAAAAAAQABAD1AAAAig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368" o:spid="_x0000_s1146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XZ7wA&#10;AADcAAAADwAAAGRycy9kb3ducmV2LnhtbERPyQrCMBC9C/5DGMGbphYVqUYRQXE5uXzA0EwXbCal&#10;ibb+vTkIHh9vX206U4k3Na60rGAyjkAQp1aXnCt43PejBQjnkTVWlknBhxxs1v3eChNtW77S++Zz&#10;EULYJaig8L5OpHRpQQbd2NbEgctsY9AH2ORSN9iGcFPJOIrm0mDJoaHAmnYFpc/byyiozjo7YRtf&#10;ylke77OHP38uB1RqOOi2SxCeOv8X/9xHrWC6CPPDmXA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ZtdnvAAAANwAAAAPAAAAAAAAAAAAAAAAAJgCAABkcnMvZG93bnJldi54&#10;bWxQSwUGAAAAAAQABAD1AAAAgQ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369" o:spid="_x0000_s1147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lEMQA&#10;AADcAAAADwAAAGRycy9kb3ducmV2LnhtbESPX2sCMRDE3wt+h7CCbzVnlXKcRhGxKAiFWunzelnv&#10;Di+bI4n359ubQqGPw+z8Zme16U0tWnK+sqxgNk1AEOdWV1wouHx/vKYgfEDWWFsmBQN52KxHLyvM&#10;tO34i9pzKESEsM9QQRlCk0np85IM+qltiKN3s85giNIVUjvsItzU8i1J3qXBimNDiQ3tSsrv54eJ&#10;bxy6+2NvB/f5c/FDfkpPzby9KjUZ99sliEB9+D/+Sx+1gkU6g98xkQB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pRD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370" o:spid="_x0000_s1148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UT8MA&#10;AADcAAAADwAAAGRycy9kb3ducmV2LnhtbESPX2sCMRDE3wt+h7BC32rOtIieRpFCoX2sfxDflst6&#10;ObzsHpdUr9++KRT6OMzMb5jVZgitulEfG2EL00kBirgS13Bt4bB/e5qDignZYStMFr4pwmY9elhh&#10;6eTOn3TbpVplCMcSLfiUulLrWHkKGCfSEWfvIn3AlGVfa9fjPcNDq01RzHTAhvOCx45ePVXX3Vew&#10;UMyE993z+STmKNH4D7OIB2Pt43jYLkElGtJ/+K/97iy8zA38ns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QUT8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371" o:spid="_x0000_s1149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sVcUA&#10;AADcAAAADwAAAGRycy9kb3ducmV2LnhtbESPQWsCMRSE7wX/Q3iF3mq2VlS2RhFBEKRKd7309rp5&#10;3Wy7eVmSqOu/bwShx2FmvmHmy9624kw+NI4VvAwzEMSV0w3XCo7l5nkGIkRkja1jUnClAMvF4GGO&#10;uXYX/qBzEWuRIBxyVGBi7HIpQ2XIYhi6jjh5385bjEn6WmqPlwS3rRxl2URabDgtGOxobaj6LU5W&#10;wUEXfjvdT4/lu7nWY/mzG9nPL6WeHvvVG4hIffwP39tbrWA8e4X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axV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372" o:spid="_x0000_s1150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JjsQA&#10;AADcAAAADwAAAGRycy9kb3ducmV2LnhtbESP0WrCQBRE3wX/YblC33QTkRJSVylVqaAvxn7Abfaa&#10;Dc3ejdnVpH/fLQg+DjNzhlmuB9uIO3W+dqwgnSUgiEuna64UfJ130wyED8gaG8ek4Jc8rFfj0RJz&#10;7Xo+0b0IlYgQ9jkqMCG0uZS+NGTRz1xLHL2L6yyGKLtK6g77CLeNnCfJq7RYc1ww2NKHofKnuFkF&#10;39nhtvX94XJM99pcd5+buU03Sr1Mhvc3EIGG8Aw/2nutYJEt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CY7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373" o:spid="_x0000_s1151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sFcUA&#10;AADcAAAADwAAAGRycy9kb3ducmV2LnhtbESP3WrCQBSE7wu+w3IKvaubSCshukrxhwp6U+sDHLPH&#10;bDB7NmZXk759VxC8HGbmG2Y6720tbtT6yrGCdJiAIC6crrhUcPhdv2cgfEDWWDsmBX/kYT4bvEwx&#10;167jH7rtQykihH2OCkwITS6lLwxZ9EPXEEfv5FqLIcq2lLrFLsJtLUdJMpYWK44LBhtaGCrO+6tV&#10;cMy215XvtqddutHmsv5ejmy6VOrttf+agAjUh2f40d5oBR/Z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KwVxQAAANwAAAAPAAAAAAAAAAAAAAAAAJgCAABkcnMv&#10;ZG93bnJldi54bWxQSwUGAAAAAAQABAD1AAAAigMAAAAA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374" o:spid="_x0000_s1152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qkMQA&#10;AADcAAAADwAAAGRycy9kb3ducmV2LnhtbESP3WrCQBSE7wt9h+UUvGs2FgkhukopCBX8odreH7LH&#10;bDB7NmZXjT69KxS8HGbmG2Yy620jztT52rGCYZKCIC6drrlS8Lubv+cgfEDW2DgmBVfyMJu+vkyw&#10;0O7CP3TehkpECPsCFZgQ2kJKXxqy6BPXEkdv7zqLIcqukrrDS4TbRn6kaSYt1hwXDLb0Zag8bE9W&#10;gQ23o1kcy3y/yVbLbN0O//y8UWrw1n+OQQTqwzP83/7WCkZ5Bo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qpD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375" o:spid="_x0000_s1153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zhMYA&#10;AADcAAAADwAAAGRycy9kb3ducmV2LnhtbESP3WrCQBSE7wt9h+UIvasbS2s0uoqUFooUqT/g7SF7&#10;TILZs2F3axKf3hUKvRxm5htmvuxMLS7kfGVZwWiYgCDOra64UHDYfz5PQPiArLG2TAp68rBcPD7M&#10;MdO25S1ddqEQEcI+QwVlCE0mpc9LMuiHtiGO3sk6gyFKV0jtsI1wU8uXJBlLgxXHhRIbei8pP+9+&#10;jYL1j/tOqR9fXbpybxtqP6b9MVHqadCtZiACdeE//Nf+0gpeJ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zhMYAAADcAAAADwAAAAAAAAAAAAAAAACYAgAAZHJz&#10;L2Rvd25yZXYueG1sUEsFBgAAAAAEAAQA9QAAAIsDAAAAAA==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376" o:spid="_x0000_s1154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6XlTCAAAA3AAAAA8AAABkcnMvZG93bnJldi54bWxET11rwjAUfRf8D+EO9jZTZYpUowxxYyDi&#10;VpW93jW3TbG5KU1W6783DwMfD+d7ue5tLTpqfeVYwXiUgCDOna64VHA6vr/MQfiArLF2TApu5GG9&#10;Gg6WmGp35W/qslCKGMI+RQUmhCaV0ueGLPqRa4gjV7jWYoiwLaVu8RrDbS0nSTKTFiuODQYb2hjK&#10;L9mfVfB1/pjuNtvxz76bZL8X5uJ2MIVSz0/92wJEoD48xP/uT63gdR7XxjPxCM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l5UwgAAANwAAAAPAAAAAAAAAAAAAAAAAJ8C&#10;AABkcnMvZG93bnJldi54bWxQSwUGAAAAAAQABAD3AAAAjgMAAAAA&#10;" fillcolor="#bbe0e3">
                      <v:imagedata r:id="rId8" o:title=""/>
                    </v:shape>
                  </v:group>
                </v:group>
                <v:shape id="WordArt 377" o:spid="_x0000_s1155" type="#_x0000_t202" style="position:absolute;left:4848;top:2246;width:411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7usMA&#10;AADcAAAADwAAAGRycy9kb3ducmV2LnhtbESPQWvCQBSE74L/YXlCb7pRW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O7us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C6FBC" w:rsidRPr="0042363C">
        <w:rPr>
          <w:rFonts w:hint="cs"/>
          <w:sz w:val="24"/>
          <w:szCs w:val="24"/>
          <w:rtl/>
        </w:rPr>
        <w:t>מסימני הסדר</w:t>
      </w:r>
    </w:p>
    <w:p w:rsidR="004F6A5E" w:rsidRDefault="004F6A5E" w:rsidP="004C533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זה</w:t>
      </w:r>
      <w:r w:rsidR="00397FED">
        <w:rPr>
          <w:rFonts w:hint="cs"/>
          <w:sz w:val="24"/>
          <w:szCs w:val="24"/>
          <w:rtl/>
        </w:rPr>
        <w:t xml:space="preserve"> בארמית</w:t>
      </w:r>
      <w:r w:rsidRPr="00B93E37">
        <w:rPr>
          <w:rFonts w:hint="cs"/>
          <w:sz w:val="24"/>
          <w:szCs w:val="24"/>
          <w:rtl/>
        </w:rPr>
        <w:t xml:space="preserve"> (רמז: לחם)</w:t>
      </w:r>
    </w:p>
    <w:p w:rsidR="00A737DA" w:rsidRDefault="00825409" w:rsidP="004C533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ה"א </w:t>
      </w:r>
      <w:r w:rsidR="004B4661">
        <w:rPr>
          <w:rFonts w:hint="cs"/>
          <w:sz w:val="24"/>
          <w:szCs w:val="24"/>
          <w:rtl/>
        </w:rPr>
        <w:t>ב</w:t>
      </w:r>
      <w:r w:rsidR="00A737DA">
        <w:rPr>
          <w:rFonts w:hint="cs"/>
          <w:sz w:val="24"/>
          <w:szCs w:val="24"/>
          <w:rtl/>
        </w:rPr>
        <w:t>גימטריא ב</w:t>
      </w:r>
      <w:smartTag w:uri="urn:schemas-microsoft-com:office:smarttags" w:element="PersonName">
        <w:smartTagPr>
          <w:attr w:name="ProductID" w:val="בני ברק"/>
        </w:smartTagPr>
        <w:r w:rsidR="00A737DA">
          <w:rPr>
            <w:rFonts w:hint="cs"/>
            <w:sz w:val="24"/>
            <w:szCs w:val="24"/>
            <w:rtl/>
          </w:rPr>
          <w:t>בני ברק</w:t>
        </w:r>
      </w:smartTag>
    </w:p>
    <w:p w:rsidR="00397FED" w:rsidRDefault="00397FED" w:rsidP="00397FE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המציא את הסנדוויץ' הרבה לפני האנגלים (רמז: חכם שעלה מבבל לארץ ישראל והיה לו מנהג מיוחד בליל הסדר).</w:t>
      </w:r>
    </w:p>
    <w:p w:rsidR="00825409" w:rsidRDefault="00825409" w:rsidP="004C5338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אומרים אותו ביום הראשון של פסח שלוש פעמים. מתי? אבל אח"כ בשאר ימי החג רק חצי. למה?</w:t>
      </w:r>
    </w:p>
    <w:p w:rsidR="00397FED" w:rsidRDefault="003A626C" w:rsidP="00397FED">
      <w:pPr>
        <w:pStyle w:val="BulletList"/>
        <w:numPr>
          <w:ilvl w:val="0"/>
          <w:numId w:val="0"/>
        </w:numPr>
        <w:spacing w:line="320" w:lineRule="atLeast"/>
        <w:ind w:left="754" w:hanging="397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93345</wp:posOffset>
                </wp:positionV>
                <wp:extent cx="6063615" cy="14605"/>
                <wp:effectExtent l="0" t="0" r="0" b="0"/>
                <wp:wrapNone/>
                <wp:docPr id="463" name="AutoShape 380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E83B6" id="AutoShape 380" o:spid="_x0000_s1026" type="#_x0000_t16" alt="Dark downward diagonal" style="position:absolute;left:0;text-align:left;margin-left:-21.75pt;margin-top:7.35pt;width:477.45pt;height: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A737DA" w:rsidRDefault="003A626C" w:rsidP="00A737D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25400</wp:posOffset>
                </wp:positionV>
                <wp:extent cx="660400" cy="612140"/>
                <wp:effectExtent l="0" t="0" r="0" b="0"/>
                <wp:wrapSquare wrapText="bothSides"/>
                <wp:docPr id="43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3175" y="2006"/>
                          <a:chExt cx="1040" cy="964"/>
                        </a:xfrm>
                      </wpg:grpSpPr>
                      <wpg:grpSp>
                        <wpg:cNvPr id="438" name="Group 409"/>
                        <wpg:cNvGrpSpPr>
                          <a:grpSpLocks/>
                        </wpg:cNvGrpSpPr>
                        <wpg:grpSpPr bwMode="auto">
                          <a:xfrm>
                            <a:off x="3175" y="2006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439" name="Freeform 410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0" name="Group 411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441" name="Group 4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442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Freeform 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Freeform 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Freeform 4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51" name="Group 4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452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Freeform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Freeform 4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Freeform 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61" name="Picture 4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462" name="WordArt 43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651" y="2221"/>
                            <a:ext cx="180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ו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156" style="position:absolute;left:0;text-align:left;margin-left:398.65pt;margin-top:2pt;width:52pt;height:48.2pt;z-index:-251668992" coordorigin="3175,2006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">
                <v:group id="Group 409" o:spid="_x0000_s1157" style="position:absolute;left:3175;top:2006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10" o:spid="_x0000_s1158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V0sMA&#10;AADcAAAADwAAAGRycy9kb3ducmV2LnhtbESPQYvCMBSE7wv+h/AEb2uqLotWo4hLQdA9WAWvj+bZ&#10;FpuX0mRt++83guBxmJlvmNWmM5V4UONKywom4wgEcWZ1ybmCyzn5nINwHlljZZkU9ORgsx58rDDW&#10;tuUTPVKfiwBhF6OCwvs6ltJlBRl0Y1sTB+9mG4M+yCaXusE2wE0lp1H0LQ2WHBYKrGlXUHZP/4yC&#10;g22T5JD+LBLrWje7/u6OPfVKjYbddgnCU+ff4Vd7rxV8zRb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qV0sMAAADcAAAADwAAAAAAAAAAAAAAAACYAgAAZHJzL2Rv&#10;d25yZXYueG1sUEsFBgAAAAAEAAQA9QAAAIg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411" o:spid="_x0000_s1159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<v:group id="Group 412" o:spid="_x0000_s1160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<v:shape id="Freeform 413" o:spid="_x0000_s1161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D5sUA&#10;AADcAAAADwAAAGRycy9kb3ducmV2LnhtbESPQWvCQBSE74X+h+UJvdWNQURSVwkRoRAvVQ/t7ZF9&#10;TYLZt2n21aT/3i0Uehxm5htms5tcp240hNazgcU8AUVcedtybeByPjyvQQVBtth5JgM/FGC3fXzY&#10;YGb9yG90O0mtIoRDhgYakT7TOlQNOQxz3xNH79MPDiXKodZ2wDHCXafTJFlphy3HhQZ7Khqqrqdv&#10;Z0DnxWp//TqWXsS1VfneF8nlw5in2ZS/gBKa5D/81361BpbLFH7PxCO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cPmxQAAANwAAAAPAAAAAAAAAAAAAAAAAJgCAABkcnMv&#10;ZG93bnJldi54bWxQSwUGAAAAAAQABAD1AAAAig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414" o:spid="_x0000_s1162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zisMA&#10;AADcAAAADwAAAGRycy9kb3ducmV2LnhtbESP3WrCQBSE7wu+w3KE3jUbYyoluooUlFavTH2AQ/bk&#10;B7NnQ3ZrkrfvCkIvh5n5htnsRtOKO/WusaxgEcUgiAurG64UXH8Obx8gnEfW2FomBRM52G1nLxvM&#10;tB34QvfcVyJA2GWooPa+y6R0RU0GXWQ74uCVtjfog+wrqXscAty0MonjlTTYcFiosaPPmopb/msU&#10;tCddfuOQnJv3KjmUV3+azkdU6nU+7tcgPI3+P/xsf2kFabqEx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3zisMAAADc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415" o:spid="_x0000_s1163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8EsQA&#10;AADcAAAADwAAAGRycy9kb3ducmV2LnhtbESPX2sCMRDE3wt+h7CCbzVnPYqcRhFpaUEoVMXn9bLe&#10;HV42RxLvz7dvCoKPw+z8Zme16U0tWnK+sqxgNk1AEOdWV1woOB0/XxcgfEDWWFsmBQN52KxHLyvM&#10;tO34l9pDKESEsM9QQRlCk0np85IM+qltiKN3tc5giNIVUjvsItzU8i1J3qXBimNDiQ3tSspvh7uJ&#10;b3x1t/uHHdzP+eSHfL/YN/P2otRk3G+XIAL14Xn8SH9rBWmawv+YS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vBL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416" o:spid="_x0000_s1164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2ocQA&#10;AADcAAAADwAAAGRycy9kb3ducmV2LnhtbESPzWrDMBCE74W+g9hCb41cNQ2JEyWUQqE5Nj+E3BZr&#10;Y5lYu8ZSE/ftq0Chx2FmvmEWqyG06kJ9bIQtPI8KUMSVuIZrC7vtx9MUVEzIDlthsvBDEVbL+7sF&#10;lk6u/EWXTapVhnAs0YJPqSu1jpWngHEkHXH2TtIHTFn2tXY9XjM8tNoUxUQHbDgveOzo3VN13nwH&#10;C8VEeNu9HA9i9hKNX5tZ3BlrHx+GtzmoREP6D/+1P52F8fgVbmfy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UNqH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417" o:spid="_x0000_s1165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c38IA&#10;AADcAAAADwAAAGRycy9kb3ducmV2LnhtbESPT4vCMBTE74LfITzBm6aKlKUaRdTFFU/+wfOzebbF&#10;5qU0WZv99psFYY/DzPyGWayCqcWLWldZVjAZJyCIc6srLhRcL5+jDxDOI2usLZOCH3KwWvZ7C8y0&#10;7fhEr7MvRISwy1BB6X2TSenykgy6sW2Io/ewrUEfZVtI3WIX4aaW0yRJpcGK40KJDW1Kyp/nb6Mg&#10;HHkXGp2i3p7y+3N/mHbucFNqOAjrOQhPwf+H3+0vrWA2S+Hv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pzfwgAAANwAAAAPAAAAAAAAAAAAAAAAAJgCAABkcnMvZG93&#10;bnJldi54bWxQSwUGAAAAAAQABAD1AAAAhwMAAAAA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418" o:spid="_x0000_s1166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kEscA&#10;AADcAAAADwAAAGRycy9kb3ducmV2LnhtbESPQWvCQBSE74L/YXmCt7pRpLWpqxShNkhbMfXS2zP7&#10;zAazb0N2G9N/3y0UPA4z8w2zXPe2Fh21vnKsYDpJQBAXTldcKjh+vtwtQPiArLF2TAp+yMN6NRws&#10;MdXuygfq8lCKCGGfogITQpNK6QtDFv3ENcTRO7vWYoiyLaVu8RrhtpazJLmXFiuOCwYb2hgqLvm3&#10;VeCOb1mx2XX5x+51v529Z4evx5NRajzqn59ABOrDLfzfzrSC+fwB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bpBL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419" o:spid="_x0000_s1167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nkMEA&#10;AADcAAAADwAAAGRycy9kb3ducmV2LnhtbERP3WrCMBS+H/gO4Qi7W1NFxugaZZNZvNnFog9wbI5t&#10;WXNSkmg7n365ELz8+P7LzWR7cSUfOscKFlkOgrh2puNGwfGwe3kDESKywd4xKfijAJv17KnEwriR&#10;f+iqYyNSCIcCFbQxDoWUoW7JYsjcQJy4s/MWY4K+kcbjmMJtL5d5/iotdpwaWhxo21L9qy9WweW8&#10;+/puwsl5Pd0+b3tdka6WSj3Pp493EJGm+BDf3XujYLVKa9OZd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RZ5DBAAAA3AAAAA8AAAAAAAAAAAAAAAAAmAIAAGRycy9kb3du&#10;cmV2LnhtbFBLBQYAAAAABAAEAPUAAACGAwAAAAA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420" o:spid="_x0000_s1168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2jMUA&#10;AADcAAAADwAAAGRycy9kb3ducmV2LnhtbESPQWvCQBSE74X+h+UVeim6sYjYNBsRQaynRu3B4yP7&#10;mmybfRuya5L+e7cgeBxm5hsmW422ET113jhWMJsmIIhLpw1XCr5O28kShA/IGhvHpOCPPKzyx4cM&#10;U+0GPlB/DJWIEPYpKqhDaFMpfVmTRT91LXH0vl1nMUTZVVJ3OES4beRrkiykRcNxocaWNjWVv8eL&#10;VXAxxW77s3lxtD/v+kPxOdBoCqWen8b1O4hAY7iHb+0PrWA+f4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naM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421" o:spid="_x0000_s1169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KUL8A&#10;AADcAAAADwAAAGRycy9kb3ducmV2LnhtbERPy4rCMBTdC/5DuII7TR10kGoUEWTcaX0s3F2aaxts&#10;bmoTtf69WQizPJz3fNnaSjyp8caxgtEwAUGcO224UHA6bgZTED4ga6wck4I3eVguup05ptq9OKPn&#10;IRQihrBPUUEZQp1K6fOSLPqhq4kjd3WNxRBhU0jd4CuG20r+JMmvtGg4NpRY07qk/HZ4WAX3zTQz&#10;uxUl+6z9Y3ep31t9Nkr1e+1qBiJQG/7FX/dWKxhP4vx4Jh4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gMpQvwAAANwAAAAPAAAAAAAAAAAAAAAAAJgCAABkcnMvZG93bnJl&#10;di54bWxQSwUGAAAAAAQABAD1AAAAhAMAAAAA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422" o:spid="_x0000_s1170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<v:shape id="Freeform 423" o:spid="_x0000_s1171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VO8QA&#10;AADcAAAADwAAAGRycy9kb3ducmV2LnhtbESPQWvCQBSE70L/w/KE3nSjVJHoKhIRCnpRc2hvj+wz&#10;CWbfptlXTf99Vyj0OMzMN8xq07tG3akLtWcDk3ECirjwtubSQH7ZjxaggiBbbDyTgR8KsFm/DFaY&#10;Wv/gE93PUqoI4ZCigUqkTbUORUUOw9i3xNG7+s6hRNmV2nb4iHDX6GmSzLXDmuNChS1lFRW387cz&#10;oLfZfHf7Oh68iKuLw0ebJfmnMa/DfrsEJdTLf/iv/W4NvM2m8DwTj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MVTv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424" o:spid="_x0000_s1172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lV8QA&#10;AADcAAAADwAAAGRycy9kb3ducmV2LnhtbESPzWrDMBCE74W8g9hAb7Uc54fiRAmhkNA6p7h5gMVa&#10;/xBrZSw1tt++ChR6HGbmG2Z3GE0rHtS7xrKCRRSDIC6sbrhScPs+vb2DcB5ZY2uZFEzk4LCfveww&#10;1XbgKz1yX4kAYZeigtr7LpXSFTUZdJHtiINX2t6gD7KvpO5xCHDTyiSON9Jgw2Ghxo4+airu+Y9R&#10;0Ga6/MIhuTTrKjmVN59NlzMq9Tofj1sQnkb/H/5rf2oFq/USnm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ZVf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425" o:spid="_x0000_s1173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qz8UA&#10;AADcAAAADwAAAGRycy9kb3ducmV2LnhtbESPS2vDMBCE74H8B7GF3hq5bRqCYzmE0tJCoJAHPW+t&#10;jW1irYyk+PHvo0Ahx2F2vtnJ1oNpREfO15YVPM8SEMSF1TWXCo6Hz6clCB+QNTaWScFIHtb5dJJh&#10;qm3PO+r2oRQRwj5FBVUIbSqlLyoy6Ge2JY7eyTqDIUpXSu2wj3DTyJckWUiDNceGClt6r6g47y8m&#10;vvHVny8fdnQ/v0c/Ftvltn3t/pR6fBg2KxCBhnA//k9/awXztzncxkQC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SrPxQAAANwAAAAPAAAAAAAAAAAAAAAAAJgCAABkcnMv&#10;ZG93bnJldi54bWxQSwUGAAAAAAQABAD1AAAAig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426" o:spid="_x0000_s1174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gfMMA&#10;AADcAAAADwAAAGRycy9kb3ducmV2LnhtbESPzWrDMBCE74W+g9hCb41ctQmJEyWUQqE95o+Q22Jt&#10;LBNr11hq4r59FSj0OMzMN8xiNYRWXaiPjbCF51EBirgS13BtYbf9eJqCignZYStMFn4owmp5f7fA&#10;0smV13TZpFplCMcSLfiUulLrWHkKGEfSEWfvJH3AlGVfa9fjNcNDq01RTHTAhvOCx47ePVXnzXew&#10;UEyEt93L8SBmL9H4LzOLO2Pt48PwNgeVaEj/4b/2p7PwOh7D7Uw+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2gfM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427" o:spid="_x0000_s1175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isUA&#10;AADcAAAADwAAAGRycy9kb3ducmV2LnhtbESPQWsCMRSE74L/ITyhN80qVmVrFCkUhFKLq5feXjev&#10;m9XNy5Kkuv77Rih4HGbmG2a57mwjLuRD7VjBeJSBIC6drrlScDy8DRcgQkTW2DgmBTcKsF71e0vM&#10;tbvyni5FrESCcMhRgYmxzaUMpSGLYeRa4uT9OG8xJukrqT1eE9w2cpJlM2mx5rRgsKVXQ+W5+LUK&#10;PnXht/Pd/Hj4MLdqKk/vE/v1rdTToNu8gIjUxUf4v73VCqbPM7i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iOK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428" o:spid="_x0000_s1176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7vsUA&#10;AADcAAAADwAAAGRycy9kb3ducmV2LnhtbESP3WrCQBSE7wt9h+UUeqebSKsSXUX8oYLeqH2A0+wx&#10;G8yejdnVpG/fFYReDjPzDTOdd7YSd2p86VhB2k9AEOdOl1wo+D5temMQPiBrrByTgl/yMJ+9vkwx&#10;067lA92PoRARwj5DBSaEOpPS54Ys+r6riaN3do3FEGVTSN1gG+G2koMkGUqLJccFgzUtDeWX480q&#10;+Bnvbmvf7s77dKvNdfO1Gth0pdT7W7eYgAjUhf/ws73VCj4+R/A4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u+xQAAANwAAAAPAAAAAAAAAAAAAAAAAJgCAABkcnMv&#10;ZG93bnJldi54bWxQSwUGAAAAAAQABAD1AAAAigMAAAAA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429" o:spid="_x0000_s1177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vzMEA&#10;AADcAAAADwAAAGRycy9kb3ducmV2LnhtbERPzYrCMBC+C75DGGFvmlZ2RapRRFcU9LKuDzA2Y1Ns&#10;Jt0m2vr2m4Pg8eP7ny87W4kHNb50rCAdJSCIc6dLLhScf7fDKQgfkDVWjknBkzwsF/3eHDPtWv6h&#10;xykUIoawz1CBCaHOpPS5IYt+5GriyF1dYzFE2BRSN9jGcFvJcZJMpMWSY4PBmtaG8tvpbhVcpof7&#10;t28P12O61+Zvu9uMbbpR6mPQrWYgAnXhLX6591rB51dcG8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tL8zBAAAA3AAAAA8AAAAAAAAAAAAAAAAAmAIAAGRycy9kb3du&#10;cmV2LnhtbFBLBQYAAAAABAAEAPUAAACG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430" o:spid="_x0000_s1178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SpcQA&#10;AADcAAAADwAAAGRycy9kb3ducmV2LnhtbESPQWsCMRSE7wX/Q3iCt5q11MWuRpGC0EJVauv9sXlu&#10;Fjcv6ybq6q83guBxmJlvmMmstZU4UeNLxwoG/QQEce50yYWC/7/F6wiED8gaK8ek4EIeZtPOywQz&#10;7c78S6dNKESEsM9QgQmhzqT0uSGLvu9q4ujtXGMxRNkUUjd4jnBbybckSaXFkuOCwZo+DeX7zdEq&#10;sOF6MN+HfLRbp8ufdFUPtn5RKdXrtvMxiEBteIYf7S+t4H34Af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EqX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431" o:spid="_x0000_s1179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NCsIA&#10;AADcAAAADwAAAGRycy9kb3ducmV2LnhtbERPXWvCMBR9H+w/hCvsbaaOrd2qUUQUhgxRN/D10lzb&#10;YnNTkmhbf/3yMNjj4XzPFr1pxI2cry0rmIwTEMSF1TWXCn6+N8/vIHxA1thYJgUDeVjMHx9mmGvb&#10;8YFux1CKGMI+RwVVCG0upS8qMujHtiWO3Nk6gyFCV0rtsIvhppEvSZJKgzXHhgpbWlVUXI5Xo2C7&#10;d18ZDendZUv3tqNu/TGcEqWeRv1yCiJQH/7Ff+5PreA1jfPjmXg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M0KwgAAANwAAAAPAAAAAAAAAAAAAAAAAJgCAABkcnMvZG93&#10;bnJldi54bWxQSwUGAAAAAAQABAD1AAAAhw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432" o:spid="_x0000_s1180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ETPGAAAA3AAAAA8AAABkcnMvZG93bnJldi54bWxEj0FrwkAUhO+F/oflCb3VTaSVEl1FpC2F&#10;Itqo9PqafckGs29Ddhvjv3eFQo/DzHzDzJeDbURPna8dK0jHCQjiwumaKwWH/dvjCwgfkDU2jknB&#10;hTwsF/d3c8y0O/MX9XmoRISwz1CBCaHNpPSFIYt+7Fri6JWusxii7CqpOzxHuG3kJEmm0mLNccFg&#10;S2tDxSn/tQp2x/fnz/Vr+r3pJ/nPibm8bE2p1MNoWM1ABBrCf/iv/aEVPE1TuJ2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wRM8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433" o:spid="_x0000_s1181" type="#_x0000_t202" style="position:absolute;left:3651;top:2221;width:18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PMc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ZfAq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PMc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ו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737DA" w:rsidRPr="00B93E37">
        <w:rPr>
          <w:rFonts w:hint="cs"/>
          <w:sz w:val="24"/>
          <w:szCs w:val="24"/>
          <w:rtl/>
        </w:rPr>
        <w:t>מסימני הסדר</w:t>
      </w:r>
    </w:p>
    <w:p w:rsidR="004B4661" w:rsidRDefault="004B4661" w:rsidP="00A737D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מתחילה קטע חשוב בהגדה בו מרימים את הכוס</w:t>
      </w:r>
    </w:p>
    <w:p w:rsidR="00EF4971" w:rsidRDefault="00EF4971" w:rsidP="00EF4971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ארבע לשונות של גאולה (יש גם חמישי)</w:t>
      </w:r>
    </w:p>
    <w:p w:rsidR="002C532B" w:rsidRDefault="002C532B" w:rsidP="002C532B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</w:p>
    <w:p w:rsidR="0009264D" w:rsidRDefault="003A626C" w:rsidP="0009264D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48895</wp:posOffset>
                </wp:positionV>
                <wp:extent cx="6063615" cy="14605"/>
                <wp:effectExtent l="0" t="0" r="0" b="0"/>
                <wp:wrapNone/>
                <wp:docPr id="436" name="AutoShape 381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A951D" id="AutoShape 381" o:spid="_x0000_s1026" type="#_x0000_t16" alt="Dark downward diagonal" style="position:absolute;left:0;text-align:left;margin-left:-20.5pt;margin-top:3.85pt;width:477.45pt;height: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227AA1" w:rsidRDefault="003A626C" w:rsidP="00227AA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 w:rsidRPr="00373976"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30480</wp:posOffset>
                </wp:positionV>
                <wp:extent cx="660400" cy="612140"/>
                <wp:effectExtent l="0" t="0" r="0" b="0"/>
                <wp:wrapSquare wrapText="bothSides"/>
                <wp:docPr id="41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1709" y="2006"/>
                          <a:chExt cx="1040" cy="964"/>
                        </a:xfrm>
                      </wpg:grpSpPr>
                      <wpg:grpSp>
                        <wpg:cNvPr id="411" name="Group 435"/>
                        <wpg:cNvGrpSpPr>
                          <a:grpSpLocks/>
                        </wpg:cNvGrpSpPr>
                        <wpg:grpSpPr bwMode="auto">
                          <a:xfrm>
                            <a:off x="1709" y="2006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412" name="Freeform 436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3" name="Group 437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414" name="Group 4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415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Freeform 4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Freeform 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4" name="Group 4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425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Freeform 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4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Freeform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Freeform 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34" name="Picture 45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435" name="WordArt 45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121" y="2221"/>
                            <a:ext cx="296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ז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182" style="position:absolute;left:0;text-align:left;margin-left:401.9pt;margin-top:2.4pt;width:52pt;height:48.2pt;z-index:-251667968" coordorigin="1709,2006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">
                <v:group id="Group 435" o:spid="_x0000_s1183" style="position:absolute;left:1709;top:2006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36" o:spid="_x0000_s1184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bw8UA&#10;AADcAAAADwAAAGRycy9kb3ducmV2LnhtbESPzWrDMBCE74W+g9hCbrWcpJTUsRKCgyGQ9hCnkOti&#10;bW1Ta2UsxT9vXxUKPQ4z8w2T7ifTioF611hWsIxiEMSl1Q1XCj6v+fMGhPPIGlvLpGAmB/vd40OK&#10;ibYjX2gofCUChF2CCmrvu0RKV9Zk0EW2Iw7el+0N+iD7SuoexwA3rVzF8as02HBYqLGjrKbyu7gb&#10;BWc75vm5OL7l1o1uffvI3mealVo8TYctCE+T/w//tU9awctyBb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1vDxQAAANwAAAAPAAAAAAAAAAAAAAAAAJgCAABkcnMv&#10;ZG93bnJldi54bWxQSwUGAAAAAAQABAD1AAAAigMAAAAA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437" o:spid="_x0000_s1185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group id="Group 438" o:spid="_x0000_s1186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<v:shape id="Freeform 439" o:spid="_x0000_s1187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0j8QA&#10;AADcAAAADwAAAGRycy9kb3ducmV2LnhtbESPQWvCQBSE7wX/w/KE3urG0kqJriKRgmAvtTno7ZF9&#10;JsHs25h9avz3bkHwOMzMN8xs0btGXagLtWcD41ECirjwtubSQP73/fYFKgiyxcYzGbhRgMV88DLD&#10;1Por/9JlK6WKEA4pGqhE2lTrUFTkMIx8Sxy9g+8cSpRdqW2H1wh3jX5Pkol2WHNcqLClrKLiuD07&#10;A3qZTVbH08/Gi7i62OzaLMn3xrwO++UUlFAvz/CjvbYGPsaf8H8mHgE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dI/EAAAA3A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440" o:spid="_x0000_s1188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/D8MA&#10;AADcAAAADwAAAGRycy9kb3ducmV2LnhtbESP3WrCQBSE74W+w3IK3unGoEFSVykFiyZXVR/gkD35&#10;odmzIbs1ydu7gtDLYWa+YXaH0bTiTr1rLCtYLSMQxIXVDVcKbtfjYgvCeWSNrWVSMJGDw/5ttsNU&#10;24F/6H7xlQgQdikqqL3vUildUZNBt7QdcfBK2xv0QfaV1D0OAW5aGUdRIg02HBZq7OirpuL38mcU&#10;tJkuzzjEebOp4mN589mUf6NS8/fx8wOEp9H/h1/tk1awXiXwPBOO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l/D8MAAADc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441" o:spid="_x0000_s1189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NeMQA&#10;AADcAAAADwAAAGRycy9kb3ducmV2LnhtbESPX2sCMRDE3wv9DmELvtWcVlo5jSJiURAErfR5e1nv&#10;Di+bI4n359sbQejjMDu/2ZkvO1OJhpwvLSsYDRMQxJnVJecKzj/f71MQPiBrrCyTgp48LBevL3NM&#10;tW35SM0p5CJC2KeooAihTqX0WUEG/dDWxNG7WGcwROlyqR22EW4qOU6ST2mw5NhQYE3rgrLr6Wbi&#10;G9v2etvY3h1+z77P9tN9/dH8KTV461YzEIG68H/8TO+0gsnoCx5jIg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1DXj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442" o:spid="_x0000_s1190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2IsAA&#10;AADcAAAADwAAAGRycy9kb3ducmV2LnhtbERPTWsCMRC9C/0PYQreNGss0m6NIkJBj9UtpbdhM90s&#10;3cwsm1TXf28OhR4f73u9HUOnLjTEVtjCYl6AIq7FtdxYqM5vs2dQMSE77ITJwo0ibDcPkzWWTq78&#10;TpdTalQO4ViiBZ9SX2oda08B41x64sx9yxAwZTg02g14zeGh06YoVjpgy7nBY097T/XP6TdYKFbC&#10;53759SnmQ6LxR/MSK2Pt9HHcvYJKNKZ/8Z/74Cw8LfLafCYfAb2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a2IsAAAADcAAAADwAAAAAAAAAAAAAAAACYAgAAZHJzL2Rvd25y&#10;ZXYueG1sUEsFBgAAAAAEAAQA9QAAAIU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443" o:spid="_x0000_s1191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nsMMA&#10;AADcAAAADwAAAGRycy9kb3ducmV2LnhtbESPT4vCMBTE78J+h/AEb5oqIlqNIqvLKp78g+dn82yL&#10;zUtpsjb77c3CgsdhZn7DLFbBVOJJjSstKxgOEhDEmdUl5wou56/+FITzyBory6Tglxyslh+dBaba&#10;tnyk58nnIkLYpaig8L5OpXRZQQbdwNbE0bvbxqCPssmlbrCNcFPJUZJMpMGS40KBNX0WlD1OP0ZB&#10;OPA21HqCenPMbo/v/ah1+6tSvW5Yz0F4Cv4d/m/vtILxcAZ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YnsMMAAADcAAAADwAAAAAAAAAAAAAAAACYAgAAZHJzL2Rv&#10;d25yZXYueG1sUEsFBgAAAAAEAAQA9QAAAIg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444" o:spid="_x0000_s1192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xsMA&#10;AADcAAAADwAAAGRycy9kb3ducmV2LnhtbERPz2vCMBS+D/wfwhvspunKGLMaZQi6Ipti9eLt2bw1&#10;xealNFnt/vvlIOz48f2eLwfbiJ46XztW8DxJQBCXTtdcKTgd1+M3ED4ga2wck4Jf8rBcjB7mmGl3&#10;4wP1RahEDGGfoQITQptJ6UtDFv3EtcSR+3adxRBhV0nd4S2G20amSfIqLdYcGwy2tDJUXosfq8Cd&#10;PvNyte2L3fZjv0m/8sN5ejFKPT0O7zMQgYbwL767c63gJY3z4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3ZxsMAAADcAAAADwAAAAAAAAAAAAAAAACYAgAAZHJzL2Rv&#10;d25yZXYueG1sUEsFBgAAAAAEAAQA9QAAAIgDAAAAAA=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445" o:spid="_x0000_s1193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rrcQA&#10;AADcAAAADwAAAGRycy9kb3ducmV2LnhtbESP3WoCMRSE74W+QziCd5p1KUW2G0VLFW960bQPcLo5&#10;+4ObkyWJuvr0TaHg5TAz3zDlZrS9uJAPnWMFy0UGgrhypuNGwffXfr4CESKywd4xKbhRgM36aVJi&#10;YdyVP+miYyMShEOBCtoYh0LKULVkMSzcQJy82nmLMUnfSOPxmuC2l3mWvUiLHaeFFgd6a6k66bNV&#10;cK737x9N+HFej/fd/agPpA+5UrPpuH0FEWmMj/B/+2gUPOdL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0K63EAAAA3AAAAA8AAAAAAAAAAAAAAAAAmAIAAGRycy9k&#10;b3ducmV2LnhtbFBLBQYAAAAABAAEAPUAAACJAwAAAAA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446" o:spid="_x0000_s1194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BXcQA&#10;AADcAAAADwAAAGRycy9kb3ducmV2LnhtbESPQWvCQBSE7wX/w/IEL0U3hlJKdBURRD01Wg8eH9ln&#10;spp9G7Jrkv77bqHQ4zAz3zDL9WBr0VHrjWMF81kCgrhw2nCp4PK1m36A8AFZY+2YFHyTh/Vq9LLE&#10;TLueT9SdQykihH2GCqoQmkxKX1Rk0c9cQxy9m2sthijbUuoW+wi3tUyT5F1aNBwXKmxoW1HxOD+t&#10;gqfJ97v79tXR8brvTvlnT4PJlZqMh80CRKAh/If/2get4C1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AV3EAAAA3AAAAA8AAAAAAAAAAAAAAAAAmAIAAGRycy9k&#10;b3ducmV2LnhtbFBLBQYAAAAABAAEAPUAAACJAwAAAAA=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447" o:spid="_x0000_s1195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nWsMA&#10;AADcAAAADwAAAGRycy9kb3ducmV2LnhtbESPQYvCMBSE78L+h/AWvGm6KlK6RhFB9KZV97C3R/O2&#10;Ddu81CZq/fdGEDwOM/MNM1t0thZXar1xrOBrmIAgLpw2XCo4HdeDFIQPyBprx6TgTh4W84/eDDPt&#10;bpzT9RBKESHsM1RQhdBkUvqiIot+6Bri6P251mKIsi2lbvEW4baWoySZSouG40KFDa0qKv4PF6vg&#10;vE5zs1tSss+7Dbvf5r7VP0ap/me3/AYRqAvv8Ku91Qomo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QnWsMAAADcAAAADwAAAAAAAAAAAAAAAACYAgAAZHJzL2Rv&#10;d25yZXYueG1sUEsFBgAAAAAEAAQA9QAAAIgDAAAAAA=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448" o:spid="_x0000_s1196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<v:shape id="Freeform 449" o:spid="_x0000_s1197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+MsQA&#10;AADcAAAADwAAAGRycy9kb3ducmV2LnhtbESPQWvCQBSE70L/w/KE3nSjVJHoKhIRCnpRc2hvj+wz&#10;CWbfptlXTf99Vyj0OMzMN8xq07tG3akLtWcDk3ECirjwtubSQH7ZjxaggiBbbDyTgR8KsFm/DFaY&#10;Wv/gE93PUqoI4ZCigUqkTbUORUUOw9i3xNG7+s6hRNmV2nb4iHDX6GmSzLXDmuNChS1lFRW387cz&#10;oLfZfHf7Oh68iKuLw0ebJfmnMa/DfrsEJdTLf/iv/W4NvE1n8DwTj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vjL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450" o:spid="_x0000_s1198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1ssMA&#10;AADcAAAADwAAAGRycy9kb3ducmV2LnhtbESPW2vCQBSE3wv+h+UUfKubhlYkuooIlpo8efkBh+zJ&#10;BbNnQ3aby793hYKPw8x8w2x2o2lET52rLSv4XEQgiHOray4V3K7HjxUI55E1NpZJwUQOdtvZ2wYT&#10;bQc+U3/xpQgQdgkqqLxvEyldXpFBt7AtcfAK2xn0QXal1B0OAW4aGUfRUhqsOSxU2NKhovx++TMK&#10;mlQXJxzirP4u42Nx8+mU/aBS8/dxvwbhafSv8H/7Vyv4ipfwPB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W1ss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451" o:spid="_x0000_s1199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HxcUA&#10;AADcAAAADwAAAGRycy9kb3ducmV2LnhtbESPW2sCMRCF3wv+hzAF3zRbW1RWo0hpsSAIXujzdDPu&#10;Lm4mSxL38u+NIPTxcOZ8Z85y3ZlKNOR8aVnB2zgBQZxZXXKu4Hz6Hs1B+ICssbJMCnrysF4NXpaY&#10;atvygZpjyEWEsE9RQRFCnUrps4IM+rGtiaN3sc5giNLlUjtsI9xUcpIkU2mw5NhQYE2fBWXX483E&#10;N7bt9fZle7f/Pfs+28139Xvzp9TwtdssQATqwv/xM/2jFXxMZvAYEwk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cfFxQAAANwAAAAPAAAAAAAAAAAAAAAAAJgCAABkcnMv&#10;ZG93bnJldi54bWxQSwUGAAAAAAQABAD1AAAAig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452" o:spid="_x0000_s1200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8n78A&#10;AADcAAAADwAAAGRycy9kb3ducmV2LnhtbERPS2sCMRC+F/ofwhS81WxTEbs1ighCe/SF9DZsppul&#10;m5llE3X9981B8PjxvefLIbTqQn1shC28jQtQxJW4hmsLh/3mdQYqJmSHrTBZuFGE5eL5aY6lkytv&#10;6bJLtcohHEu04FPqSq1j5SlgHEtHnLlf6QOmDPtaux6vOTy02hTFVAdsODd47GjtqfrbnYOFYiq8&#10;795/TmKOEo3/Nh/xYKwdvQyrT1CJhvQQ391fzsLE5LX5TD4C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SnyfvwAAANwAAAAPAAAAAAAAAAAAAAAAAJgCAABkcnMvZG93bnJl&#10;di54bWxQSwUGAAAAAAQABAD1AAAAhA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453" o:spid="_x0000_s1201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EhcUA&#10;AADcAAAADwAAAGRycy9kb3ducmV2LnhtbESPQWsCMRSE7wX/Q3hCbzXrIrXdGkWEgiC1dPXS2+vm&#10;uVndvCxJ1PXfm0Khx2FmvmFmi9624kI+NI4VjEcZCOLK6YZrBfvd+9MLiBCRNbaOScGNAizmg4cZ&#10;Ftpd+YsuZaxFgnAoUIGJsSukDJUhi2HkOuLkHZy3GJP0tdQerwluW5ln2bO02HBaMNjRylB1Ks9W&#10;wacu/Xq6ne53H+ZWT+Rxk9vvH6Ueh/3yDUSkPv6H/9prrWCSv8Lv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8SF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454" o:spid="_x0000_s1202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GasEA&#10;AADcAAAADwAAAGRycy9kb3ducmV2LnhtbERPzYrCMBC+C75DGGFvmtZdRKpRRFcU9LKuDzA2Y1Ns&#10;Jt0m2vr2m4Pg8eP7ny87W4kHNb50rCAdJSCIc6dLLhScf7fDKQgfkDVWjknBkzwsF/3eHDPtWv6h&#10;xykUIoawz1CBCaHOpPS5IYt+5GriyF1dYzFE2BRSN9jGcFvJcZJMpMWSY4PBmtaG8tvpbhVcpof7&#10;t28P12O61+Zvu9uMbbpR6mPQrWYgAnXhLX6591rB12ecH8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ExmrBAAAA3AAAAA8AAAAAAAAAAAAAAAAAmAIAAGRycy9kb3du&#10;cmV2LnhtbFBLBQYAAAAABAAEAPUAAACG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455" o:spid="_x0000_s1203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j8cQA&#10;AADcAAAADwAAAGRycy9kb3ducmV2LnhtbESP3WrCQBSE7wu+w3KE3tVNbCkSXUW0omBv/HmAY/aY&#10;DWbPptnVxLfvCoKXw8x8w0xmna3EjRpfOlaQDhIQxLnTJRcKjofVxwiED8gaK8ek4E4eZtPe2wQz&#10;7Vre0W0fChEh7DNUYEKoMyl9bsiiH7iaOHpn11gMUTaF1A22EW4rOUySb2mx5LhgsKaFofyyv1oF&#10;p9H2+uPb7fk33Wjzt1ovhzZdKvXe7+ZjEIG68Ao/2xut4OszhceZe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Y/HEAAAA3A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456" o:spid="_x0000_s1204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ldMQA&#10;AADcAAAADwAAAGRycy9kb3ducmV2LnhtbESPQWvCQBSE7wX/w/KE3upGK0GiqxRBUKgVo94f2Wc2&#10;NPs2ZldN++u7BcHjMDPfMLNFZ2txo9ZXjhUMBwkI4sLpiksFx8PqbQLCB2SNtWNS8EMeFvPeywwz&#10;7e68p1seShEh7DNUYEJoMil9YciiH7iGOHpn11oMUbal1C3eI9zWcpQkqbRYcVww2NDSUPGdX60C&#10;G34vZnMpJudduv1Mv5rhya9qpV773ccURKAuPMOP9lorGL+P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ZXT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457" o:spid="_x0000_s1205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8YMYA&#10;AADcAAAADwAAAGRycy9kb3ducmV2LnhtbESPW2vCQBSE34X+h+UU+qab1npp6ipSFIpIqRfo6yF7&#10;moRmz4bdrUn89a4g+DjMzDfMbNGaSpzI+dKygudBAoI4s7rkXMHxsO5PQfiArLGyTAo68rCYP/Rm&#10;mGrb8I5O+5CLCGGfooIihDqV0mcFGfQDWxNH79c6gyFKl0vtsIlwU8mXJBlLgyXHhQJr+igo+9v/&#10;GwWbb7edUDc+u8nSjb6oWb11P4lST4/t8h1EoDbcw7f2p1bwOhzC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V8YMYAAADcAAAADwAAAAAAAAAAAAAAAACYAgAAZHJz&#10;L2Rvd25yZXYueG1sUEsFBgAAAAAEAAQA9QAAAIsDAAAAAA==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458" o:spid="_x0000_s1206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nbbGAAAA3AAAAA8AAABkcnMvZG93bnJldi54bWxEj0FrwkAUhO8F/8PyCr3VjdYWia4i0pZC&#10;EW1UvL5mX7LB7NuQ3cb4791CocdhZr5h5sve1qKj1leOFYyGCQji3OmKSwWH/dvjFIQPyBprx6Tg&#10;Sh6Wi8HdHFPtLvxFXRZKESHsU1RgQmhSKX1uyKIfuoY4eoVrLYYo21LqFi8Rbms5TpIXabHiuGCw&#10;obWh/Jz9WAW74/vz5/p1dNp04+z7zFxct6ZQ6uG+X81ABOrDf/iv/aEVTJ4m8Hs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8idts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459" o:spid="_x0000_s1207" type="#_x0000_t202" style="position:absolute;left:2121;top:2221;width:296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4WM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rfA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F4WM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ז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27AA1">
        <w:rPr>
          <w:rFonts w:hint="cs"/>
          <w:sz w:val="24"/>
          <w:szCs w:val="24"/>
          <w:rtl/>
        </w:rPr>
        <w:t>על השולחן אחד, על גופנו שניים</w:t>
      </w:r>
    </w:p>
    <w:p w:rsidR="00227AA1" w:rsidRDefault="00227AA1" w:rsidP="00227AA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מה שעשה הלל </w:t>
      </w:r>
    </w:p>
    <w:p w:rsidR="00227AA1" w:rsidRDefault="00227AA1" w:rsidP="00373976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בסוף הסעודה אם יש לפחות שלושה</w:t>
      </w:r>
    </w:p>
    <w:p w:rsidR="00227AA1" w:rsidRPr="00B93E37" w:rsidRDefault="00227AA1" w:rsidP="00227AA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מבשר את האביב (עפ"י שיר השירים) </w:t>
      </w:r>
    </w:p>
    <w:p w:rsidR="00227AA1" w:rsidRPr="00B93E37" w:rsidRDefault="003A626C" w:rsidP="00087D1D">
      <w:pPr>
        <w:pStyle w:val="BulletList"/>
        <w:numPr>
          <w:ilvl w:val="0"/>
          <w:numId w:val="0"/>
        </w:numPr>
        <w:spacing w:line="320" w:lineRule="atLeast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47625</wp:posOffset>
                </wp:positionV>
                <wp:extent cx="6063615" cy="14605"/>
                <wp:effectExtent l="0" t="0" r="0" b="0"/>
                <wp:wrapNone/>
                <wp:docPr id="409" name="AutoShape 460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04A49" id="AutoShape 460" o:spid="_x0000_s1026" type="#_x0000_t16" alt="Dark downward diagonal" style="position:absolute;left:0;text-align:left;margin-left:-20.5pt;margin-top:3.75pt;width:477.45pt;height:1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B106A3" w:rsidRDefault="003A626C" w:rsidP="00A737D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38100</wp:posOffset>
                </wp:positionV>
                <wp:extent cx="660400" cy="612140"/>
                <wp:effectExtent l="0" t="0" r="0" b="0"/>
                <wp:wrapSquare wrapText="bothSides"/>
                <wp:docPr id="383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9399" y="2880"/>
                          <a:chExt cx="1040" cy="964"/>
                        </a:xfrm>
                      </wpg:grpSpPr>
                      <wpg:grpSp>
                        <wpg:cNvPr id="384" name="Group 488"/>
                        <wpg:cNvGrpSpPr>
                          <a:grpSpLocks/>
                        </wpg:cNvGrpSpPr>
                        <wpg:grpSpPr bwMode="auto">
                          <a:xfrm>
                            <a:off x="9399" y="2880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385" name="Freeform 489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6" name="Group 490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387" name="Group 4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388" name="Free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Freeform 4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Freeform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Freeform 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" name="Freeform 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7" name="Group 5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398" name="Freeform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Freeform 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Freeform 5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7" name="Picture 5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408" name="WordArt 51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9784" y="3082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ח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208" style="position:absolute;left:0;text-align:left;margin-left:398.65pt;margin-top:3pt;width:52pt;height:48.2pt;z-index:-251665920" coordorigin="9399,2880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">
                <v:group id="Group 488" o:spid="_x0000_s1209" style="position:absolute;left:9399;top:2880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89" o:spid="_x0000_s1210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bVcMA&#10;AADcAAAADwAAAGRycy9kb3ducmV2LnhtbESPQYvCMBSE7wv+h/AEb2uqsotWo4hLQdA9WAWvj+bZ&#10;FpuX0mRt++83guBxmJlvmNWmM5V4UONKywom4wgEcWZ1ybmCyzn5nINwHlljZZkU9ORgsx58rDDW&#10;tuUTPVKfiwBhF6OCwvs6ltJlBRl0Y1sTB+9mG4M+yCaXusE2wE0lp1H0LQ2WHBYKrGlXUHZP/4yC&#10;g22T5JD+LBLrWje7/u6OPfVKjYbddgnCU+ff4Vd7rxXM5l/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KbVcMAAADcAAAADwAAAAAAAAAAAAAAAACYAgAAZHJzL2Rv&#10;d25yZXYueG1sUEsFBgAAAAAEAAQA9QAAAIg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490" o:spid="_x0000_s1211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<v:group id="Group 491" o:spid="_x0000_s1212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<v:shape id="Freeform 492" o:spid="_x0000_s1213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D88IA&#10;AADcAAAADwAAAGRycy9kb3ducmV2LnhtbERPTWvCQBC9F/wPywje6kYLItE1hJRCIb3UemhvQ3ZM&#10;gtnZmB1N/PfdQ6HHx/veZ5Pr1J2G0Ho2sFomoIgrb1uuDZy+3p63oIIgW+w8k4EHBcgOs6c9ptaP&#10;/En3o9QqhnBI0UAj0qdah6ohh2Hpe+LInf3gUCIcam0HHGO46/Q6STbaYcuxocGeioaqy/HmDOi8&#10;2Lxerh+lF3FtVX73RXL6MWYxn/IdKKFJ/sV/7ndr4GUb18Yz8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oPzwgAAANw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493" o:spid="_x0000_s1214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zn8MA&#10;AADcAAAADwAAAGRycy9kb3ducmV2LnhtbESP3WrCQBSE7wu+w3IE7+qmkUqaukopKG1yZfQBDtmT&#10;H5o9G7KriW/fFQQvh5n5htnsJtOJKw2utazgbRmBIC6tbrlWcD7tXxMQziNr7CyTghs52G1nLxtM&#10;tR35SNfC1yJA2KWooPG+T6V0ZUMG3dL2xMGr7GDQBznUUg84BrjpZBxFa2mw5bDQYE/fDZV/xcUo&#10;6DJd/eIY5+17He+rs89u+QGVWsynr08Qnib/DD/aP1rBKvmA+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azn8MAAADc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494" o:spid="_x0000_s1215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bM8UA&#10;AADcAAAADwAAAGRycy9kb3ducmV2LnhtbESPTWsCQQyG74X+hyGF3upsFYpdHUWKpQVBqErPcSfu&#10;Lu5klplxP/59cxB6DG/eJ0+W68E1qqMQa88GXicZKOLC25pLA6fj58scVEzIFhvPZGCkCOvV48MS&#10;c+t7/qHukEolEI45GqhSanOtY1GRwzjxLbFkFx8cJhlDqW3AXuCu0dMse9MOa5YLFbb0UVFxPdyc&#10;aHz119vWj2H/e4pjsZvv2ll3Nub5adgsQCUa0v/yvf1tDczeRV+eEQL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VszxQAAANwAAAAPAAAAAAAAAAAAAAAAAJgCAABkcnMv&#10;ZG93bnJldi54bWxQSwUGAAAAAAQABAD1AAAAig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495" o:spid="_x0000_s1216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RgMMA&#10;AADcAAAADwAAAGRycy9kb3ducmV2LnhtbESPX2sCMRDE34V+h7BC3zRnBKlXo0ih0D76p5S+LZf1&#10;cnjZPS6pXr+9EYQ+DjPzG2a1GUKrLtTHRtjCbFqAIq7ENVxbOB7eJy+gYkJ22AqThT+KsFk/jVZY&#10;Ornyji77VKsM4ViiBZ9SV2odK08B41Q64uydpA+Ysuxr7Xq8ZnhotSmKhQ7YcF7w2NGbp+q8/w0W&#10;ioXwoZv/fIv5kmj8p1nGo7H2eTxsX0ElGtJ/+NH+cBbmyxncz+Qj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XRgM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496" o:spid="_x0000_s1217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7/sQA&#10;AADcAAAADwAAAGRycy9kb3ducmV2LnhtbESPQWvCQBSE70L/w/IK3nTTCGKjq5RqqeLJtPT8zL4m&#10;Idm3IbtNtv/eLRQ8DjPzDbPZBdOKgXpXW1bwNE9AEBdW11wq+Px4m61AOI+ssbVMCn7JwW77MNlg&#10;pu3IFxpyX4oIYZehgsr7LpPSFRUZdHPbEUfv2/YGfZR9KXWPY4SbVqZJspQGa44LFXb0WlHR5D9G&#10;QTjzIXR6iXp/Ka7N+ykd3elLqeljeFmD8BT8PfzfPmoFi+cU/s7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e/7EAAAA3AAAAA8AAAAAAAAAAAAAAAAAmAIAAGRycy9k&#10;b3ducmV2LnhtbFBLBQYAAAAABAAEAPUAAACJ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497" o:spid="_x0000_s1218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DM8YA&#10;AADcAAAADwAAAGRycy9kb3ducmV2LnhtbESPQWvCQBSE74L/YXlCb7qpQqnRVYpQDdJWjF68PbPP&#10;bGj2bchuY/rvu4VCj8PMfMMs172tRUetrxwreJwkIIgLpysuFZxPr+NnED4ga6wdk4Jv8rBeDQdL&#10;TLW785G6PJQiQtinqMCE0KRS+sKQRT9xDXH0bq61GKJsS6lbvEe4reU0SZ6kxYrjgsGGNoaKz/zL&#10;KnDnt6zY7Lv8Y787bKfv2fEyvxqlHkb9ywJEoD78h//amVYwm8/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pDM8YAAADcAAAADwAAAAAAAAAAAAAAAACYAgAAZHJz&#10;L2Rvd25yZXYueG1sUEsFBgAAAAAEAAQA9QAAAIsDAAAAAA=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498" o:spid="_x0000_s1219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Mt8QA&#10;AADcAAAADwAAAGRycy9kb3ducmV2LnhtbESPQWsCMRSE7wX/Q3hCb5rVFrGrUVpR8eLB2B/w3Dx3&#10;FzcvSxJ1669vCkKPw8x8w8yXnW3EjXyoHSsYDTMQxIUzNZcKvo+bwRREiMgGG8ek4IcCLBe9lznm&#10;xt35QDcdS5EgHHJUUMXY5lKGoiKLYeha4uSdnbcYk/SlNB7vCW4bOc6yibRYc1qosKVVRcVFX62C&#10;63mz3pfh5LzuHl+Pnd6S3o6Veu13nzMQkbr4H362d0bB28c7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jLfEAAAA3AAAAA8AAAAAAAAAAAAAAAAAmAIAAGRycy9k&#10;b3ducmV2LnhtbFBLBQYAAAAABAAEAPUAAACJAwAAAAA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499" o:spid="_x0000_s1220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dq8UA&#10;AADcAAAADwAAAGRycy9kb3ducmV2LnhtbESPQWvCQBSE74X+h+UJXopu2mLR6CpFEO2p0Xrw+Mg+&#10;k9Xs25Bdk/TfdwuCx2FmvmEWq95WoqXGG8cKXscJCOLcacOFguPPZjQF4QOyxsoxKfglD6vl89MC&#10;U+063lN7CIWIEPYpKihDqFMpfV6SRT92NXH0zq6xGKJsCqkb7CLcVvItST6kRcNxocSa1iXl18PN&#10;KriZbLu5rF8cfZ227T777qg3mVLDQf85BxGoD4/wvb3TCt5n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Z2r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500" o:spid="_x0000_s1221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AQMQA&#10;AADcAAAADwAAAGRycy9kb3ducmV2LnhtbESPQWvCQBSE7wX/w/KE3pqNFsSm2YQgSL3VqD309si+&#10;Jkuzb2N2q/Hfd4VCj8PMfMPk5WR7caHRG8cKFkkKgrhx2nCr4HTcPq1B+ICssXdMCm7koSxmDzlm&#10;2l25psshtCJC2GeooAthyKT0TUcWfeIG4uh9udFiiHJspR7xGuG2l8s0XUmLhuNChwNtOmq+Dz9W&#10;wXm7rs17Rem+nt7YfQ63nf4wSj3Op+oVRKAp/If/2jut4PllBfc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2gEDEAAAA3AAAAA8AAAAAAAAAAAAAAAAAmAIAAGRycy9k&#10;b3ducmV2LnhtbFBLBQYAAAAABAAEAPUAAACJAwAAAAA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501" o:spid="_x0000_s1222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<v:shape id="Freeform 502" o:spid="_x0000_s1223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VLsEA&#10;AADcAAAADwAAAGRycy9kb3ducmV2LnhtbERPTYvCMBC9L/gfwgje1tQVxK1GkS6CoJd1PehtaMa2&#10;2ExqM2r99+aw4PHxvufLztXqTm2oPBsYDRNQxLm3FRcGDn/rzymoIMgWa89k4EkBlovexxxT6x/8&#10;S/e9FCqGcEjRQCnSpFqHvCSHYegb4sidfetQImwLbVt8xHBX668kmWiHFceGEhvKSsov+5szoFfZ&#10;5Ody3W29iKvy7bHJksPJmEG/W81ACXXyFv+7N9bA+DuujWfiEd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FS7BAAAA3AAAAA8AAAAAAAAAAAAAAAAAmAIAAGRycy9kb3du&#10;cmV2LnhtbFBLBQYAAAAABAAEAPUAAACG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503" o:spid="_x0000_s1224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lQsMA&#10;AADcAAAADwAAAGRycy9kb3ducmV2LnhtbESP3YrCMBSE7wXfIRzBO5tacVmrUURw8edqtQ9waE5/&#10;sDkpTdbWtzcLC3s5zMw3zGY3mEY8qXO1ZQXzKAZBnFtdc6kgux9nnyCcR9bYWCYFL3Kw245HG0y1&#10;7fmbnjdfigBhl6KCyvs2ldLlFRl0kW2Jg1fYzqAPsiul7rAPcNPIJI4/pMGaw0KFLR0qyh+3H6Og&#10;uejijH1yrZdlciwyf3ldv1Cp6WTYr0F4Gvx/+K990goWqxX8nglH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8lQs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504" o:spid="_x0000_s1225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D0cQA&#10;AADcAAAADwAAAGRycy9kb3ducmV2LnhtbESPTWsCQQyG70L/w5BCbzrbVopsHUVKSwuCUBXP6U7c&#10;XdzJLDPjfvz75iB4DG/eJ0+W68E1qqMQa88GnmcZKOLC25pLA8fD13QBKiZki41nMjBShPXqYbLE&#10;3Pqef6nbp1IJhGOOBqqU2lzrWFTkMM58SyzZ2QeHScZQahuwF7hr9EuWvWmHNcuFClv6qKi47K9O&#10;NL77y/XTj2F3Osax2C627Wv3Z8zT47B5B5VoSPflW/vHGphnoi/PCA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FA9H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505" o:spid="_x0000_s1226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JYsMA&#10;AADcAAAADwAAAGRycy9kb3ducmV2LnhtbESPX0sDMRDE34V+h7CCbzZplFKvTUsRBH20fyi+LZft&#10;5fCye1xie357Iwg+DjPzG2a1GWOnLjSkVtjBbGpAEdfiW24cHPYv9wtQKSN77ITJwTcl2KwnNyus&#10;vFz5nS673KgC4VShg5BzX2md6kAR01R64uKdZYiYixwa7Qe8FnjstDVmriO2XBYC9vQcqP7cfUUH&#10;Zi687x8+TmKPkmx4s0/pYJ27ux23S1CZxvwf/mu/egePZga/Z8o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WJYs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506" o:spid="_x0000_s1227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KlMUA&#10;AADcAAAADwAAAGRycy9kb3ducmV2LnhtbESPQWsCMRSE7wX/Q3iCt5p1kSpbo4hQEKSVrl68vW5e&#10;N1s3L0uS6vrvG6HgcZiZb5jFqretuJAPjWMFk3EGgrhyuuFawfHw9jwHESKyxtYxKbhRgNVy8LTA&#10;Qrsrf9KljLVIEA4FKjAxdoWUoTJkMYxdR5y8b+ctxiR9LbXHa4LbVuZZ9iItNpwWDHa0MVSdy1+r&#10;YK9Lv519zI6Hd3Orp/Jnl9vTl1KjYb9+BRGpj4/wf3urFUyzH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gqU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507" o:spid="_x0000_s1228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SoMQA&#10;AADcAAAADwAAAGRycy9kb3ducmV2LnhtbESP3WrCQBSE7wu+w3KE3tVNbCkSXUW0omBv/HmAY/aY&#10;DWbPptnVxLfvCoKXw8x8w0xmna3EjRpfOlaQDhIQxLnTJRcKjofVxwiED8gaK8ek4E4eZtPe2wQz&#10;7Vre0W0fChEh7DNUYEKoMyl9bsiiH7iaOHpn11gMUTaF1A22EW4rOUySb2mx5LhgsKaFofyyv1oF&#10;p9H2+uPb7fk33Wjzt1ovhzZdKvXe7+ZjEIG68Ao/2xut4Cv5hMeZe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6kqD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508" o:spid="_x0000_s1229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K1MQA&#10;AADcAAAADwAAAGRycy9kb3ducmV2LnhtbESP3YrCMBSE74V9h3AWvNO0IiLVKMuqKOiNPw9wtjk2&#10;ZZuT2kTbffuNIHg5zMw3zHzZ2Uo8qPGlYwXpMAFBnDtdcqHgct4MpiB8QNZYOSYFf+RhufjozTHT&#10;ruUjPU6hEBHCPkMFJoQ6k9Lnhiz6oauJo3d1jcUQZVNI3WAb4baSoySZSIslxwWDNX0byn9Pd6vg&#10;Z7q/r327vx7SnTa3zXY1sulKqf5n9zUDEagL7/CrvdMKxskY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TCtTEAAAA3A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509" o:spid="_x0000_s1230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3vcQA&#10;AADcAAAADwAAAGRycy9kb3ducmV2LnhtbESP3WoCMRSE7wXfIRyhd5pV2kVWo4ggWGgt/t0fNsfN&#10;4uZk3aS69emNUPBymJlvmOm8tZW4UuNLxwqGgwQEce50yYWCw37VH4PwAVlj5ZgU/JGH+azbmWKm&#10;3Y23dN2FQkQI+wwVmBDqTEqfG7LoB64mjt7JNRZDlE0hdYO3CLeVHCVJKi2WHBcM1rQ0lJ93v1aB&#10;DfeL+bzk49NP+v2Vburh0a8qpd567WICIlAbXuH/9loreE8+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YN73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510" o:spid="_x0000_s1231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VRcUA&#10;AADcAAAADwAAAGRycy9kb3ducmV2LnhtbESPUUvDMBSF3wX/Q7gD31wy0W7rlo0hCjJEdBvs9dJc&#10;22JzU5K4tvv1y0Dw8XDO+Q5nue5tI07kQ+1Yw2SsQBAXztRcajjsX+9nIEJENtg4Jg0DBVivbm+W&#10;mBvX8ReddrEUCcIhRw1VjG0uZSgqshjGriVO3rfzFmOSvpTGY5fgtpEPSmXSYs1pocKWnisqfna/&#10;VsP2079PacjOfrrxTx/UvcyHo9L6btRvFiAi9fE//Nd+MxoeVQb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hVF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511" o:spid="_x0000_s1232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2yXzGAAAA3AAAAA8AAABkcnMvZG93bnJldi54bWxEj0FLw0AUhO+F/oflFbyZTYutErstpVQR&#10;ilSj4vWZfcmGZt+G7Jqm/94tCD0OM/MNs1wPthE9db52rGCapCCIC6drrhR8fjzdPoDwAVlj45gU&#10;nMnDejUeLTHT7sTv1OehEhHCPkMFJoQ2k9IXhiz6xLXE0StdZzFE2VVSd3iKcNvIWZoupMWa44LB&#10;lraGimP+axW8fT3P99vd9Pu1n+U/R+byfDClUjeTYfMIItAQruH/9otWcJfew+VMP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XbJfM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512" o:spid="_x0000_s1233" type="#_x0000_t202" style="position:absolute;left:9784;top:3082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de78A&#10;AADcAAAADwAAAGRycy9kb3ducmV2LnhtbERPTWsCMRC9F/ofwgi91USxUrZGkargoZfq9j5sppvF&#10;zWTZjO7675uD0OPjfa82Y2jVjfrURLYwmxpQxFV0DdcWyvPh9R1UEmSHbWSycKcEm/Xz0woLFwf+&#10;pttJapVDOBVowYt0hdap8hQwTWNHnLnf2AeUDPtaux6HHB5aPTdmqQM2nBs8dvTpqbqcrsGCiNvO&#10;7uU+pOPP+LUbvKnesLT2ZTJuP0AJjfIvfriPzsLC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zB17vwAAANwAAAAPAAAAAAAAAAAAAAAAAJgCAABkcnMvZG93bnJl&#10;di54bWxQSwUGAAAAAAQABAD1AAAAhAMAAAAA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ח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106A3">
        <w:rPr>
          <w:rFonts w:hint="cs"/>
          <w:sz w:val="24"/>
          <w:szCs w:val="24"/>
          <w:rtl/>
        </w:rPr>
        <w:t>בל יראה ובל ימצא</w:t>
      </w:r>
    </w:p>
    <w:p w:rsidR="00B106A3" w:rsidRDefault="00B106A3" w:rsidP="00A737D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ההפך מעבדות</w:t>
      </w:r>
    </w:p>
    <w:p w:rsidR="00B106A3" w:rsidRDefault="00B106A3" w:rsidP="00B106A3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אחד מהבנים בהגדה</w:t>
      </w:r>
    </w:p>
    <w:p w:rsidR="00A737DA" w:rsidRDefault="00A737DA" w:rsidP="00A737D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אחת מהמכות</w:t>
      </w:r>
    </w:p>
    <w:p w:rsidR="00087D1D" w:rsidRDefault="00087D1D" w:rsidP="00087D1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מסימני הקערה</w:t>
      </w:r>
      <w:r>
        <w:rPr>
          <w:rFonts w:hint="cs"/>
          <w:sz w:val="24"/>
          <w:szCs w:val="24"/>
          <w:rtl/>
        </w:rPr>
        <w:t xml:space="preserve"> (שניים)</w:t>
      </w:r>
    </w:p>
    <w:p w:rsidR="00087D1D" w:rsidRDefault="00087D1D" w:rsidP="00087D1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חמישה מי יודע</w:t>
      </w:r>
    </w:p>
    <w:p w:rsidR="00087D1D" w:rsidRDefault="00087D1D" w:rsidP="00087D1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הוא נהג בפסח מצרים ואיננו בפסח דורות (רמז: מהירות)</w:t>
      </w:r>
    </w:p>
    <w:p w:rsidR="00087D1D" w:rsidRDefault="00087D1D" w:rsidP="00087D1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קרבן נוסף שהיו מביאים חוץ מקרבן הפסח (רמז: גם בחגים אחרים), היכן הוא בשולחן?</w:t>
      </w:r>
    </w:p>
    <w:p w:rsidR="00087D1D" w:rsidRDefault="00087D1D" w:rsidP="00087D1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בעל חיים שמתחיל באות זו ונזכר בהגדה (מצא היכן)</w:t>
      </w:r>
    </w:p>
    <w:p w:rsidR="00087D1D" w:rsidRDefault="00087D1D" w:rsidP="00087D1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חכם מצרי</w:t>
      </w:r>
    </w:p>
    <w:p w:rsidR="00087D1D" w:rsidRPr="00B93E37" w:rsidRDefault="00087D1D" w:rsidP="00087D1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קבוצה של אנשים שנאספים לאכול ביחד את קרבן הפסח</w:t>
      </w:r>
    </w:p>
    <w:p w:rsidR="00087D1D" w:rsidRDefault="003A626C" w:rsidP="00087D1D">
      <w:pPr>
        <w:pStyle w:val="BulletList"/>
        <w:numPr>
          <w:ilvl w:val="0"/>
          <w:numId w:val="0"/>
        </w:numPr>
        <w:spacing w:line="320" w:lineRule="atLeast"/>
        <w:ind w:left="754" w:hanging="39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64770</wp:posOffset>
                </wp:positionV>
                <wp:extent cx="6063615" cy="14605"/>
                <wp:effectExtent l="0" t="0" r="0" b="0"/>
                <wp:wrapNone/>
                <wp:docPr id="382" name="AutoShape 946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E592" id="AutoShape 946" o:spid="_x0000_s1026" type="#_x0000_t16" alt="Dark downward diagonal" style="position:absolute;left:0;text-align:left;margin-left:-20.5pt;margin-top:5.1pt;width:477.45pt;height:1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F70E99" w:rsidRDefault="003A626C" w:rsidP="00F70E9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4445</wp:posOffset>
                </wp:positionV>
                <wp:extent cx="660400" cy="612140"/>
                <wp:effectExtent l="0" t="0" r="0" b="0"/>
                <wp:wrapSquare wrapText="bothSides"/>
                <wp:docPr id="356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8139" y="2880"/>
                          <a:chExt cx="1040" cy="964"/>
                        </a:xfrm>
                      </wpg:grpSpPr>
                      <wpg:grpSp>
                        <wpg:cNvPr id="357" name="Group 515"/>
                        <wpg:cNvGrpSpPr>
                          <a:grpSpLocks/>
                        </wpg:cNvGrpSpPr>
                        <wpg:grpSpPr bwMode="auto">
                          <a:xfrm>
                            <a:off x="8139" y="2880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358" name="Freeform 516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9" name="Group 517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360" name="Group 5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361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Freeform 5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Freeform 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70" name="Group 5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371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5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Freeform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80" name="Picture 5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81" name="WordArt 53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511" y="3081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ט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234" style="position:absolute;left:0;text-align:left;margin-left:398.65pt;margin-top:.35pt;width:52pt;height:48.2pt;z-index:-251664896" coordorigin="8139,2880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">
                <v:group id="Group 515" o:spid="_x0000_s1235" style="position:absolute;left:8139;top:2880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516" o:spid="_x0000_s1236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YjMAA&#10;AADcAAAADwAAAGRycy9kb3ducmV2LnhtbERPTYvCMBC9L/gfwgje1tQVF61GEZeCoHuwCl6HZmyL&#10;zaQ00bb/3hwEj4/3vdp0phJPalxpWcFkHIEgzqwuOVdwOSffcxDOI2usLJOCnhxs1oOvFcbatnyi&#10;Z+pzEULYxaig8L6OpXRZQQbd2NbEgbvZxqAPsMmlbrAN4aaSP1H0Kw2WHBoKrGlXUHZPH0bBwbZJ&#10;ckj/Fol1rZte/3fHnnqlRsNuuwThqfMf8du91wqms7A2nAlH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MYjMAAAADcAAAADwAAAAAAAAAAAAAAAACYAgAAZHJzL2Rvd25y&#10;ZXYueG1sUEsFBgAAAAAEAAQA9QAAAIU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517" o:spid="_x0000_s1237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<v:group id="Group 518" o:spid="_x0000_s1238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<v:shape id="Freeform 519" o:spid="_x0000_s1239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MlMMA&#10;AADcAAAADwAAAGRycy9kb3ducmV2LnhtbESPQWvCQBSE74L/YXmCN91oIZToKpJSKNhLrQe9PbLP&#10;JJh9G7NPjf++WxA8DjPzDbNc965RN+pC7dnAbJqAIi68rbk0sP/9nLyDCoJssfFMBh4UYL0aDpaY&#10;WX/nH7rtpFQRwiFDA5VIm2kdioochqlviaN38p1DibIrte3wHuGu0fMkSbXDmuNChS3lFRXn3dUZ&#10;0Js8/ThfvrdexNXF9tDmyf5ozHjUbxaghHp5hZ/tL2vgLZ3B/5l4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MlMMAAADc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520" o:spid="_x0000_s1240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HFMMA&#10;AADcAAAADwAAAGRycy9kb3ducmV2LnhtbESPW2vCQBSE3wv+h+UUfKubplQkuooIlpo8efkBh+zJ&#10;BbNnQ3aby793hYKPw8x8w2x2o2lET52rLSv4XEQgiHOray4V3K7HjxUI55E1NpZJwUQOdtvZ2wYT&#10;bQc+U3/xpQgQdgkqqLxvEyldXpFBt7AtcfAK2xn0QXal1B0OAW4aGUfRUhqsOSxU2NKhovx++TMK&#10;mlQXJxzirP4u42Nx8+mU/aBS8/dxvwbhafSv8H/7Vyv4WsbwPB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7HFMMAAADc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521" o:spid="_x0000_s1241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1Y8QA&#10;AADcAAAADwAAAGRycy9kb3ducmV2LnhtbESPX2sCMRDE3wt+h7CCbzVnD0ROo4goFYSCVvq8Xta7&#10;w8vmSOL9+fZNoeDjMDu/2VltelOLlpyvLCuYTRMQxLnVFRcKrt+H9wUIH5A11pZJwUAeNuvR2woz&#10;bTs+U3sJhYgQ9hkqKENoMil9XpJBP7UNcfTu1hkMUbpCaoddhJtafiTJXBqsODaU2NCupPxxeZr4&#10;xmf3eO7t4L5+rn7IT4tTk7Y3pSbjfrsEEagPr+P/9FErSOcp/I2JBJ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tWP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522" o:spid="_x0000_s1242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CP8MA&#10;AADcAAAADwAAAGRycy9kb3ducmV2LnhtbESPQUvDQBSE7wX/w/IEb+2mWwmadltEEPRomyLeHtnX&#10;bGj2vZBd2/jvXUHwOMzMN8xmN4VeXWiMnbCF5aIARdyI67i1UB9e5g+gYkJ22AuThW+KsNvezDZY&#10;ObnyO132qVUZwrFCCz6lodI6Np4CxoUMxNk7yRgwZTm22o14zfDQa1MUpQ7YcV7wONCzp+a8/woW&#10;ilL4MKw+P8QcJRr/Zh5jbay9u52e1qASTek//Nd+dRZW5T38ns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cCP8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523" o:spid="_x0000_s1243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TrcMA&#10;AADcAAAADwAAAGRycy9kb3ducmV2LnhtbESPQWvCQBSE74X+h+UVvNVNFUOJriJtRcWTVjw/s88k&#10;mH0bsqtZ/70rCB6HmfmGmcyCqcWVWldZVvDVT0AQ51ZXXCjY/y8+v0E4j6yxtkwKbuRgNn1/m2Cm&#10;bcdbuu58ISKEXYYKSu+bTEqXl2TQ9W1DHL2TbQ36KNtC6ha7CDe1HCRJKg1WHBdKbOinpPy8uxgF&#10;YcN/odEp6t9tfjwv14POrQ9K9T7CfAzCU/Cv8LO90gqG6QgeZ+IR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eTrcMAAADcAAAADwAAAAAAAAAAAAAAAACYAgAAZHJzL2Rv&#10;d25yZXYueG1sUEsFBgAAAAAEAAQA9QAAAIg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524" o:spid="_x0000_s1244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QjMcA&#10;AADcAAAADwAAAGRycy9kb3ducmV2LnhtbESPQWvCQBSE74X+h+UVvNVNFUKNrlKEapDWYvTi7Zl9&#10;ZkOzb0N2G9N/3y0Uehxm5htmsRpsI3rqfO1YwdM4AUFcOl1zpeB0fH18BuEDssbGMSn4Jg+r5f3d&#10;AjPtbnygvgiViBD2GSowIbSZlL40ZNGPXUscvavrLIYou0rqDm8Rbhs5SZJUWqw5LhhsaW2o/Cy+&#10;rAJ3esvL9a4v9rvtx2bynh/Os4tRavQwvMxBBBrCf/ivnWsF0zS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IkIz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525" o:spid="_x0000_s1245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i58MA&#10;AADcAAAADwAAAGRycy9kb3ducmV2LnhtbESPQWsCMRSE7wX/Q3hCbzWrBSurUbRU8dJDoz/guXnu&#10;Lm5eliTq6q83BcHjMDPfMLNFZxtxIR9qxwqGgwwEceFMzaWC/W79MQERIrLBxjEpuFGAxbz3NsPc&#10;uCv/0UXHUiQIhxwVVDG2uZShqMhiGLiWOHlH5y3GJH0pjcdrgttGjrJsLC3WnBYqbOm7ouKkz1bB&#10;+bj++S3DwXnd3Vf3rd6Q3oyUeu93yymISF18hZ/trVHwOf6C/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Fi58MAAADc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526" o:spid="_x0000_s1246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CEsIA&#10;AADcAAAADwAAAGRycy9kb3ducmV2LnhtbERPu2rDMBTdA/0HcQtdQiw3BVOcKKEEQtKpjtMh48W6&#10;sdVaV8aSH/37aih0PJz3dj/bVozUe+NYwXOSgiCunDZcK/i8HlevIHxA1tg6JgU/5GG/e1hsMddu&#10;4guNZahFDGGfo4ImhC6X0lcNWfSJ64gjd3e9xRBhX0vd4xTDbSvXaZpJi4ZjQ4MdHRqqvsvBKhhM&#10;cTp+HZaO3m+n8VJ8TDSbQqmnx/ltAyLQHP7Ff+6zVvCSxbX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UISwgAAANwAAAAPAAAAAAAAAAAAAAAAAJgCAABkcnMvZG93&#10;bnJldi54bWxQSwUGAAAAAAQABAD1AAAAhw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527" o:spid="_x0000_s1247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kFcQA&#10;AADcAAAADwAAAGRycy9kb3ducmV2LnhtbESPQWvCQBSE7wX/w/KE3pqNFsSm2YQgSL3VqD309si+&#10;Jkuzb2N2q/Hfd4VCj8PMfMPk5WR7caHRG8cKFkkKgrhx2nCr4HTcPq1B+ICssXdMCm7koSxmDzlm&#10;2l25psshtCJC2GeooAthyKT0TUcWfeIG4uh9udFiiHJspR7xGuG2l8s0XUmLhuNChwNtOmq+Dz9W&#10;wXm7rs17Rem+nt7YfQ63nf4wSj3Op+oVRKAp/If/2jut4Hn1Avc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8ZBXEAAAA3AAAAA8AAAAAAAAAAAAAAAAAmAIAAGRycy9k&#10;b3ducmV2LnhtbFBLBQYAAAAABAAEAPUAAACJAwAAAAA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528" o:spid="_x0000_s1248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<v:shape id="Freeform 529" o:spid="_x0000_s1249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aScQA&#10;AADcAAAADwAAAGRycy9kb3ducmV2LnhtbESPQWvCQBSE7wX/w/IEb3VjBVuiq0ikIOilNge9PbLP&#10;JJh9G7NPTf99Vyj0OMzMN8xi1btG3akLtWcDk3ECirjwtubSQP79+foBKgiyxcYzGfihAKvl4GWB&#10;qfUP/qL7QUoVIRxSNFCJtKnWoajIYRj7ljh6Z985lCi7UtsOHxHuGv2WJDPtsOa4UGFLWUXF5XBz&#10;BvQ6m20u1/3Oi7i62B3bLMlPxoyG/XoOSqiX//Bfe2sNTN8n8Dw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Wkn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530" o:spid="_x0000_s1250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RycMA&#10;AADcAAAADwAAAGRycy9kb3ducmV2LnhtbESP3WrCQBSE7wu+w3IE75pNI60ldRURFBuvjD7AIXvy&#10;Q7NnQ3Y1ydu7hUIvh5n5hllvR9OKB/WusazgLYpBEBdWN1wpuF0Pr58gnEfW2FomBRM52G5mL2tM&#10;tR34Qo/cVyJA2KWooPa+S6V0RU0GXWQ74uCVtjfog+wrqXscAty0MonjD2mw4bBQY0f7moqf/G4U&#10;tJkuv3FIzs17lRzKm8+m8xGVWszH3RcIT6P/D/+1T1rBcpXA7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dRyc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531" o:spid="_x0000_s1251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jvsQA&#10;AADcAAAADwAAAGRycy9kb3ducmV2LnhtbESPX2sCMRDE3wt+h7CCbzVnD1o5jSLSUkEQquLzelnv&#10;Di+bI4n359s3QqGPw+z8Zme57k0tWnK+sqxgNk1AEOdWV1woOJ++XucgfEDWWFsmBQN5WK9GL0vM&#10;tO34h9pjKESEsM9QQRlCk0np85IM+qltiKN3s85giNIVUjvsItzU8i1J3qXBimNDiQ1tS8rvx4eJ&#10;b3x398enHdzhcvZDvp/vm7S9KjUZ95sFiEB9+D/+S++0gvQjheeYS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I77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532" o:spid="_x0000_s1252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U4sMA&#10;AADcAAAADwAAAGRycy9kb3ducmV2LnhtbESPQWsCMRSE74X+h/AKvdVsY7G6GkWEQnusWsTbY/Pc&#10;LN28t2xSXf+9KRR6HGbmG2axGkKrztTHRtjC86gARVyJa7i2sN+9PU1BxYTssBUmC1eKsFre3y2w&#10;dHLhTzpvU60yhGOJFnxKXal1rDwFjCPpiLN3kj5gyrKvtevxkuGh1aYoJjpgw3nBY0cbT9X39idY&#10;KCbCu258PIj5kmj8h5nFvbH28WFYz0ElGtJ/+K/97iyMX1/g90w+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6U4s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533" o:spid="_x0000_s1253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s+MYA&#10;AADcAAAADwAAAGRycy9kb3ducmV2LnhtbESPT2sCMRTE74V+h/AEbzWr/bOyGqUUCkKx0tWLt+fm&#10;dbPt5mVJoq7f3hQKHoeZ+Q0zX/a2FSfyoXGsYDzKQBBXTjdcK9ht3x+mIEJE1tg6JgUXCrBc3N/N&#10;sdDuzF90KmMtEoRDgQpMjF0hZagMWQwj1xEn79t5izFJX0vt8ZzgtpWTLHuRFhtOCwY7ejNU/ZZH&#10;q2CjS7/KP/Pddm0u9ZP8+ZjY/UGp4aB/nYGI1Mdb+L+90goe82f4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8s+MYAAADcAAAADwAAAAAAAAAAAAAAAACYAgAAZHJz&#10;L2Rvd25yZXYueG1sUEsFBgAAAAAEAAQA9QAAAIsDAAAAAA=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534" o:spid="_x0000_s1254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PIMUA&#10;AADcAAAADwAAAGRycy9kb3ducmV2LnhtbESP3WrCQBSE7wt9h+UUelc3UVCJrlL8oYLe+PMAx+wx&#10;G5o9G7OriW/vFgpeDjPzDTOdd7YSd2p86VhB2ktAEOdOl1woOB3XX2MQPiBrrByTggd5mM/e36aY&#10;adfynu6HUIgIYZ+hAhNCnUnpc0MWfc/VxNG7uMZiiLIppG6wjXBbyX6SDKXFkuOCwZoWhvLfw80q&#10;OI+3t5Vvt5ddutHmuv5Z9m26VOrzo/uegAjUhVf4v73RCgajIfyd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Y8gxQAAANwAAAAPAAAAAAAAAAAAAAAAAJgCAABkcnMv&#10;ZG93bnJldi54bWxQSwUGAAAAAAQABAD1AAAAigMAAAAA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535" o:spid="_x0000_s1255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0qu8QA&#10;AADcAAAADwAAAGRycy9kb3ducmV2LnhtbESP0WrCQBRE3wX/YbmCb7qJgkrqKqUqCvZF2w+4zV6z&#10;odm7aXY18e9doeDjMDNnmOW6s5W4UeNLxwrScQKCOHe65ELB99dutADhA7LGyjEpuJOH9arfW2Km&#10;Xcsnup1DISKEfYYKTAh1JqXPDVn0Y1cTR+/iGoshyqaQusE2wm0lJ0kykxZLjgsGa/owlP+er1bB&#10;z+J43fr2ePlMD9r87fabiU03Sg0H3fsbiEBdeIX/2wetYDqfw/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KrvEAAAA3A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536" o:spid="_x0000_s1256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mO8IA&#10;AADcAAAADwAAAGRycy9kb3ducmV2LnhtbERPXWvCMBR9F/wP4Qp707Qb1FKNIgNhg22im++X5toU&#10;m5u2yWy3X788DHw8nO/1drSNuFHva8cK0kUCgrh0uuZKwdfnfp6D8AFZY+OYFPyQh+1mOlljod3A&#10;R7qdQiViCPsCFZgQ2kJKXxqy6BeuJY7cxfUWQ4R9JXWPQwy3jXxMkkxarDk2GGzp2VB5PX1bBTb8&#10;dua1K/PLIXt/yz7a9Oz3jVIPs3G3AhFoDHfxv/tFK3haxr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SY7wgAAANwAAAAPAAAAAAAAAAAAAAAAAJgCAABkcnMvZG93&#10;bnJldi54bWxQSwUGAAAAAAQABAD1AAAAhwMAAAAA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537" o:spid="_x0000_s1257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/L8YA&#10;AADcAAAADwAAAGRycy9kb3ducmV2LnhtbESP3WrCQBSE7wt9h+UI3tWNlRqNriKlQilF6g94e8ge&#10;k2D2bNhdTdKn7xYKvRxm5htmue5MLe7kfGVZwXiUgCDOra64UHA6bp9mIHxA1lhbJgU9eVivHh+W&#10;mGnb8p7uh1CICGGfoYIyhCaT0uclGfQj2xBH72KdwRClK6R22Ea4qeVzkkylwYrjQokNvZaUXw83&#10;o+Djy32m1E+/XbpxLztq3+b9OVFqOOg2CxCBuvAf/mu/awWTdA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0/L8YAAADcAAAADwAAAAAAAAAAAAAAAACYAgAAZHJz&#10;L2Rvd25yZXYueG1sUEsFBgAAAAAEAAQA9QAAAIsDAAAAAA==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538" o:spid="_x0000_s1258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nzfCAAAA3AAAAA8AAABkcnMvZG93bnJldi54bWxET11rwjAUfRf8D+EO9jZTHYpUowxxYyDi&#10;VpW93jW3TbG5KU1W6783DwMfD+d7ue5tLTpqfeVYwXiUgCDOna64VHA6vr/MQfiArLF2TApu5GG9&#10;Gg6WmGp35W/qslCKGMI+RQUmhCaV0ueGLPqRa4gjV7jWYoiwLaVu8RrDbS0nSTKTFiuODQYb2hjK&#10;L9mfVfB1/pjuNtvxz76bZL8X5uJ2MIVSz0/92wJEoD48xP/uT63gdR7nxzPxCM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5p83wgAAANwAAAAPAAAAAAAAAAAAAAAAAJ8C&#10;AABkcnMvZG93bnJldi54bWxQSwUGAAAAAAQABAD3AAAAjgMAAAAA&#10;" fillcolor="#bbe0e3">
                      <v:imagedata r:id="rId8" o:title=""/>
                    </v:shape>
                  </v:group>
                </v:group>
                <v:shape id="WordArt 539" o:spid="_x0000_s1259" type="#_x0000_t202" style="position:absolute;left:8511;top:3081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62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3rZwgAAANw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ט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70E99">
        <w:rPr>
          <w:rFonts w:hint="cs"/>
          <w:sz w:val="24"/>
          <w:szCs w:val="24"/>
          <w:rtl/>
        </w:rPr>
        <w:t>אחד מהחכמים שהיה במסובים ב</w:t>
      </w:r>
      <w:smartTag w:uri="urn:schemas-microsoft-com:office:smarttags" w:element="PersonName">
        <w:smartTagPr>
          <w:attr w:name="ProductID" w:val="בני ברק"/>
        </w:smartTagPr>
        <w:r w:rsidR="00F70E99">
          <w:rPr>
            <w:rFonts w:hint="cs"/>
            <w:sz w:val="24"/>
            <w:szCs w:val="24"/>
            <w:rtl/>
          </w:rPr>
          <w:t>בני ברק</w:t>
        </w:r>
      </w:smartTag>
    </w:p>
    <w:p w:rsidR="00F70E99" w:rsidRDefault="00F70E99" w:rsidP="00F70E9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מתחילים להתפלל עליו בחג הראשון של פסח</w:t>
      </w:r>
    </w:p>
    <w:p w:rsidR="00F70E99" w:rsidRDefault="00F70E99" w:rsidP="00F70E9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המזל של החודש שלנו</w:t>
      </w:r>
    </w:p>
    <w:p w:rsidR="002C532B" w:rsidRDefault="002C532B" w:rsidP="002C532B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</w:p>
    <w:p w:rsidR="00401054" w:rsidRPr="00B93E37" w:rsidRDefault="003A626C" w:rsidP="00F70E99">
      <w:pPr>
        <w:pStyle w:val="BulletList"/>
        <w:numPr>
          <w:ilvl w:val="0"/>
          <w:numId w:val="0"/>
        </w:numPr>
        <w:tabs>
          <w:tab w:val="left" w:pos="799"/>
        </w:tabs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16510</wp:posOffset>
                </wp:positionV>
                <wp:extent cx="4679950" cy="14605"/>
                <wp:effectExtent l="0" t="0" r="0" b="0"/>
                <wp:wrapNone/>
                <wp:docPr id="355" name="AutoShape 540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1346" id="AutoShape 540" o:spid="_x0000_s1026" type="#_x0000_t16" alt="Dark downward diagonal" style="position:absolute;left:0;text-align:left;margin-left:90pt;margin-top:1.3pt;width:368.5pt;height:1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  <w:r w:rsidR="00F70E99">
        <w:rPr>
          <w:sz w:val="24"/>
          <w:szCs w:val="24"/>
          <w:rtl/>
        </w:rPr>
        <w:tab/>
      </w:r>
    </w:p>
    <w:p w:rsidR="002C532B" w:rsidRPr="00B93E37" w:rsidRDefault="002C532B" w:rsidP="002C532B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</w:p>
    <w:p w:rsidR="002C532B" w:rsidRDefault="003A626C" w:rsidP="002C532B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5170170</wp:posOffset>
                </wp:positionH>
                <wp:positionV relativeFrom="paragraph">
                  <wp:posOffset>6985</wp:posOffset>
                </wp:positionV>
                <wp:extent cx="660400" cy="612140"/>
                <wp:effectExtent l="0" t="0" r="0" b="0"/>
                <wp:wrapSquare wrapText="bothSides"/>
                <wp:docPr id="329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5825" y="2880"/>
                          <a:chExt cx="1040" cy="964"/>
                        </a:xfrm>
                      </wpg:grpSpPr>
                      <wpg:grpSp>
                        <wpg:cNvPr id="330" name="Group 1003"/>
                        <wpg:cNvGrpSpPr>
                          <a:grpSpLocks/>
                        </wpg:cNvGrpSpPr>
                        <wpg:grpSpPr bwMode="auto">
                          <a:xfrm>
                            <a:off x="5825" y="2880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331" name="Freeform 1004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2" name="Group 1005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333" name="Group 10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334" name="Freeform 1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Freeform 1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Freeform 1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1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10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1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1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1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1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43" name="Group 10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344" name="Freeform 1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1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1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Freeform 1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Freeform 10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1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1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53" name="Picture 10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54" name="WordArt 10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313" y="3133"/>
                            <a:ext cx="180" cy="23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י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260" style="position:absolute;left:0;text-align:left;margin-left:407.1pt;margin-top:.55pt;width:52pt;height:48.2pt;z-index:-251661824" coordorigin="5825,2880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">
                <v:group id="Group 1003" o:spid="_x0000_s1261" style="position:absolute;left:5825;top:2880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004" o:spid="_x0000_s1262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UscQA&#10;AADcAAAADwAAAGRycy9kb3ducmV2LnhtbESPzWrDMBCE74G+g9hCb7GcGkLqWAklxRBweohb6HWx&#10;NraptTKW4p+3rwqFHoeZ+YbJjrPpxEiDay0r2EQxCOLK6pZrBZ8f+XoHwnlkjZ1lUrCQg+PhYZVh&#10;qu3EVxpLX4sAYZeigsb7PpXSVQ0ZdJHtiYN3s4NBH+RQSz3gFOCmk89xvJUGWw4LDfZ0aqj6Lu9G&#10;QWGnPC/Kt5fcusklX++ny0KLUk+P8+sehKfZ/4f/2metIEk2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2VLHEAAAA3AAAAA8AAAAAAAAAAAAAAAAAmAIAAGRycy9k&#10;b3ducmV2LnhtbFBLBQYAAAAABAAEAPUAAACJAwAAAAA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005" o:spid="_x0000_s1263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<v:group id="Group 1006" o:spid="_x0000_s1264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<v:shape id="Freeform 1007" o:spid="_x0000_s1265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AEcUA&#10;AADcAAAADwAAAGRycy9kb3ducmV2LnhtbESPzWrDMBCE74G+g9hAb4mcH0JxIofgUCgkl6Y+tLfF&#10;2tjG1sq1ton79lWh0OMwM98wu/3oOnWjITSeDSzmCSji0tuGKwPF2/PsCVQQZIudZzLwTQH22cNk&#10;h6n1d36l20UqFSEcUjRQi/Sp1qGsyWGY+544elc/OJQoh0rbAe8R7jq9TJKNdthwXKixp7ymsr18&#10;OQP6kG+O7ef55EVcU57e+zwpPox5nI6HLSihUf7Df+0Xa2C1WsPvmXgEd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EARxQAAANwAAAAPAAAAAAAAAAAAAAAAAJgCAABkcnMv&#10;ZG93bnJldi54bWxQSwUGAAAAAAQABAD1AAAAig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008" o:spid="_x0000_s1266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wfcIA&#10;AADcAAAADwAAAGRycy9kb3ducmV2LnhtbESP3YrCMBSE74V9h3AW9k5TK4p0jUWELqteWX2AQ3P6&#10;wzYnpYm2vv1GELwcZuYbZpOOphV36l1jWcF8FoEgLqxuuFJwvWTTNQjnkTW2lknBgxyk24/JBhNt&#10;Bz7TPfeVCBB2CSqove8SKV1Rk0E3sx1x8ErbG/RB9pXUPQ4BbloZR9FKGmw4LNTY0b6m4i+/GQXt&#10;UZcHHOJTs6zirLz64+P0g0p9fY67bxCeRv8Ov9q/WsFisYTn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HB9wgAAANw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009" o:spid="_x0000_s1267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55sQA&#10;AADcAAAADwAAAGRycy9kb3ducmV2LnhtbESPX2sCMRDE3wt+h7CCbzVnD0ROo4goFYSCVvq8Xta7&#10;w8vmSOL9+fZNoeDjMDu/2VltelOLlpyvLCuYTRMQxLnVFRcKrt+H9wUIH5A11pZJwUAeNuvR2woz&#10;bTs+U3sJhYgQ9hkqKENoMil9XpJBP7UNcfTu1hkMUbpCaoddhJtafiTJXBqsODaU2NCupPxxeZr4&#10;xmf3eO7t4L5+rn7IT4tTk7Y3pSbjfrsEEagPr+P/9FErSNM5/I2JBJ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eb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010" o:spid="_x0000_s1268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zVcMA&#10;AADcAAAADwAAAGRycy9kb3ducmV2LnhtbESPzWrDMBCE74W+g9hCb40cGZLWiRJKodAe80fpbbE2&#10;lom1ayw1cd8+KhRyHGbmG2a5HkOnzjTEVtjCdFKAIq7FtdxY2O/en55BxYTssBMmC78UYb26v1ti&#10;5eTCGzpvU6MyhGOFFnxKfaV1rD0FjBPpibN3lCFgynJotBvwkuGh06YoZjpgy3nBY09vnurT9idY&#10;KGbCu778/hJzkGj8p3mJe2Pt48P4ugCVaEy38H/7w1koyzn8ncl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azVc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011" o:spid="_x0000_s1269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TLr4A&#10;AADcAAAADwAAAGRycy9kb3ducmV2LnhtbERPy4rCMBTdC/5DuII7TVUQqUYRH6jMygeur821LTY3&#10;pYk28/eTxYDLw3kvVsFU4kONKy0rGA0TEMSZ1SXnCm7X/WAGwnlkjZVlUvBLDlbLbmeBqbYtn+lz&#10;8bmIIexSVFB4X6dSuqwgg25oa+LIPW1j0EfY5FI32MZwU8lxkkylwZJjQ4E1bQrKXpe3URB+eBdq&#10;PUW9PWeP1+E0bt3prlS/F9ZzEJ6C/4r/3UetYDKJa+OZeATk8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FEy6+AAAA3AAAAA8AAAAAAAAAAAAAAAAAmAIAAGRycy9kb3ducmV2&#10;LnhtbFBLBQYAAAAABAAEAPUAAACD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012" o:spid="_x0000_s1270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r48YA&#10;AADcAAAADwAAAGRycy9kb3ducmV2LnhtbESPQWvCQBSE74L/YXlCb7qpQqnRVYpQDdJWjF68PbPP&#10;bGj2bchuY/rvu4VCj8PMfMMs172tRUetrxwreJwkIIgLpysuFZxPr+NnED4ga6wdk4Jv8rBeDQdL&#10;TLW785G6PJQiQtinqMCE0KRS+sKQRT9xDXH0bq61GKJsS6lbvEe4reU0SZ6kxYrjgsGGNoaKz/zL&#10;KnDnt6zY7Lv8Y787bKfv2fEyvxqlHkb9ywJEoD78h//amVYwm8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Qr48YAAADcAAAADwAAAAAAAAAAAAAAAACYAgAAZHJz&#10;L2Rvd25yZXYueG1sUEsFBgAAAAAEAAQA9QAAAIsDAAAAAA=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013" o:spid="_x0000_s1271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m88AA&#10;AADcAAAADwAAAGRycy9kb3ducmV2LnhtbERPzYrCMBC+C/sOYRa8aboqslSjuKLixYNxH2BsxrbY&#10;TEoStevTbw6Cx4/vf77sbCPu5EPtWMHXMANBXDhTc6ng97QdfIMIEdlg45gU/FGA5eKjN8fcuAcf&#10;6a5jKVIIhxwVVDG2uZShqMhiGLqWOHEX5y3GBH0pjcdHCreNHGXZVFqsOTVU2NK6ouKqb1bB7bLd&#10;HMpwdl53z5/nXu9I70ZK9T+71QxEpC6+xS/33igYT9L8dCYd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2m88AAAADcAAAADwAAAAAAAAAAAAAAAACYAgAAZHJzL2Rvd25y&#10;ZXYueG1sUEsFBgAAAAAEAAQA9QAAAIU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014" o:spid="_x0000_s1272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378UA&#10;AADcAAAADwAAAGRycy9kb3ducmV2LnhtbESPQWvCQBSE7wX/w/IEL0U3apGSuooIoj0ZtQePj+xr&#10;sm32bciuSfrvXaHgcZiZb5jlureVaKnxxrGC6SQBQZw7bbhQ8HXZjd9B+ICssXJMCv7Iw3o1eFli&#10;ql3HJ2rPoRARwj5FBWUIdSqlz0uy6CeuJo7et2sshiibQuoGuwi3lZwlyUJaNBwXSqxpW1L+e75Z&#10;BTeT7Xc/21dHn9d9e8qOHfUmU2o07DcfIAL14Rn+bx+0gvnbF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rfv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015" o:spid="_x0000_s1273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qBMMA&#10;AADcAAAADwAAAGRycy9kb3ducmV2LnhtbESPQYvCMBSE78L+h/AWvGm6KlK6RhFB9KZV97C3R/O2&#10;Ddu81CZq/fdGEDwOM/MNM1t0thZXar1xrOBrmIAgLpw2XCo4HdeDFIQPyBprx6TgTh4W84/eDDPt&#10;bpzT9RBKESHsM1RQhdBkUvqiIot+6Bri6P251mKIsi2lbvEW4baWoySZSouG40KFDa0qKv4PF6vg&#10;vE5zs1tSss+7Dbvf5r7VP0ap/me3/AYRqAvv8Ku91QrGk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2qBMMAAADcAAAADwAAAAAAAAAAAAAAAACYAgAAZHJzL2Rv&#10;d25yZXYueG1sUEsFBgAAAAAEAAQA9QAAAIgDAAAAAA=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016" o:spid="_x0000_s1274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<v:shape id="Freeform 1017" o:spid="_x0000_s1275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zbMQA&#10;AADcAAAADwAAAGRycy9kb3ducmV2LnhtbESPQWvCQBSE7wX/w/KE3urGKiLRVSSlIOil6kFvj+wz&#10;CWbfxuyrpv/eLQgeh5n5hpkvO1erG7Wh8mxgOEhAEefeVlwYOOy/P6aggiBbrD2TgT8KsFz03uaY&#10;Wn/nH7rtpFARwiFFA6VIk2od8pIchoFviKN39q1DibIttG3xHuGu1p9JMtEOK44LJTaUlZRfdr/O&#10;gF5lk6/LdbvxIq7KN8cmSw4nY9773WoGSqiTV/jZXlsDo/EY/s/E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aM2z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018" o:spid="_x0000_s1276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DAMQA&#10;AADcAAAADwAAAGRycy9kb3ducmV2LnhtbESPzWrDMBCE74W8g9hAb7Uc54fiRAmhkNA6p7h5gMVa&#10;/xBrZSw1tt++ChR6HGbmG2Z3GE0rHtS7xrKCRRSDIC6sbrhScPs+vb2DcB5ZY2uZFEzk4LCfveww&#10;1XbgKz1yX4kAYZeigtr7LpXSFTUZdJHtiINX2t6gD7KvpO5xCHDTyiSON9Jgw2Ghxo4+airu+Y9R&#10;0Ga6/MIhuTTrKjmVN59NlzMq9Tofj1sQnkb/H/5rf2oFy9Uanm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CAwD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019" o:spid="_x0000_s1277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Km8QA&#10;AADcAAAADwAAAGRycy9kb3ducmV2LnhtbESPX2sCMRDE3wt+h7CCbzVnLSKnUUQsCkKhKj6vl/Xu&#10;8LI5knh/vr0pFPo4zM5vdpbrzlSiIedLywom4wQEcWZ1ybmCy/nrfQ7CB2SNlWVS0JOH9WrwtsRU&#10;25Z/qDmFXEQI+xQVFCHUqZQ+K8igH9uaOHp36wyGKF0utcM2wk0lP5JkJg2WHBsKrGlbUPY4PU18&#10;Y98+njvbu+/rxffZcX6sp81NqdGw2yxABOrC//Ff+qAVTD9n8DsmEk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Spv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020" o:spid="_x0000_s1278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AKMMA&#10;AADcAAAADwAAAGRycy9kb3ducmV2LnhtbESPQWsCMRSE74X+h/AKvdVsY7G6GkWEQnusWsTbY/Pc&#10;LN28t2xSXf+9KRR6HGbmG2axGkKrztTHRtjC86gARVyJa7i2sN+9PU1BxYTssBUmC1eKsFre3y2w&#10;dHLhTzpvU60yhGOJFnxKXal1rDwFjCPpiLN3kj5gyrKvtevxkuGh1aYoJjpgw3nBY0cbT9X39idY&#10;KCbCu258PIj5kmj8h5nFvbH28WFYz0ElGtJ/+K/97iyMX17h90w+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DAKM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021" o:spid="_x0000_s1279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J28IA&#10;AADcAAAADwAAAGRycy9kb3ducmV2LnhtbERPy2oCMRTdF/oP4QruasYHtYxGKYWCILV0dOPuOrlO&#10;Ric3QxJ1/PtmIbg8nPd82dlGXMmH2rGC4SADQVw6XXOlYLf9fvsAESKyxsYxKbhTgOXi9WWOuXY3&#10;/qNrESuRQjjkqMDE2OZShtKQxTBwLXHijs5bjAn6SmqPtxRuGznKsndpsebUYLClL0PlubhYBb+6&#10;8KvpZrrb/ph7NZGn9cjuD0r1e93nDESkLj7FD/dKKxhP0tp0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knbwgAAANwAAAAPAAAAAAAAAAAAAAAAAJgCAABkcnMvZG93&#10;bnJldi54bWxQSwUGAAAAAAQABAD1AAAAhw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022" o:spid="_x0000_s1280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R78UA&#10;AADcAAAADwAAAGRycy9kb3ducmV2LnhtbESP3WrCQBSE7wt9h+UUeqeb2CKauor4QwW98ecBjtlj&#10;NjR7NmZXk759VxB6OczMN8xk1tlK3KnxpWMFaT8BQZw7XXKh4HRc90YgfEDWWDkmBb/kYTZ9fZlg&#10;pl3Le7ofQiEihH2GCkwIdSalzw1Z9H1XE0fv4hqLIcqmkLrBNsJtJQdJMpQWS44LBmtaGMp/Djer&#10;4Dza3la+3V526Uab6/p7ObDpUqn3t27+BSJQF/7Dz/ZGK/j4HMP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tHvxQAAANwAAAAPAAAAAAAAAAAAAAAAAJgCAABkcnMv&#10;ZG93bnJldi54bWxQSwUGAAAAAAQABAD1AAAAigMAAAAA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023" o:spid="_x0000_s1281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ur8EA&#10;AADcAAAADwAAAGRycy9kb3ducmV2LnhtbERPzYrCMBC+C75DGGFvmtZlRapRRFcU9LKuDzA2Y1Ns&#10;Jt0m2vr2m4Pg8eP7ny87W4kHNb50rCAdJSCIc6dLLhScf7fDKQgfkDVWjknBkzwsF/3eHDPtWv6h&#10;xykUIoawz1CBCaHOpPS5IYt+5GriyF1dYzFE2BRSN9jGcFvJcZJMpMWSY4PBmtaG8tvpbhVcpof7&#10;t28P12O61+Zvu9uMbbpR6mPQrWYgAnXhLX6591rB51ecH8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x7q/BAAAA3AAAAA8AAAAAAAAAAAAAAAAAmAIAAGRycy9kb3du&#10;cmV2LnhtbFBLBQYAAAAABAAEAPUAAACG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024" o:spid="_x0000_s1282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TxsUA&#10;AADcAAAADwAAAGRycy9kb3ducmV2LnhtbESPQWvCQBSE74L/YXkFb7qJ0iCpm1AEQaG11Lb3R/aZ&#10;Dc2+jdlV0/76rlDwOMzMN8yqHGwrLtT7xrGCdJaAIK6cbrhW8PmxmS5B+ICssXVMCn7IQ1mMRyvM&#10;tbvyO10OoRYRwj5HBSaELpfSV4Ys+pnriKN3dL3FEGVfS93jNcJtK+dJkkmLDccFgx2tDVXfh7NV&#10;YMPvyexO1fL4lr2+ZPsu/fKbVqnJw/D8BCLQEO7h//ZWK1g8pn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tPGxQAAANwAAAAPAAAAAAAAAAAAAAAAAJgCAABkcnMv&#10;ZG93bnJldi54bWxQSwUGAAAAAAQABAD1AAAAigMAAAAA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025" o:spid="_x0000_s1283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xPsUA&#10;AADcAAAADwAAAGRycy9kb3ducmV2LnhtbESPQWvCQBSE74L/YXlCb2ajorbRVUQslCKltQWvj+xr&#10;Epp9G3a3JumvdwWhx2FmvmHW287U4kLOV5YVTJIUBHFudcWFgq/P5/EjCB+QNdaWSUFPHrab4WCN&#10;mbYtf9DlFAoRIewzVFCG0GRS+rwkgz6xDXH0vq0zGKJ0hdQO2wg3tZym6UIarDgulNjQvqT85/Rr&#10;FLy+u+OS+sWfW+7c/I3aw1N/TpV6GHW7FYhAXfgP39svWsFsPoXbmX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PE+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026" o:spid="_x0000_s1284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ULQfGAAAA3AAAAA8AAABkcnMvZG93bnJldi54bWxEj0FrwkAUhO8F/8PyhN7qRkUp0VWKaCmU&#10;Uk0Vr6/Zl2ww+zZktzH++65Q6HGYmW+Y5bq3teio9ZVjBeNRAoI4d7riUsHxa/f0DMIHZI21Y1Jw&#10;Iw/r1eBhial2Vz5Ql4VSRAj7FBWYEJpUSp8bsuhHriGOXuFaiyHKtpS6xWuE21pOkmQuLVYcFww2&#10;tDGUX7Ifq2B/ep29b7bj80c3yb4vzMXt0xRKPQ77lwWIQH34D/+137SC6WwK9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QtB8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1027" o:spid="_x0000_s1285" type="#_x0000_t202" style="position:absolute;left:6313;top:3133;width:18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1Bs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B88Qr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j1Bs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C532B" w:rsidRPr="00B93E37">
        <w:rPr>
          <w:rFonts w:hint="cs"/>
          <w:sz w:val="24"/>
          <w:szCs w:val="24"/>
          <w:rtl/>
        </w:rPr>
        <w:t>מסימני הסדר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שם היו יותר נסים ומכות מאשר במצרים. כמה יותר?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אחד מהחכמים שהיה במסובים ב</w:t>
      </w:r>
      <w:smartTag w:uri="urn:schemas-microsoft-com:office:smarttags" w:element="PersonName">
        <w:smartTagPr>
          <w:attr w:name="ProductID" w:val="בני ברק"/>
        </w:smartTagPr>
        <w:r>
          <w:rPr>
            <w:rFonts w:hint="cs"/>
            <w:sz w:val="24"/>
            <w:szCs w:val="24"/>
            <w:rtl/>
          </w:rPr>
          <w:t>בני ברק</w:t>
        </w:r>
      </w:smartTag>
    </w:p>
    <w:p w:rsidR="002C532B" w:rsidRDefault="002C532B" w:rsidP="002C532B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הבן שלה הוציא אותנו ממצרים</w:t>
      </w:r>
      <w:r w:rsidRPr="002C532B">
        <w:rPr>
          <w:rFonts w:hint="cs"/>
          <w:sz w:val="24"/>
          <w:szCs w:val="24"/>
          <w:rtl/>
        </w:rPr>
        <w:t xml:space="preserve"> 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החתן שלו הוציא אותנו ממצרים</w:t>
      </w:r>
    </w:p>
    <w:p w:rsidR="002C532B" w:rsidRDefault="002C532B" w:rsidP="002C532B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הכו</w:t>
      </w:r>
      <w:r>
        <w:rPr>
          <w:rFonts w:hint="eastAsia"/>
          <w:sz w:val="24"/>
          <w:szCs w:val="24"/>
          <w:rtl/>
        </w:rPr>
        <w:t>ח</w:t>
      </w:r>
      <w:r>
        <w:rPr>
          <w:rFonts w:hint="cs"/>
          <w:sz w:val="24"/>
          <w:szCs w:val="24"/>
          <w:rtl/>
        </w:rPr>
        <w:t xml:space="preserve"> בו הוציא הקב"ה אותנו ממצרים. ספר הלכה חשוב.</w:t>
      </w:r>
    </w:p>
    <w:p w:rsidR="002C532B" w:rsidRPr="00B93E37" w:rsidRDefault="003A626C" w:rsidP="002C532B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99060</wp:posOffset>
                </wp:positionV>
                <wp:extent cx="6063615" cy="14605"/>
                <wp:effectExtent l="0" t="0" r="0" b="0"/>
                <wp:wrapNone/>
                <wp:docPr id="328" name="AutoShape 1028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5B338" id="AutoShape 1028" o:spid="_x0000_s1026" type="#_x0000_t16" alt="Dark downward diagonal" style="position:absolute;left:0;text-align:left;margin-left:-20.5pt;margin-top:7.8pt;width:477.45pt;height: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  <w:r>
        <w:rPr>
          <w:rFonts w:hint="cs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194310</wp:posOffset>
                </wp:positionV>
                <wp:extent cx="660400" cy="612140"/>
                <wp:effectExtent l="0" t="0" r="0" b="0"/>
                <wp:wrapSquare wrapText="bothSides"/>
                <wp:docPr id="302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4256" y="2880"/>
                          <a:chExt cx="1040" cy="964"/>
                        </a:xfrm>
                      </wpg:grpSpPr>
                      <wpg:grpSp>
                        <wpg:cNvPr id="303" name="Group 1030"/>
                        <wpg:cNvGrpSpPr>
                          <a:grpSpLocks/>
                        </wpg:cNvGrpSpPr>
                        <wpg:grpSpPr bwMode="auto">
                          <a:xfrm>
                            <a:off x="4256" y="2880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304" name="Freeform 1031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5" name="Group 1032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306" name="Group 10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30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Freeform 1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Freeform 10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Freeform 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1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6" name="Group 10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31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1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10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1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26" name="Picture 105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27" name="WordArt 105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615" y="3069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כ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286" style="position:absolute;left:0;text-align:left;margin-left:408pt;margin-top:15.3pt;width:52pt;height:48.2pt;z-index:-251659776" coordorigin="4256,2880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">
                <v:group id="Group 1030" o:spid="_x0000_s1287" style="position:absolute;left:4256;top:2880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031" o:spid="_x0000_s1288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9lMQA&#10;AADcAAAADwAAAGRycy9kb3ducmV2LnhtbESPQWuDQBSE74X8h+UFcqtrYiitdRNCihCwPdQEen24&#10;rypx34q7jfrvs4VCj8PMfMNk+8l04kaDay0rWEcxCOLK6pZrBZdz/vgMwnlkjZ1lUjCTg/1u8ZBh&#10;qu3In3QrfS0ChF2KChrv+1RKVzVk0EW2Jw7etx0M+iCHWuoBxwA3ndzE8ZM02HJYaLCnY0PVtfwx&#10;Cgo75nlRvr3k1o0u+fo4vs80K7VaTodXEJ4m/x/+a5+0giTewu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PZTEAAAA3AAAAA8AAAAAAAAAAAAAAAAAmAIAAGRycy9k&#10;b3ducmV2LnhtbFBLBQYAAAAABAAEAPUAAACJAwAAAAA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032" o:spid="_x0000_s1289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group id="Group 1033" o:spid="_x0000_s1290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<v:shape id="Freeform 1034" o:spid="_x0000_s1291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U28QA&#10;AADcAAAADwAAAGRycy9kb3ducmV2LnhtbESPQWvCQBSE74L/YXmCN92tgkrqKpIiFOyl6sHeHtnX&#10;JJh9m2ZfNf333ULB4zAz3zDrbe8bdaMu1oEtPE0NKOIiuJpLC+fTfrICFQXZYROYLPxQhO1mOFhj&#10;5sKd3+l2lFIlCMcMLVQibaZ1LCryGKehJU7eZ+g8SpJdqV2H9wT3jZ4Zs9Aea04LFbaUV1Rcj9/e&#10;gt7li5fr19shiPi6OFza3Jw/rB2P+t0zKKFeHuH/9quzMDdL+DuTj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FNvEAAAA3A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035" o:spid="_x0000_s1292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VXrwA&#10;AADcAAAADwAAAGRycy9kb3ducmV2LnhtbERPyQrCMBC9C/5DGMGbplYUqUYRQXE5uXzA0EwXbCal&#10;ibb+vTkIHh9vX206U4k3Na60rGAyjkAQp1aXnCt43PejBQjnkTVWlknBhxxs1v3eChNtW77S++Zz&#10;EULYJaig8L5OpHRpQQbd2NbEgctsY9AH2ORSN9iGcFPJOIrm0mDJoaHAmnYFpc/byyiozjo7YRtf&#10;ylke77OHP38uB1RqOOi2SxCeOv8X/9xHrWAahbX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aRVevAAAANwAAAAPAAAAAAAAAAAAAAAAAJgCAABkcnMvZG93bnJldi54&#10;bWxQSwUGAAAAAAQABAD1AAAAgQ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036" o:spid="_x0000_s1293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nKcUA&#10;AADcAAAADwAAAGRycy9kb3ducmV2LnhtbESPzWrDMBCE74G+g9hCboncBEriWg6lNKQQCNQJPW+t&#10;rW1irYyk+Oftq0Kgx2F2vtnJdqNpRU/ON5YVPC0TEMSl1Q1XCi7n/WIDwgdkja1lUjCRh13+MMsw&#10;1XbgT+qLUIkIYZ+igjqELpXSlzUZ9EvbEUfvxzqDIUpXSe1wiHDTylWSPEuDDceGGjt6q6m8FjcT&#10;3zgM19u7ndzp6+Kn8rg5duv+W6n54/j6AiLQGP6P7+kPrWCdbOFvTCS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WcpxQAAANwAAAAPAAAAAAAAAAAAAAAAAJgCAABkcnMv&#10;ZG93bnJldi54bWxQSwUGAAAAAAQABAD1AAAAig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037" o:spid="_x0000_s1294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3Qb8A&#10;AADcAAAADwAAAGRycy9kb3ducmV2LnhtbERPS2sCMRC+F/wPYYTeatYIYrdGKYWCPfpCehs2083S&#10;zcyyibr+e3MQPH587+V6CK26UB8bYQvTSQGKuBLXcG3hsP9+W4CKCdlhK0wWbhRhvRq9LLF0cuUt&#10;XXapVjmEY4kWfEpdqXWsPAWME+mIM/cnfcCUYV9r1+M1h4dWm6KY64AN5waPHX15qv5352ChmAvv&#10;u9nvScxRovE/5j0ejLWv4+HzA1SiIT3FD/fGWZhN8/x8Jh8Bvb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+ndBvwAAANwAAAAPAAAAAAAAAAAAAAAAAJgCAABkcnMvZG93bnJl&#10;di54bWxQSwUGAAAAAAQABAD1AAAAhA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038" o:spid="_x0000_s1295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m08MA&#10;AADcAAAADwAAAGRycy9kb3ducmV2LnhtbESPW4vCMBSE3wX/QzjCvmlaF2SpRhEvqOyTF3w+Nse2&#10;2JyUJtr47zcLC/s4zMw3zGwRTC1e1LrKsoJ0lIAgzq2uuFBwOW+HXyCcR9ZYWyYFb3KwmPd7M8y0&#10;7fhIr5MvRISwy1BB6X2TSenykgy6kW2Io3e3rUEfZVtI3WIX4aaW4ySZSIMVx4USG1qVlD9OT6Mg&#10;fPMmNHqCen3Mb4/dYdy5w1Wpj0FYTkF4Cv4//NfeawWfaQq/Z+IR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m08MAAADcAAAADwAAAAAAAAAAAAAAAACYAgAAZHJzL2Rv&#10;d25yZXYueG1sUEsFBgAAAAAEAAQA9QAAAIg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039" o:spid="_x0000_s1296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l8scA&#10;AADcAAAADwAAAGRycy9kb3ducmV2LnhtbESPQWvCQBSE74X+h+UVvNWNKUiNrlKEtkFai9GLt2f2&#10;mQ3Nvg3ZNcZ/3y0Uehxm5htmsRpsI3rqfO1YwWScgCAuna65UnDYvz4+g/ABWWPjmBTcyMNqeX+3&#10;wEy7K++oL0IlIoR9hgpMCG0mpS8NWfRj1xJH7+w6iyHKrpK6w2uE20amSTKVFmuOCwZbWhsqv4uL&#10;VeAOH3m53vTFdvP+9ZZ+5rvj7GSUGj0ML3MQgYbwH/5r51rB0yS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15fL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040" o:spid="_x0000_s1297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wXmcMA&#10;AADcAAAADwAAAGRycy9kb3ducmV2LnhtbESPQYvCMBSE7wv+h/AEb2uqwrJUo6ioePGw0R/wbJ5t&#10;sXkpSdTqrzcLC3scZuYbZrbobCPu5EPtWMFomIEgLpypuVRwOm4/v0GEiGywcUwKnhRgMe99zDA3&#10;7sE/dNexFAnCIUcFVYxtLmUoKrIYhq4lTt7FeYsxSV9K4/GR4LaR4yz7khZrTgsVtrSuqLjqm1Vw&#10;u2w3hzKcndfda/Xa6x3p3VipQb9bTkFE6uJ/+K+9Nwomown8nk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wXmcMAAADc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041" o:spid="_x0000_s1298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7asUA&#10;AADcAAAADwAAAGRycy9kb3ducmV2LnhtbESPQWvCQBSE7wX/w/IEL0U3apGSuooIoj0ZtQePj+xr&#10;sm32bciuSfrvXaHgcZiZb5jlureVaKnxxrGC6SQBQZw7bbhQ8HXZjd9B+ICssXJMCv7Iw3o1eFli&#10;ql3HJ2rPoRARwj5FBWUIdSqlz0uy6CeuJo7et2sshiibQuoGuwi3lZwlyUJaNBwXSqxpW1L+e75Z&#10;BTeT7Xc/21dHn9d9e8qOHfUmU2o07DcfIAL14Rn+bx+0gvn0DR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9jtq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042" o:spid="_x0000_s1299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dbcQA&#10;AADcAAAADwAAAGRycy9kb3ducmV2LnhtbESPQWvCQBSE7wX/w/KE3uomLS0SXSUIojcbWw/eHtln&#10;sph9m2bXJP57t1DocZiZb5jlerSN6KnzxrGCdJaAIC6dNlwp+P7avsxB+ICssXFMCu7kYb2aPC0x&#10;027ggvpjqESEsM9QQR1Cm0npy5os+plriaN3cZ3FEGVXSd3hEOG2ka9J8iEtGo4LNba0qam8Hm9W&#10;wc92XphDTslnMe7Yndv7Xp+MUs/TMV+ACDSG//Bfe68VvKXv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3HW3EAAAA3AAAAA8AAAAAAAAAAAAAAAAAmAIAAGRycy9k&#10;b3ducmV2LnhtbFBLBQYAAAAABAAEAPUAAACJAwAAAAA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043" o:spid="_x0000_s1300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<v:shape id="Freeform 1044" o:spid="_x0000_s1301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CBsQA&#10;AADcAAAADwAAAGRycy9kb3ducmV2LnhtbESPQWvCQBSE7wX/w/IEb3VjBVuiq0ikIOilNge9PbLP&#10;JJh9G7NPTf99Vyj0OMzMN8xi1btG3akLtWcDk3ECirjwtubSQP79+foBKgiyxcYzGfihAKvl4GWB&#10;qfUP/qL7QUoVIRxSNFCJtKnWoajIYRj7ljh6Z985lCi7UtsOHxHuGv2WJDPtsOa4UGFLWUXF5XBz&#10;BvQ6m20u1/3Oi7i62B3bLMlPxoyG/XoOSqiX//Bfe2sNTCfv8Dw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7ggb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045" o:spid="_x0000_s1302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Dg7wA&#10;AADcAAAADwAAAGRycy9kb3ducmV2LnhtbERPyQrCMBC9C/5DGMGbplYUqUYRQXE5uXzA0EwXbCal&#10;ibb+vTkIHh9vX206U4k3Na60rGAyjkAQp1aXnCt43PejBQjnkTVWlknBhxxs1v3eChNtW77S++Zz&#10;EULYJaig8L5OpHRpQQbd2NbEgctsY9AH2ORSN9iGcFPJOIrm0mDJoaHAmnYFpc/byyiozjo7YRtf&#10;ylke77OHP38uB1RqOOi2SxCeOv8X/9xHrWA6CWvDmXA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sIODvAAAANwAAAAPAAAAAAAAAAAAAAAAAJgCAABkcnMvZG93bnJldi54&#10;bWxQSwUGAAAAAAQABAD1AAAAgQ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046" o:spid="_x0000_s1303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x9MUA&#10;AADcAAAADwAAAGRycy9kb3ducmV2LnhtbESPzWrDMBCE74W8g9hAb42cBkLiRjGhtLQQKNQJOW+t&#10;jW1srYyk+Oftq0Chx2F2vtnZZaNpRU/O15YVLBcJCOLC6ppLBefT+9MGhA/IGlvLpGAiD9l+9rDD&#10;VNuBv6nPQykihH2KCqoQulRKX1Rk0C9sRxy9q3UGQ5SulNrhEOGmlc9JspYGa44NFXb0WlHR5DcT&#10;3/gYmtubndzX5eyn4rg5dqv+R6nH+Xh4ARFoDP/Hf+lPrWC13MJ9TCS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PH0xQAAANwAAAAPAAAAAAAAAAAAAAAAAJgCAABkcnMv&#10;ZG93bnJldi54bWxQSwUGAAAAAAQABAD1AAAAig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047" o:spid="_x0000_s1304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9/L8A&#10;AADcAAAADwAAAGRycy9kb3ducmV2LnhtbERPS2sCMRC+F/ofwhS81WwjiG6NUgoFPfpCehs2083S&#10;zcyyibr+e3MQPH5878VqCK26UB8bYQsf4wIUcSWu4drCYf/zPgMVE7LDVpgs3CjCavn6ssDSyZW3&#10;dNmlWuUQjiVa8Cl1pdax8hQwjqUjztyf9AFThn2tXY/XHB5abYpiqgM2nBs8dvTtqfrfnYOFYiq8&#10;7ya/JzFHicZvzDwejLWjt+HrE1SiIT3FD/faWZiYPD+fyUdAL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lr38vwAAANwAAAAPAAAAAAAAAAAAAAAAAJgCAABkcnMvZG93bnJl&#10;di54bWxQSwUGAAAAAAQABAD1AAAAhA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048" o:spid="_x0000_s1305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F5sUA&#10;AADcAAAADwAAAGRycy9kb3ducmV2LnhtbESPQWsCMRSE7wX/Q3iCt5p1LVq2RpFCQSi1dPXS2+vm&#10;uVndvCxJquu/NwWhx2FmvmEWq9624kw+NI4VTMYZCOLK6YZrBfvd2+MziBCRNbaOScGVAqyWg4cF&#10;Ftpd+IvOZaxFgnAoUIGJsSukDJUhi2HsOuLkHZy3GJP0tdQeLwluW5ln2UxabDgtGOzo1VB1Kn+t&#10;gk9d+s18O9/vPsy1fpLH99x+/yg1GvbrFxCR+vgfvrc3WsE0n8D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wXm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049" o:spid="_x0000_s1306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mPsQA&#10;AADcAAAADwAAAGRycy9kb3ducmV2LnhtbESP0WrCQBRE3wv+w3IF3+omEYpEVxGtVNCXqh9wzV6z&#10;wezdmF1N+vfdgtDHYWbOMPNlb2vxpNZXjhWk4wQEceF0xaWC82n7PgXhA7LG2jEp+CEPy8XgbY65&#10;dh1/0/MYShEh7HNUYEJocil9YciiH7uGOHpX11oMUbal1C12EW5rmSXJh7RYcVww2NDaUHE7PqyC&#10;y3T/+PTd/npId9rct1+bzKYbpUbDfjUDEagP/+FXe6cVTLIM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pj7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050" o:spid="_x0000_s1307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DpcQA&#10;AADcAAAADwAAAGRycy9kb3ducmV2LnhtbESP0WrCQBRE3wX/YblC33STCCKpq5SqVLAvxn7Abfaa&#10;Dc3ejdnVpH/fFQo+DjNzhlltBtuIO3W+dqwgnSUgiEuna64UfJ330yUIH5A1No5JwS952KzHoxXm&#10;2vV8onsRKhEh7HNUYEJocyl9aciin7mWOHoX11kMUXaV1B32EW4bmSXJQlqsOS4YbOndUPlT3KyC&#10;7+XxtvP98fKZHrS57j+2mU23Sr1MhrdXEIGG8Az/tw9awTybw+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A6XEAAAA3A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051" o:spid="_x0000_s1308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DI8QA&#10;AADcAAAADwAAAGRycy9kb3ducmV2LnhtbESPQWvCQBSE7wX/w/KE3upGK0GiqxRBUKgVo94f2Wc2&#10;NPs2ZldN++u7BcHjMDPfMLNFZ2txo9ZXjhUMBwkI4sLpiksFx8PqbQLCB2SNtWNS8EMeFvPeywwz&#10;7e68p1seShEh7DNUYEJoMil9YciiH7iGOHpn11oMUbal1C3eI9zWcpQkqbRYcVww2NDSUPGdX60C&#10;G34vZnMpJudduv1Mv5rhya9qpV773ccURKAuPMOP9loreB+N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AyP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052" o:spid="_x0000_s1309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aN8UA&#10;AADcAAAADwAAAGRycy9kb3ducmV2LnhtbESPQWvCQBSE74L/YXlCb2ajorbRVUQslCKltQWvj+xr&#10;Epp9G3a3JumvdwWhx2FmvmHW287U4kLOV5YVTJIUBHFudcWFgq/P5/EjCB+QNdaWSUFPHrab4WCN&#10;mbYtf9DlFAoRIewzVFCG0GRS+rwkgz6xDXH0vq0zGKJ0hdQO2wg3tZym6UIarDgulNjQvqT85/Rr&#10;FLy+u+OS+sWfW+7c/I3aw1N/TpV6GHW7FYhAXfgP39svWsFsOofbmX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xo3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053" o:spid="_x0000_s1310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/eLGAAAA3AAAAA8AAABkcnMvZG93bnJldi54bWxEj0FrwkAUhO8F/8PyCt7qxkhFoqsUsaVQ&#10;SjWteH1mX7LB7NuQ3cb477uFQo/DzHzDrDaDbURPna8dK5hOEhDEhdM1Vwq+Pp8fFiB8QNbYOCYF&#10;N/KwWY/uVphpd+UD9XmoRISwz1CBCaHNpPSFIYt+4lri6JWusxii7CqpO7xGuG1kmiRzabHmuGCw&#10;pa2h4pJ/WwX748vj23Y3Pb33aX6+MJe3D1MqNb4fnpYgAg3hP/zXftUKZukcfs/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SX94s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1054" o:spid="_x0000_s1311" type="#_x0000_t202" style="position:absolute;left:4615;top:3069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YDM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Axf4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wYDM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C532B" w:rsidRPr="00B93E37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אחת מהמכות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מסימני הקערה</w:t>
      </w:r>
      <w:r>
        <w:rPr>
          <w:rFonts w:hint="cs"/>
          <w:sz w:val="24"/>
          <w:szCs w:val="24"/>
          <w:rtl/>
        </w:rPr>
        <w:t xml:space="preserve"> וגם הסדר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עומד ריק בליל הסדר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מי שרעב מוזמן להצטרף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מה שעשה הלל</w:t>
      </w:r>
    </w:p>
    <w:p w:rsidR="002C532B" w:rsidRPr="00B93E37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אחד עשר מי יודע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על הראשון מקדשים, על השני מגידים, על השלישי ... ועל הרביעי ...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השלם.</w:t>
      </w:r>
    </w:p>
    <w:p w:rsidR="00461FA7" w:rsidRDefault="00461FA7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בעל חיים שמתחיל באות זו ונזכר בהגדה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יש שניים כאלה (מצא היכן)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גם לו יש חלק ביציאת מרים. הוא לא חרץ לשון.</w:t>
      </w:r>
    </w:p>
    <w:p w:rsidR="002C532B" w:rsidRDefault="002C532B" w:rsidP="002C532B">
      <w:pPr>
        <w:pStyle w:val="BulletList"/>
        <w:numPr>
          <w:ilvl w:val="0"/>
          <w:numId w:val="16"/>
        </w:numPr>
        <w:spacing w:line="28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איך משה קרא לעצמו שהוא מגמגם.</w:t>
      </w:r>
    </w:p>
    <w:p w:rsidR="002C532B" w:rsidRPr="00B93E37" w:rsidRDefault="003A626C" w:rsidP="002C532B">
      <w:pPr>
        <w:pStyle w:val="BulletList"/>
        <w:numPr>
          <w:ilvl w:val="0"/>
          <w:numId w:val="0"/>
        </w:numPr>
        <w:spacing w:line="28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86995</wp:posOffset>
                </wp:positionV>
                <wp:extent cx="6063615" cy="14605"/>
                <wp:effectExtent l="0" t="0" r="0" b="0"/>
                <wp:wrapNone/>
                <wp:docPr id="301" name="AutoShape 1216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EC5CE" id="AutoShape 1216" o:spid="_x0000_s1026" type="#_x0000_t16" alt="Dark downward diagonal" style="position:absolute;left:0;text-align:left;margin-left:-19.85pt;margin-top:6.85pt;width:477.45pt;height:1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AB3152" w:rsidRPr="00AB3152" w:rsidRDefault="003A626C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AB3152">
        <w:rPr>
          <w:rFonts w:hint="cs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53975</wp:posOffset>
                </wp:positionV>
                <wp:extent cx="660400" cy="612140"/>
                <wp:effectExtent l="0" t="0" r="0" b="0"/>
                <wp:wrapSquare wrapText="bothSides"/>
                <wp:docPr id="275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1707" y="4552"/>
                          <a:chExt cx="1040" cy="964"/>
                        </a:xfrm>
                      </wpg:grpSpPr>
                      <wpg:grpSp>
                        <wpg:cNvPr id="276" name="Group 1191"/>
                        <wpg:cNvGrpSpPr>
                          <a:grpSpLocks/>
                        </wpg:cNvGrpSpPr>
                        <wpg:grpSpPr bwMode="auto">
                          <a:xfrm>
                            <a:off x="1707" y="4552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277" name="Freeform 1192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8" name="Group 1193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279" name="Group 11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280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1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1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11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Freeform 1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1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9" name="Group 12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290" name="Freeform 1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1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1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1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12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1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1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1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1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99" name="Picture 12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00" name="WordArt 121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018" y="4576"/>
                            <a:ext cx="424" cy="66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ל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312" style="position:absolute;left:0;text-align:left;margin-left:407.4pt;margin-top:4.25pt;width:52pt;height:48.2pt;z-index:-251652608" coordorigin="1707,4552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">
                <v:group id="Group 1191" o:spid="_x0000_s1313" style="position:absolute;left:1707;top:4552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192" o:spid="_x0000_s1314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fA8MA&#10;AADcAAAADwAAAGRycy9kb3ducmV2LnhtbESPQYvCMBSE74L/ITzBm6YqrFqNIkphwd2DVfD6aJ5t&#10;sXkpTbTtv98sLOxxmJlvmO2+M5V4U+NKywpm0wgEcWZ1ybmC2zWZrEA4j6yxskwKenKw3w0HW4y1&#10;bflC79TnIkDYxaig8L6OpXRZQQbd1NbEwXvYxqAPssmlbrANcFPJeRR9SIMlh4UCazoWlD3Tl1Fw&#10;tm2SnNPTOrGudYv79/Grp16p8ag7bEB46vx/+K/9qRXMl0v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fA8MAAADcAAAADwAAAAAAAAAAAAAAAACYAgAAZHJzL2Rv&#10;d25yZXYueG1sUEsFBgAAAAAEAAQA9QAAAIg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193" o:spid="_x0000_s1315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group id="Group 1194" o:spid="_x0000_s1316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<v:shape id="Freeform 1195" o:spid="_x0000_s1317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AaL8A&#10;AADcAAAADwAAAGRycy9kb3ducmV2LnhtbERPTYvCMBC9C/6HMII3TfUgUo0iFUHQy6qH3dvQjG2x&#10;mdRm1PrvzWHB4+N9L9edq9WT2lB5NjAZJ6CIc28rLgxczrvRHFQQZIu1ZzLwpgDrVb+3xNT6F//Q&#10;8ySFiiEcUjRQijSp1iEvyWEY+4Y4clffOpQI20LbFl8x3NV6miQz7bDi2FBiQ1lJ+e30cAb0Jptt&#10;b/fjwYu4Kj/8Nlly+TNmOOg2C1BCnXzF/+69NTCdx/nxTDwCe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eYBovwAAANwAAAAPAAAAAAAAAAAAAAAAAJgCAABkcnMvZG93bnJl&#10;di54bWxQSwUGAAAAAAQABAD1AAAAhA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196" o:spid="_x0000_s1318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wBL8A&#10;AADcAAAADwAAAGRycy9kb3ducmV2LnhtbESP2wrCMBBE3wX/Iazgm6YWFKlGEUHx8uTlA5Zme8Fm&#10;U5po698bQfBxmJkzzHLdmUq8qHGlZQWTcQSCOLW65FzB/bYbzUE4j6yxskwK3uRgver3lpho2/KF&#10;XlefiwBhl6CCwvs6kdKlBRl0Y1sTBy+zjUEfZJNL3WAb4KaScRTNpMGSw0KBNW0LSh/Xp1FQnXR2&#10;xDY+l9M83mV3f3qf96jUcNBtFiA8df4f/rUPWkE8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YbAEvwAAANwAAAAPAAAAAAAAAAAAAAAAAJgCAABkcnMvZG93bnJl&#10;di54bWxQSwUGAAAAAAQABAD1AAAAhA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197" o:spid="_x0000_s1319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5n8QA&#10;AADcAAAADwAAAGRycy9kb3ducmV2LnhtbESPS2vDMBCE74X8B7GB3ho5DhTjRAmlpDQQKORBzltr&#10;a5tYKyMpfvz7KhDIcZidb3ZWm8E0oiPna8sK5rMEBHFhdc2lgvPp6y0D4QOyxsYyKRjJw2Y9eVlh&#10;rm3PB+qOoRQRwj5HBVUIbS6lLyoy6Ge2JY7en3UGQ5SulNphH+GmkWmSvEuDNceGClv6rKi4Hm8m&#10;vvHdX29bO7qfy9mPxT7bt4vuV6nX6fCxBBFoCM/jR3qnFaRZCvcxkQB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+Z/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198" o:spid="_x0000_s1320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zLMIA&#10;AADcAAAADwAAAGRycy9kb3ducmV2LnhtbESPX2sCMRDE34V+h7CFvmnOCGJPo4ggtI/1D8W35bJe&#10;Di+7xyXV67dvCoU+DjPzG2a1GUKr7tTHRtjCdFKAIq7ENVxbOB334wWomJAdtsJk4ZsibNZPoxWW&#10;Th78QfdDqlWGcCzRgk+pK7WOlaeAcSIdcfau0gdMWfa1dj0+Mjy02hTFXAdsOC947GjnqbodvoKF&#10;Yi587GaXTzFnica/m9d4Mta+PA/bJahEQ/oP/7XfnAWzmMHvmXw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3MswgAAANwAAAAPAAAAAAAAAAAAAAAAAJgCAABkcnMvZG93&#10;bnJldi54bWxQSwUGAAAAAAQABAD1AAAAhw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199" o:spid="_x0000_s1321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fUcQA&#10;AADcAAAADwAAAGRycy9kb3ducmV2LnhtbESPT2vCQBTE7wW/w/KE3uqmoYhEV5H+oQ09RcXzc/eZ&#10;BLNvQ3Zr1m/vFgo9DjPzG2a1ibYTVxp861jB8ywDQaydablWcNh/PC1A+IBssHNMCm7kYbOePKyw&#10;MG7kiq67UIsEYV+ggiaEvpDS64Ys+pnriZN3doPFkORQSzPgmOC2k3mWzaXFltNCgz29NqQvux+r&#10;IH7ze+zNHM1bpU+XzzIffXlU6nEat0sQgWL4D/+1v4yCfPECv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31HEAAAA3AAAAA8AAAAAAAAAAAAAAAAAmAIAAGRycy9k&#10;b3ducmV2LnhtbFBLBQYAAAAABAAEAPUAAACJ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200" o:spid="_x0000_s1322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nnMcA&#10;AADcAAAADwAAAGRycy9kb3ducmV2LnhtbESPQWvCQBSE74X+h+UVvNVNAxaNrlKEapDWYvTi7Zl9&#10;ZkOzb0N2G9N/3y0Uehxm5htmsRpsI3rqfO1YwdM4AUFcOl1zpeB0fH2cgvABWWPjmBR8k4fV8v5u&#10;gZl2Nz5QX4RKRAj7DBWYENpMSl8asujHriWO3tV1FkOUXSV1h7cIt41Mk+RZWqw5LhhsaW2o/Cy+&#10;rAJ3esvL9a4v9rvtxyZ9zw/n2cUoNXoYXuYgAg3hP/zXzrWCdDq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355z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201" o:spid="_x0000_s1323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uG8MA&#10;AADcAAAADwAAAGRycy9kb3ducmV2LnhtbESPQYvCMBSE7wv+h/AEb2tqDyJdo6ioePGw2f0Bz+bZ&#10;FpuXkkSt/nojLOxxmJlvmPmyt624kQ+NYwWTcQaCuHSm4UrB78/ucwYiRGSDrWNS8KAAy8XgY46F&#10;cXf+ppuOlUgQDgUqqGPsCilDWZPFMHYdcfLOzluMSfpKGo/3BLetzLNsKi02nBZq7GhTU3nRV6vg&#10;et5tj1U4Oa/75/p50HvS+1yp0bBffYGI1Mf/8F/7YBTksym8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AuG8MAAADc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202" o:spid="_x0000_s1324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/B8UA&#10;AADcAAAADwAAAGRycy9kb3ducmV2LnhtbESPT4vCMBTE7wt+h/CEvSya6mFXqlFEEN3T1j8Hj4/m&#10;2Uabl9LEtn57s7Cwx2FmfsMsVr2tREuNN44VTMYJCOLcacOFgvNpO5qB8AFZY+WYFDzJw2o5eFtg&#10;ql3HB2qPoRARwj5FBWUIdSqlz0uy6MeuJo7e1TUWQ5RNIXWDXYTbSk6T5FNaNBwXSqxpU1J+Pz6s&#10;gofJdtvb5sPR92XXHrKfjnqTKfU+7NdzEIH68B/+a++1gunsC37Px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z8H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203" o:spid="_x0000_s1325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o6b8A&#10;AADcAAAADwAAAGRycy9kb3ducmV2LnhtbERPy4rCMBTdC/5DuII7m44LKdUoMiC60/pYuLs0d9ow&#10;zU1tota/NwvB5eG8F6veNuJBnTeOFfwkKQji0mnDlYLzaTPJQPiArLFxTApe5GG1HA4WmGv35IIe&#10;x1CJGMI+RwV1CG0upS9rsugT1xJH7s91FkOEXSV1h88Ybhs5TdOZtGg4NtTY0m9N5f/xbhXcNllh&#10;9mtKD0W/ZXdtXzt9MUqNR/16DiJQH77ij3unFUyzuDaei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3SjpvwAAANwAAAAPAAAAAAAAAAAAAAAAAJgCAABkcnMvZG93bnJl&#10;di54bWxQSwUGAAAAAAQABAD1AAAAhAMAAAAA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204" o:spid="_x0000_s1326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<v:shape id="Freeform 1205" o:spid="_x0000_s1327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WtcIA&#10;AADcAAAADwAAAGRycy9kb3ducmV2LnhtbERPTWvCQBC9F/wPywjemo0epI1ZRVIKhXip9dDehuyY&#10;BLOzMTs18d+7h0KPj/ed7ybXqRsNofVsYJmkoIgrb1uuDZy+3p9fQAVBtth5JgN3CrDbzp5yzKwf&#10;+ZNuR6lVDOGQoYFGpM+0DlVDDkPie+LInf3gUCIcam0HHGO46/QqTdfaYcuxocGeioaqy/HXGdD7&#10;Yv12uR5KL+Laqvzui/T0Y8xiPu03oIQm+Rf/uT+sgdVrnB/PxCO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Ba1wgAAANwAAAAPAAAAAAAAAAAAAAAAAJgCAABkcnMvZG93&#10;bnJldi54bWxQSwUGAAAAAAQABAD1AAAAhw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206" o:spid="_x0000_s1328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m2cEA&#10;AADcAAAADwAAAGRycy9kb3ducmV2LnhtbESP28rCMBCE7wXfIazgnaYW/NFqFBEUD1ceHmBptgds&#10;NqWJtr69+UHwcpiZb5jlujOVeFHjSssKJuMIBHFqdcm5gvttN5qBcB5ZY2WZFLzJwXrV7y0x0bbl&#10;C72uPhcBwi5BBYX3dSKlSwsy6Ma2Jg5eZhuDPsgml7rBNsBNJeMo+pMGSw4LBda0LSh9XJ9GQXXS&#10;2RHb+FxO83iX3f3pfd6jUsNBt1mA8NT5X/jbPmgF8XwC/2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JtnBAAAA3AAAAA8AAAAAAAAAAAAAAAAAmAIAAGRycy9kb3du&#10;cmV2LnhtbFBLBQYAAAAABAAEAPUAAACG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207" o:spid="_x0000_s1329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vQsQA&#10;AADcAAAADwAAAGRycy9kb3ducmV2LnhtbESPX2sCMRDE3wt+h7CCbzXnCcWeRhGxVBAKteLzelnv&#10;Di+bI4n359ubQqGPw+z8Zme16U0tWnK+sqxgNk1AEOdWV1woOP98vC5A+ICssbZMCgbysFmPXlaY&#10;advxN7WnUIgIYZ+hgjKEJpPS5yUZ9FPbEEfvZp3BEKUrpHbYRbipZZokb9JgxbGhxIZ2JeX308PE&#10;Nz67+2NvB/d1OfshPy6Ozby9KjUZ99sliEB9+D/+Sx+0gvQ9hd8xkQB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b0L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208" o:spid="_x0000_s1330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l8cMA&#10;AADcAAAADwAAAGRycy9kb3ducmV2LnhtbESPzWrDMBCE74W+g9hCbo1cBULtRgmhEEiOzQ+lt8Xa&#10;WibWrrGUxHn7qlDocZiZb5jFagydutIQW2ELL9MCFHEtruXGwvGweX4FFROyw06YLNwpwmr5+LDA&#10;ysmNP+i6T43KEI4VWvAp9ZXWsfYUME6lJ87etwwBU5ZDo92AtwwPnTZFMdcBW84LHnt691Sf95dg&#10;oZgLH/rZ16eYk0Tjd6aMR2Pt5Glcv4FKNKb/8F976yyYcga/Z/IR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l8c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209" o:spid="_x0000_s1331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5gBMUA&#10;AADcAAAADwAAAGRycy9kb3ducmV2LnhtbESPQWsCMRSE7wX/Q3hCbzXrIrXdGkWEgiC1dPXS2+vm&#10;uVndvCxJ1PXfm0Khx2FmvmFmi9624kI+NI4VjEcZCOLK6YZrBfvd+9MLiBCRNbaOScGNAizmg4cZ&#10;Ftpd+YsuZaxFgnAoUIGJsSukDJUhi2HkOuLkHZy3GJP0tdQerwluW5ln2bO02HBaMNjRylB1Ks9W&#10;wacu/Xq6ne53H+ZWT+Rxk9vvH6Ueh/3yDUSkPv6H/9prrSB/ncDv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mAE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210" o:spid="_x0000_s1332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74MMQA&#10;AADcAAAADwAAAGRycy9kb3ducmV2LnhtbESP0WrCQBRE3wX/YbmCb3WTgEVTVxGtVLAvaj/gNnvN&#10;hmbvptnVpH/fFQQfh5k5wyxWva3FjVpfOVaQThIQxIXTFZcKvs67lxkIH5A11o5JwR95WC2HgwXm&#10;2nV8pNsplCJC2OeowITQ5FL6wpBFP3ENcfQurrUYomxLqVvsItzWMkuSV2mx4rhgsKGNoeLndLUK&#10;vmeH67vvDpfPdK/N7+5jm9l0q9R41K/fQATqwzP8aO+1gmw+hf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e+DD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211" o:spid="_x0000_s1333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mR8UA&#10;AADcAAAADwAAAGRycy9kb3ducmV2LnhtbESPzW7CMBCE70h9B2srcQMnOSAaMAjxI5DopYEH2MZL&#10;HDVeh9iQ9O3rSpV6HM3MN5rlerCNeFLna8cK0mkCgrh0uuZKwfVymMxB+ICssXFMCr7Jw3r1Mlpi&#10;rl3PH/QsQiUihH2OCkwIbS6lLw1Z9FPXEkfv5jqLIcqukrrDPsJtI7MkmUmLNccFgy1tDZVfxcMq&#10;+JyfH3vfn2/v6Umb++G4y2y6U2r8OmwWIAIN4T/81z5pBdnbD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GZHxQAAANwAAAAPAAAAAAAAAAAAAAAAAJgCAABkcnMv&#10;ZG93bnJldi54bWxQSwUGAAAAAAQABAD1AAAAigMAAAAA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212" o:spid="_x0000_s1334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bLsUA&#10;AADcAAAADwAAAGRycy9kb3ducmV2LnhtbESPQWvCQBSE74X+h+UVetONHlKNbqQUhArVYlrvj+xL&#10;NjT7NmZXjf31bkHocZiZb5jlarCtOFPvG8cKJuMEBHHpdMO1gu+v9WgGwgdkja1jUnAlD6v88WGJ&#10;mXYX3tO5CLWIEPYZKjAhdJmUvjRk0Y9dRxy9yvUWQ5R9LXWPlwi3rZwmSSotNhwXDHb0Zqj8KU5W&#10;gQ2/R7M5lrPqM91+pLtucvDrVqnnp+F1ASLQEP7D9/a7VjCdv8D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1suxQAAANwAAAAPAAAAAAAAAAAAAAAAAJgCAABkcnMv&#10;ZG93bnJldi54bWxQSwUGAAAAAAQABAD1AAAAigMAAAAA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213" o:spid="_x0000_s1335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z08IA&#10;AADcAAAADwAAAGRycy9kb3ducmV2LnhtbERPXWvCMBR9F/wP4Qp7m6nCdFajiCiMIWPrBnu9NNe2&#10;2NyUJNrWX28eBB8P53u16UwtruR8ZVnBZJyAIM6trrhQ8Pd7eH0H4QOyxtoyKejJw2Y9HKww1bbl&#10;H7pmoRAxhH2KCsoQmlRKn5dk0I9tQxy5k3UGQ4SukNphG8NNLadJMpMGK44NJTa0Kyk/Zxej4PPb&#10;HefUz25uvnVvX9TuF/1/otTLqNsuQQTqwlP8cH9oBdNFXBv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HPTwgAAANwAAAAPAAAAAAAAAAAAAAAAAJgCAABkcnMvZG93&#10;bnJldi54bWxQSwUGAAAAAAQABAD1AAAAhw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214" o:spid="_x0000_s1336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r+rGAAAA3AAAAA8AAABkcnMvZG93bnJldi54bWxEj0FrwkAUhO8F/8PyCt7qxoClRlcpYkuh&#10;lGpa8frMvmSD2bchu43x33cLBY/DzHzDLNeDbURPna8dK5hOEhDEhdM1Vwq+v14enkD4gKyxcUwK&#10;ruRhvRrdLTHT7sJ76vNQiQhhn6ECE0KbSekLQxb9xLXE0StdZzFE2VVSd3iJcNvINEkepcWa44LB&#10;ljaGinP+YxXsDq+z9812evzo0/x0Zi6vn6ZUanw/PC9ABBrCLfzfftMK0vkc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Sv6s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1215" o:spid="_x0000_s1337" type="#_x0000_t202" style="position:absolute;left:2018;top:4576;width:424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ל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B3152" w:rsidRPr="00AB3152">
        <w:rPr>
          <w:rFonts w:hint="cs"/>
          <w:sz w:val="24"/>
          <w:szCs w:val="24"/>
          <w:rtl/>
        </w:rPr>
        <w:t>שניים מי יודע</w:t>
      </w:r>
    </w:p>
    <w:p w:rsidR="00AB3152" w:rsidRDefault="00AB3152" w:rsidP="00AB3152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המצה האמצעית היא לכבודו</w:t>
      </w:r>
    </w:p>
    <w:p w:rsidR="00AB3152" w:rsidRDefault="00AB3152" w:rsidP="00AB3152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בגלל שלא שינו אותו, נגאלו ממצרים. שתי תשובות!</w:t>
      </w:r>
    </w:p>
    <w:p w:rsidR="00AB3152" w:rsidRPr="00B93E37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אחד מפרקי הלל מתחיל באות זו.</w:t>
      </w:r>
    </w:p>
    <w:p w:rsidR="00AB3152" w:rsidRDefault="003A626C" w:rsidP="00AB3152">
      <w:pPr>
        <w:tabs>
          <w:tab w:val="left" w:pos="7947"/>
        </w:tabs>
        <w:rPr>
          <w:rFonts w:hint="cs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80010</wp:posOffset>
                </wp:positionV>
                <wp:extent cx="6063615" cy="14605"/>
                <wp:effectExtent l="0" t="0" r="0" b="0"/>
                <wp:wrapNone/>
                <wp:docPr id="274" name="AutoShape 1056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700DC" id="AutoShape 1056" o:spid="_x0000_s1026" type="#_x0000_t16" alt="Dark downward diagonal" style="position:absolute;left:0;text-align:left;margin-left:-19.85pt;margin-top:6.3pt;width:477.45pt;height: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  <w:r w:rsidR="00AB3152">
        <w:rPr>
          <w:rtl/>
        </w:rPr>
        <w:tab/>
      </w:r>
    </w:p>
    <w:p w:rsidR="00AB3152" w:rsidRPr="00B93E37" w:rsidRDefault="003A626C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35560</wp:posOffset>
                </wp:positionV>
                <wp:extent cx="660400" cy="612140"/>
                <wp:effectExtent l="0" t="0" r="0" b="0"/>
                <wp:wrapSquare wrapText="bothSides"/>
                <wp:docPr id="248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8216" y="2006"/>
                          <a:chExt cx="1040" cy="964"/>
                        </a:xfrm>
                      </wpg:grpSpPr>
                      <wpg:grpSp>
                        <wpg:cNvPr id="249" name="Group 1058"/>
                        <wpg:cNvGrpSpPr>
                          <a:grpSpLocks/>
                        </wpg:cNvGrpSpPr>
                        <wpg:grpSpPr bwMode="auto">
                          <a:xfrm>
                            <a:off x="8216" y="2006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250" name="Freeform 1059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1" name="Group 1060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252" name="Group 10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253" name="Freeform 1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1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10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1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1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" name="Group 10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263" name="Freeform 1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1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10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1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Freeform 1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72" name="Picture 108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73" name="WordArt 108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601" y="2220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מ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" o:spid="_x0000_s1338" style="position:absolute;left:0;text-align:left;margin-left:407.4pt;margin-top:2.8pt;width:52pt;height:48.2pt;z-index:-251657728" coordorigin="8216,2006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">
                <v:group id="Group 1058" o:spid="_x0000_s1339" style="position:absolute;left:8216;top:2006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059" o:spid="_x0000_s1340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bF8AA&#10;AADcAAAADwAAAGRycy9kb3ducmV2LnhtbERPTYvCMBC9L/gfwgje1lTFRatRxKUg6B6sgtehGdti&#10;MylN1rb/3hwEj4/3vd52phJPalxpWcFkHIEgzqwuOVdwvSTfCxDOI2usLJOCnhxsN4OvNcbatnym&#10;Z+pzEULYxaig8L6OpXRZQQbd2NbEgbvbxqAPsMmlbrAN4aaS0yj6kQZLDg0F1rQvKHuk/0bB0bZJ&#10;ckx/l4l1rZvd/vannnqlRsNutwLhqfMf8dt90Aqm8zA/nAlH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QbF8AAAADcAAAADwAAAAAAAAAAAAAAAACYAgAAZHJzL2Rvd25y&#10;ZXYueG1sUEsFBgAAAAAEAAQA9QAAAIU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060" o:spid="_x0000_s1341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group id="Group 1061" o:spid="_x0000_s1342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<v:shape id="Freeform 1062" o:spid="_x0000_s1343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yWMQA&#10;AADcAAAADwAAAGRycy9kb3ducmV2LnhtbESPQWvCQBSE70L/w/KE3nSjRZHoKhIRCnpRc2hvj+wz&#10;CWbfptlXTf99Vyj0OMzMN8xq07tG3akLtWcDk3ECirjwtubSQH7ZjxaggiBbbDyTgR8KsFm/DFaY&#10;Wv/gE93PUqoI4ZCigUqkTbUORUUOw9i3xNG7+s6hRNmV2nb4iHDX6GmSzLXDmuNChS1lFRW387cz&#10;oLfZfHf7Oh68iKuLw0ebJfmnMa/DfrsEJdTLf/iv/W4NTGdv8DwTj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MljEAAAA3A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063" o:spid="_x0000_s1344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/28IA&#10;AADcAAAADwAAAGRycy9kb3ducmV2LnhtbESP3YrCMBSE7wXfIRxh7zS16CLVWBah4urVVh/g0Jz+&#10;sM1JaaKtb79ZELwcZuYbZpeOphUP6l1jWcFyEYEgLqxuuFJwu2bzDQjnkTW2lknBkxyk++lkh4m2&#10;A//QI/eVCBB2CSqove8SKV1Rk0G3sB1x8ErbG/RB9pXUPQ4BbloZR9GnNNhwWKixo0NNxW9+Nwra&#10;sy6/cYgvzbqKs/Lmz8/LEZX6mI1fWxCeRv8Ov9onrSBer+D/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j/bwgAAANw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064" o:spid="_x0000_s1345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NrMQA&#10;AADcAAAADwAAAGRycy9kb3ducmV2LnhtbESPX2sCMRDE3wt+h7CCbzWnYpHTKCKWCkKhKj6vl/Xu&#10;8LI5knh/vr0pFPo4zM5vdlabzlSiIedLywom4wQEcWZ1ybmCy/nzfQHCB2SNlWVS0JOHzXrwtsJU&#10;25Z/qDmFXEQI+xQVFCHUqZQ+K8igH9uaOHp36wyGKF0utcM2wk0lp0nyIQ2WHBsKrGlXUPY4PU18&#10;46t9PPe2d9/Xi++z4+JYz5qbUqNht12CCNSF/+O/9EErmM7n8DsmEk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Taz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065" o:spid="_x0000_s1346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888MA&#10;AADcAAAADwAAAGRycy9kb3ducmV2LnhtbESPQWsCMRSE74X+h/AK3mq2EZe6GqUUBD1WLaW3x+Z1&#10;s3Tz3rJJdf33jVDocZiZb5jVZgydOtMQW2ELT9MCFHEtruXGwum4fXwGFROyw06YLFwpwmZ9f7fC&#10;ysmF3+h8SI3KEI4VWvAp9ZXWsfYUME6lJ87elwwBU5ZDo92AlwwPnTZFUeqALecFjz29eqq/Dz/B&#10;QlEKH/vZ54eYd4nG780inoy1k4fxZQkq0Zj+w3/tnbNg5iXczu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T888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066" o:spid="_x0000_s1347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tYcQA&#10;AADcAAAADwAAAGRycy9kb3ducmV2LnhtbESPQWvCQBSE70L/w/IK3nTTgFqiq5RqqeLJtPT8zL4m&#10;Idm3IbtNtv/eLRQ8DjPzDbPZBdOKgXpXW1bwNE9AEBdW11wq+Px4mz2DcB5ZY2uZFPySg932YbLB&#10;TNuRLzTkvhQRwi5DBZX3XSalKyoy6Oa2I47et+0N+ij7Uuoexwg3rUyTZCkN1hwXKuzotaKiyX+M&#10;gnDmQ+j0EvX+Ulyb91M6utOXUtPH8LIG4Sn4e/i/fdQK0sUK/s7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bWHEAAAA3AAAAA8AAAAAAAAAAAAAAAAAmAIAAGRycy9k&#10;b3ducmV2LnhtbFBLBQYAAAAABAAEAPUAAACJ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067" o:spid="_x0000_s1348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kRcMA&#10;AADcAAAADwAAAGRycy9kb3ducmV2LnhtbERPz2vCMBS+D/wfwhvspukKG7MaZQi6Ipti9eLt2bw1&#10;xealNFnt/vvlIOz48f2eLwfbiJ46XztW8DxJQBCXTtdcKTgd1+M3ED4ga2wck4Jf8rBcjB7mmGl3&#10;4wP1RahEDGGfoQITQptJ6UtDFv3EtcSR+3adxRBhV0nd4S2G20amSfIqLdYcGwy2tDJUXosfq8Cd&#10;PvNyte2L3fZjv0m/8sN5ejFKPT0O7zMQgYbwL767c60gfYlr4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ZkRcMAAADcAAAADwAAAAAAAAAAAAAAAACYAgAAZHJzL2Rv&#10;d25yZXYueG1sUEsFBgAAAAAEAAQA9QAAAIgDAAAAAA=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068" o:spid="_x0000_s1349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WLsQA&#10;AADcAAAADwAAAGRycy9kb3ducmV2LnhtbESPQWsCMRSE70L/Q3gFb5rtgmK3RmmLihcPpv6A5+a5&#10;u3TzsiRRV3+9EQo9DjPzDTNf9rYVF/KhcazgbZyBIC6dabhScPhZj2YgQkQ22DomBTcKsFy8DOZY&#10;GHflPV10rESCcChQQR1jV0gZyposhrHriJN3ct5iTNJX0ni8JrhtZZ5lU2mx4bRQY0ffNZW/+mwV&#10;nE/r1a4KR+d1f/+6b/WG9CZXavjaf36AiNTH//Bfe2sU5JN3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li7EAAAA3AAAAA8AAAAAAAAAAAAAAAAAmAIAAGRycy9k&#10;b3ducmV2LnhtbFBLBQYAAAAABAAEAPUAAACJAwAAAAA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069" o:spid="_x0000_s1350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BicEA&#10;AADcAAAADwAAAGRycy9kb3ducmV2LnhtbERPTYvCMBC9C/sfwix4kTVdDyLdRhFBXE9W3cMeh2Zs&#10;o82kNLGt/94cBI+P952tBluLjlpvHCv4niYgiAunDZcK/s7brwUIH5A11o5JwYM8rJYfowxT7Xo+&#10;UncKpYgh7FNUUIXQpFL6oiKLfuoa4shdXGsxRNiWUrfYx3Bby1mSzKVFw7GhwoY2FRW3090quJt8&#10;t71uJo72/7vumB96Gkyu1PhzWP+ACDSEt/jl/tUKZv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qQYnBAAAA3AAAAA8AAAAAAAAAAAAAAAAAmAIAAGRycy9kb3du&#10;cmV2LnhtbFBLBQYAAAAABAAEAPUAAACGAwAAAAA=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070" o:spid="_x0000_s1351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njsIA&#10;AADcAAAADwAAAGRycy9kb3ducmV2LnhtbESPzarCMBSE94LvEI7gzqa6EKlGkQuiO60/C3eH5tiG&#10;25zUJmp9+5sLgsthZr5hFqvO1uJJrTeOFYyTFARx4bThUsH5tBnNQPiArLF2TAre5GG17PcWmGn3&#10;4pyex1CKCGGfoYIqhCaT0hcVWfSJa4ijd3OtxRBlW0rd4ivCbS0naTqVFg3HhQob+qmo+D0+rIL7&#10;Zpab/ZrSQ95t2V2b905fjFLDQbeegwjUhW/4095pBZPpGP7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2eOwgAAANwAAAAPAAAAAAAAAAAAAAAAAJgCAABkcnMvZG93&#10;bnJldi54bWxQSwUGAAAAAAQABAD1AAAAhwMAAAAA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071" o:spid="_x0000_s1352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shape id="Freeform 1072" o:spid="_x0000_s1353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45cMA&#10;AADcAAAADwAAAGRycy9kb3ducmV2LnhtbESPQWvCQBSE74L/YXlCb7pRIZToKhIpCPZS60Fvj+wz&#10;CWbfxuyrpv++WxA8DjPzDbNc965Rd+pC7dnAdJKAIi68rbk0cPz+GL+DCoJssfFMBn4pwHo1HCwx&#10;s/7BX3Q/SKkihEOGBiqRNtM6FBU5DBPfEkfv4juHEmVXatvhI8Jdo2dJkmqHNceFClvKKyquhx9n&#10;QG/ydHu9fe69iKuL/anNk+PZmLdRv1mAEurlFX62d9bALJ3D/5l4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45c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073" o:spid="_x0000_s1354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1ZsMA&#10;AADcAAAADwAAAGRycy9kb3ducmV2LnhtbESPW2vCQBSE3wv+h+UUfKubhlYkuooIlpo8efkBh+zJ&#10;BbNnQ3aby793hYKPw8x8w2x2o2lET52rLSv4XEQgiHOray4V3K7HjxUI55E1NpZJwUQOdtvZ2wYT&#10;bQc+U3/xpQgQdgkqqLxvEyldXpFBt7AtcfAK2xn0QXal1B0OAW4aGUfRUhqsOSxU2NKhovx++TMK&#10;mlQXJxzirP4u42Nx8+mU/aBS8/dxvwbhafSv8H/7VyuIl1/wPB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r1Zs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074" o:spid="_x0000_s1355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HEcQA&#10;AADcAAAADwAAAGRycy9kb3ducmV2LnhtbESPX2sCMRDE3wt+h7CCbzWnUpHTKCKWCkKhKj6vl/Xu&#10;8LI5knh/vr0pFPo4zM5vdlabzlSiIedLywom4wQEcWZ1ybmCy/nzfQHCB2SNlWVS0JOHzXrwtsJU&#10;25Z/qDmFXEQI+xQVFCHUqZQ+K8igH9uaOHp36wyGKF0utcM2wk0lp0kylwZLjg0F1rQrKHucnia+&#10;8dU+nnvbu+/rxffZcXGsZ81NqdGw2y5BBOrC//Ff+qAVTOcf8DsmEk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hxH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075" o:spid="_x0000_s1356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2TsIA&#10;AADcAAAADwAAAGRycy9kb3ducmV2LnhtbESPzWrDMBCE74W+g9hCbo0cFUzrRAkhEGiPzQ8lt8Xa&#10;WCbWrrHUxHn7qlDocZiZb5jFagydutIQW2ELs2kBirgW13Jj4bDfPr+CignZYSdMFu4UYbV8fFhg&#10;5eTGn3TdpUZlCMcKLfiU+krrWHsKGKfSE2fvLEPAlOXQaDfgLcNDp01RlDpgy3nBY08bT/Vl9x0s&#10;FKXwvn85fYk5SjT+w7zFg7F28jSu56ASjek//Nd+dxZMWcLvmXwE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DZOwgAAANwAAAAPAAAAAAAAAAAAAAAAAJgCAABkcnMvZG93&#10;bnJldi54bWxQSwUGAAAAAAQABAD1AAAAhw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076" o:spid="_x0000_s1357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OVMUA&#10;AADcAAAADwAAAGRycy9kb3ducmV2LnhtbESPQWsCMRSE7wX/Q3gFbzXbRdyyNYoIBUFs6eqlt9fN&#10;c7O6eVmSVNd/3xQKHoeZ+YaZLwfbiQv50DpW8DzJQBDXTrfcKDjs355eQISIrLFzTApuFGC5GD3M&#10;sdTuyp90qWIjEoRDiQpMjH0pZagNWQwT1xMn7+i8xZikb6T2eE1w28k8y2bSYstpwWBPa0P1ufqx&#10;Cj505TfFe3HY78ytmcrTNrdf30qNH4fVK4hIQ7yH/9sbrSCfFf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Y5U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077" o:spid="_x0000_s1358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nicEA&#10;AADcAAAADwAAAGRycy9kb3ducmV2LnhtbERPzYrCMBC+C/sOYRa8adoeRLpGEV1R0Iu6DzDbjE3Z&#10;ZtJtUlvf3hwEjx/f/2I12FrcqfWVYwXpNAFBXDhdcang57qbzEH4gKyxdkwKHuRhtfwYLTDXrucz&#10;3S+hFDGEfY4KTAhNLqUvDFn0U9cQR+7mWoshwraUusU+httaZkkykxYrjg0GG9oYKv4unVXwOz92&#10;374/3k7pQZv/3X6b2XSr1PhzWH+BCDSEt/jlPmgF2Sy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KJ4nBAAAA3AAAAA8AAAAAAAAAAAAAAAAAmAIAAGRycy9kb3du&#10;cmV2LnhtbFBLBQYAAAAABAAEAPUAAACG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078" o:spid="_x0000_s1359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CEsUA&#10;AADcAAAADwAAAGRycy9kb3ducmV2LnhtbESPzW7CMBCE70h9B2srcQMnOSAaMAjxI5DopYEH2MZL&#10;HDVeh9iQ9O3rSpV6HM3MN5rlerCNeFLna8cK0mkCgrh0uuZKwfVymMxB+ICssXFMCr7Jw3r1Mlpi&#10;rl3PH/QsQiUihH2OCkwIbS6lLw1Z9FPXEkfv5jqLIcqukrrDPsJtI7MkmUmLNccFgy1tDZVfxcMq&#10;+JyfH3vfn2/v6Umb++G4y2y6U2r8OmwWIAIN4T/81z5pBdnsDX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oISxQAAANwAAAAPAAAAAAAAAAAAAAAAAJgCAABkcnMv&#10;ZG93bnJldi54bWxQSwUGAAAAAAQABAD1AAAAigMAAAAA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079" o:spid="_x0000_s1360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loMIA&#10;AADcAAAADwAAAGRycy9kb3ducmV2LnhtbERPz2vCMBS+D/wfwhN2W1M9VOkaZQgFB5ui2+6P5tmU&#10;NS9tk2nnX28OgseP73exHm0rzjT4xrGCWZKCIK6cbrhW8P1VvixB+ICssXVMCv7Jw3o1eSow1+7C&#10;BzofQy1iCPscFZgQulxKXxmy6BPXEUfu5AaLIcKhlnrASwy3rZynaSYtNhwbDHa0MVT9Hv+sAhuu&#10;vXnvq+Vpn31+ZLtu9uPLVqnn6fj2CiLQGB7iu3urFcwX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iWgwgAAANwAAAAPAAAAAAAAAAAAAAAAAJgCAABkcnMvZG93&#10;bnJldi54bWxQSwUGAAAAAAQABAD1AAAAhwMAAAAA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080" o:spid="_x0000_s1361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8tMUA&#10;AADcAAAADwAAAGRycy9kb3ducmV2LnhtbESPQWvCQBSE70L/w/IKvelGQWNTV5GiUIoUtYLXR/Y1&#10;Cc2+DburSfrr3YLgcZiZb5jFqjO1uJLzlWUF41ECgji3uuJCwel7O5yD8AFZY22ZFPTkYbV8Giww&#10;07blA12PoRARwj5DBWUITSalz0sy6Ee2IY7ej3UGQ5SukNphG+GmlpMkmUmDFceFEht6Lyn/PV6M&#10;gs+926XUz/5cunbTL2o3r/05UerluVu/gQjUhUf43v7QCibpGP7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jy0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081" o:spid="_x0000_s1362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M22HGAAAA3AAAAA8AAABkcnMvZG93bnJldi54bWxEj0FrwkAUhO8F/8PyhN7qxkC1RFcpoqVQ&#10;pG2qeH3NvmSD2bchu43x33eFQo/DzHzDLNeDbURPna8dK5hOEhDEhdM1VwoOX7uHJxA+IGtsHJOC&#10;K3lYr0Z3S8y0u/An9XmoRISwz1CBCaHNpPSFIYt+4lri6JWusxii7CqpO7xEuG1kmiQzabHmuGCw&#10;pY2h4pz/WAUfx5fHt812etr3af59Zi6v76ZU6n48PC9ABBrCf/iv/aoVpPMUbm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zbYc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1082" o:spid="_x0000_s1363" type="#_x0000_t202" style="position:absolute;left:8601;top:2220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+j8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D+t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U+j8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מ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B3152" w:rsidRPr="00B93E37">
        <w:rPr>
          <w:rFonts w:hint="cs"/>
          <w:sz w:val="24"/>
          <w:szCs w:val="24"/>
          <w:rtl/>
        </w:rPr>
        <w:t>מסימני הסדר</w:t>
      </w:r>
      <w:r w:rsidR="00AB3152">
        <w:rPr>
          <w:rFonts w:hint="cs"/>
          <w:sz w:val="24"/>
          <w:szCs w:val="24"/>
          <w:rtl/>
        </w:rPr>
        <w:t xml:space="preserve"> (שניים, שלושה ואולי אפילו שלושה!)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פרעה חטף עשירייה כזו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השאלה המרכזית בערב זה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מסימני הקערה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האח שלה הוציא אותנו ממצרים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צומת מרכזי בארץ שקשור להגדה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</w:t>
      </w:r>
      <w:r>
        <w:rPr>
          <w:rFonts w:hint="eastAsia"/>
          <w:sz w:val="24"/>
          <w:szCs w:val="24"/>
          <w:rtl/>
        </w:rPr>
        <w:t>ַ</w:t>
      </w:r>
      <w:r>
        <w:rPr>
          <w:rFonts w:hint="cs"/>
          <w:sz w:val="24"/>
          <w:szCs w:val="24"/>
          <w:rtl/>
        </w:rPr>
        <w:t>ג</w:t>
      </w:r>
      <w:r>
        <w:rPr>
          <w:rFonts w:hint="eastAsia"/>
          <w:sz w:val="24"/>
          <w:szCs w:val="24"/>
          <w:rtl/>
        </w:rPr>
        <w:t>ְ</w:t>
      </w:r>
      <w:r>
        <w:rPr>
          <w:rFonts w:hint="cs"/>
          <w:sz w:val="24"/>
          <w:szCs w:val="24"/>
          <w:rtl/>
        </w:rPr>
        <w:t>נו</w:t>
      </w:r>
      <w:r>
        <w:rPr>
          <w:rFonts w:hint="eastAsia"/>
          <w:sz w:val="24"/>
          <w:szCs w:val="24"/>
          <w:rtl/>
        </w:rPr>
        <w:t>ּ</w:t>
      </w:r>
      <w:r>
        <w:rPr>
          <w:rFonts w:hint="cs"/>
          <w:sz w:val="24"/>
          <w:szCs w:val="24"/>
          <w:rtl/>
        </w:rPr>
        <w:t>ת לפי רב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רק הם יכולים לאכול את קרבן הפסח. והיום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לתיאטרון וקונצרטים.</w:t>
      </w:r>
    </w:p>
    <w:p w:rsidR="00AB3152" w:rsidRDefault="00AB3152" w:rsidP="00AB3152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הכינוי למצרים במעוז צור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אומרים שהוא לא מוזכר בהגדה והוא כן מוזכר. מי הוא ואיפה הוא מוזכר?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המפקדה של משה</w:t>
      </w:r>
    </w:p>
    <w:p w:rsidR="00AB3152" w:rsidRDefault="003A626C" w:rsidP="00AB3152">
      <w:pPr>
        <w:rPr>
          <w:rFonts w:hint="cs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57785</wp:posOffset>
                </wp:positionV>
                <wp:extent cx="6063615" cy="14605"/>
                <wp:effectExtent l="0" t="0" r="0" b="0"/>
                <wp:wrapNone/>
                <wp:docPr id="247" name="AutoShape 1083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BC52" id="AutoShape 1083" o:spid="_x0000_s1026" type="#_x0000_t16" alt="Dark downward diagonal" style="position:absolute;left:0;text-align:left;margin-left:-20.5pt;margin-top:4.55pt;width:477.45pt;height: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  <w:r w:rsidR="00AB3152">
        <w:rPr>
          <w:rtl/>
        </w:rPr>
        <w:tab/>
      </w:r>
    </w:p>
    <w:p w:rsidR="00AB3152" w:rsidRDefault="003A626C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81280</wp:posOffset>
                </wp:positionV>
                <wp:extent cx="660400" cy="612140"/>
                <wp:effectExtent l="0" t="0" r="0" b="0"/>
                <wp:wrapSquare wrapText="bothSides"/>
                <wp:docPr id="221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9062" y="2007"/>
                          <a:chExt cx="1040" cy="964"/>
                        </a:xfrm>
                      </wpg:grpSpPr>
                      <wpg:grpSp>
                        <wpg:cNvPr id="222" name="Group 1085"/>
                        <wpg:cNvGrpSpPr>
                          <a:grpSpLocks/>
                        </wpg:cNvGrpSpPr>
                        <wpg:grpSpPr bwMode="auto">
                          <a:xfrm>
                            <a:off x="9062" y="2007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223" name="Freeform 1086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4" name="Group 1087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225" name="Group 10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226" name="Freeform 1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1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1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10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10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1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1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1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10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5" name="Group 10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236" name="Freeform 1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1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1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1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11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1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1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1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1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45" name="Picture 11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46" name="WordArt 110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9475" y="2172"/>
                            <a:ext cx="296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נ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4" o:spid="_x0000_s1364" style="position:absolute;left:0;text-align:left;margin-left:407.4pt;margin-top:6.4pt;width:52pt;height:48.2pt;z-index:-251655680" coordorigin="9062,2007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">
                <v:group id="Group 1085" o:spid="_x0000_s1365" style="position:absolute;left:9062;top:2007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086" o:spid="_x0000_s1366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2HcMA&#10;AADcAAAADwAAAGRycy9kb3ducmV2LnhtbESPQYvCMBSE78L+h/AW9qbpVli0GkVcCoLrwSp4fTTP&#10;tti8lCba9t9vBMHjMDPfMMt1b2rxoNZVlhV8TyIQxLnVFRcKzqd0PAPhPLLG2jIpGMjBevUxWmKi&#10;bcdHemS+EAHCLkEFpfdNIqXLSzLoJrYhDt7VtgZ9kG0hdYtdgJtaxlH0Iw1WHBZKbGhbUn7L7kbB&#10;3nZpus9+56l1nZteDtu/gQalvj77zQKEp96/w6/2TiuI4yk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D2HcMAAADcAAAADwAAAAAAAAAAAAAAAACYAgAAZHJzL2Rv&#10;d25yZXYueG1sUEsFBgAAAAAEAAQA9QAAAIg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087" o:spid="_x0000_s1367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group id="Group 1088" o:spid="_x0000_s1368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shape id="Freeform 1089" o:spid="_x0000_s1369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ivcMA&#10;AADcAAAADwAAAGRycy9kb3ducmV2LnhtbESPQWvCQBSE7wX/w/IEb3VjDqFEV5GIIOil6qG9PbLP&#10;JJh9G7NPTf99t1DwOMzMN8xiNbhWPagPjWcDs2kCirj0tuHKwPm0ff8AFQTZYuuZDPxQgNVy9LbA&#10;3Ponf9LjKJWKEA45GqhFulzrUNbkMEx9Rxy9i+8dSpR9pW2Pzwh3rU6TJNMOG44LNXZU1FRej3dn&#10;QK+LbHO9HfZexDXl/qsrkvO3MZPxsJ6DEhrkFf5v76yBNM3g70w8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rivcMAAADc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090" o:spid="_x0000_s1370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S0cMA&#10;AADcAAAADwAAAGRycy9kb3ducmV2LnhtbESPzWrDMBCE74W+g9hCb7UcQZPiRgmhkJDap7h+gMVa&#10;/1BrZSw1dt6+ChR6HGbmG2a7X+wgrjT53rGGVZKCIK6d6bnVUH0dX95A+IBscHBMGm7kYb97fNhi&#10;ZtzMF7qWoRURwj5DDV0IYyalrzuy6BM3EkevcZPFEOXUSjPhHOF2kCpN19Jiz3Ghw5E+Oqq/yx+r&#10;YchN84mzKvrXVh2bKuS34oRaPz8th3cQgZbwH/5rn40GpTZwP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LS0cMAAADc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091" o:spid="_x0000_s1371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RT8QA&#10;AADcAAAADwAAAGRycy9kb3ducmV2LnhtbESPTWvDMAyG74X9B6PBbq2zDErJ6pYxNjYoDPpBz1qs&#10;JaGxHGw3H/9+OhR6FK/eR4/W29G1qqcQG88GnhcZKOLS24YrA6fj53wFKiZki61nMjBRhO3mYbbG&#10;wvqB99QfUqUEwrFAA3VKXaF1LGtyGBe+I5bszweHScZQaRtwELhrdZ5lS+2wYblQY0fvNZWXw9WJ&#10;xtdwuX74KfycT3Eqd6td99L/GvP0OL69gko0pvvyrf1tDeS52MozQgC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NkU/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092" o:spid="_x0000_s1372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b/MIA&#10;AADcAAAADwAAAGRycy9kb3ducmV2LnhtbESPX2sCMRDE34V+h7AF3zTXFESvRimC0D7WP0jflsv2&#10;cvSye1xSPb99Iwg+DjPzG2a5HkKrztTHRtjCy7QARVyJa7i2cNhvJ3NQMSE7bIXJwpUirFdPoyWW&#10;Ti78ReddqlWGcCzRgk+pK7WOlaeAcSodcfZ+pA+Ysuxr7Xq8ZHhotSmKmQ7YcF7w2NHGU/W7+wsW&#10;ipnwvnv9Pok5SjT+0yziwVg7fh7e30AlGtIjfG9/OAvGLOB2Jh8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Rv8wgAAANwAAAAPAAAAAAAAAAAAAAAAAJgCAABkcnMvZG93&#10;bnJldi54bWxQSwUGAAAAAAQABAD1AAAAhw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093" o:spid="_x0000_s1373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QtcAA&#10;AADcAAAADwAAAGRycy9kb3ducmV2LnhtbERPyWrDMBC9F/oPYgq51XJdMMWxEkIXGpNTFnKeWBPb&#10;xBoZS42Vv48OgR4fby+XwfTiSqPrLCt4S1IQxLXVHTcKDvuf1w8QziNr7C2Tghs5WC6en0ostJ14&#10;S9edb0QMYVeggtb7oZDS1S0ZdIkdiCN3tqNBH+HYSD3iFMNNL7M0zaXBjmNDiwN9tlRfdn9GQdjw&#10;dxh0jvprW58uv1U2ueqo1OwlrOYgPAX/L36411pB9h7nxzPxCM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IQtcAAAADcAAAADwAAAAAAAAAAAAAAAACYAgAAZHJzL2Rvd25y&#10;ZXYueG1sUEsFBgAAAAAEAAQA9QAAAIU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094" o:spid="_x0000_s1374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oeMcA&#10;AADcAAAADwAAAGRycy9kb3ducmV2LnhtbESPQWvCQBSE74X+h+UVvNWNKUiNrlKEtkFai9GLt2f2&#10;mQ3Nvg3ZNcZ/3y0Uehxm5htmsRpsI3rqfO1YwWScgCAuna65UnDYvz4+g/ABWWPjmBTcyMNqeX+3&#10;wEy7K++oL0IlIoR9hgpMCG0mpS8NWfRj1xJH7+w6iyHKrpK6w2uE20amSTKVFmuOCwZbWhsqv4uL&#10;VeAOH3m53vTFdvP+9ZZ+5rvj7GSUGj0ML3MQgYbwH/5r51pB+jS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zKHj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095" o:spid="_x0000_s1375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h/8MA&#10;AADcAAAADwAAAGRycy9kb3ducmV2LnhtbESPQWsCMRSE7wX/Q3iCt5p1C6WsRlGp4sVDoz/guXnu&#10;Lm5eliTq6q83hUKPw8x8w8wWvW3FjXxoHCuYjDMQxKUzDVcKjofN+xeIEJENto5JwYMCLOaDtxkW&#10;xt35h246ViJBOBSooI6xK6QMZU0Ww9h1xMk7O28xJukraTzeE9y2Ms+yT2mx4bRQY0frmsqLvloF&#10;1/Pme1+Fk/O6f66eO70lvc2VGg375RREpD7+h//aO6Mg/8jh90w6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Th/8MAAADc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096" o:spid="_x0000_s1376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w48UA&#10;AADcAAAADwAAAGRycy9kb3ducmV2LnhtbESPT4vCMBTE7wt+h/CEvSyaqrBINYoI4nra+ufg8dE8&#10;22jzUprY1m+/WVjY4zAzv2GW695WoqXGG8cKJuMEBHHutOFCweW8G81B+ICssXJMCl7kYb0avC0x&#10;1a7jI7WnUIgIYZ+igjKEOpXS5yVZ9GNXE0fv5hqLIcqmkLrBLsJtJadJ8iktGo4LJda0LSl/nJ5W&#10;wdNk+919++HocN23x+y7o95kSr0P+80CRKA+/If/2l9awXQ2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/DjxQAAANwAAAAPAAAAAAAAAAAAAAAAAJgCAABkcnMv&#10;ZG93bnJldi54bWxQSwUGAAAAAAQABAD1AAAAig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097" o:spid="_x0000_s1377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rC8MA&#10;AADcAAAADwAAAGRycy9kb3ducmV2LnhtbESPQYvCMBSE78L+h/AWvGm6KlK6RhFB9KZV97C3R/O2&#10;Ddu81CZq/fdGEDwOM/MNM1t0thZXar1xrOBrmIAgLpw2XCo4HdeDFIQPyBprx6TgTh4W84/eDDPt&#10;bpzT9RBKESHsM1RQhdBkUvqiIot+6Bri6P251mKIsi2lbvEW4baWoySZSouG40KFDa0qKv4PF6vg&#10;vE5zs1tSss+7Dbvf5r7VP0ap/me3/AYRqAvv8Ku91QpG4w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/rC8MAAADcAAAADwAAAAAAAAAAAAAAAACYAgAAZHJzL2Rv&#10;d25yZXYueG1sUEsFBgAAAAAEAAQA9QAAAIgDAAAAAA=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098" o:spid="_x0000_s1378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<v:shape id="Freeform 1099" o:spid="_x0000_s1379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0YMMA&#10;AADcAAAADwAAAGRycy9kb3ducmV2LnhtbESPQWvCQBSE74L/YXlCb7pRIZToKhIpCPZS60Fvj+wz&#10;CWbfxuyrpv++WxA8DjPzDbNc965Rd+pC7dnAdJKAIi68rbk0cPz+GL+DCoJssfFMBn4pwHo1HCwx&#10;s/7BX3Q/SKkihEOGBiqRNtM6FBU5DBPfEkfv4juHEmVXatvhI8Jdo2dJkmqHNceFClvKKyquhx9n&#10;QG/ydHu9fe69iKuL/anNk+PZmLdRv1mAEurlFX62d9bAbJ7C/5l4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N0YM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100" o:spid="_x0000_s1380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EDMMA&#10;AADcAAAADwAAAGRycy9kb3ducmV2LnhtbESP3WrCQBSE7wu+w3IE75pNI60ldRURFBuvjD7AIXvy&#10;Q7NnQ3Y1ydu7hUIvh5n5hllvR9OKB/WusazgLYpBEBdWN1wpuF0Pr58gnEfW2FomBRM52G5mL2tM&#10;tR34Qo/cVyJA2KWooPa+S6V0RU0GXWQ74uCVtjfog+wrqXscAty0MonjD2mw4bBQY0f7moqf/G4U&#10;tJkuv3FIzs17lRzKm8+m8xGVWszH3RcIT6P/D/+1T1pBslzB7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tEDMMAAADcAAAADwAAAAAAAAAAAAAAAACYAgAAZHJzL2Rv&#10;d25yZXYueG1sUEsFBgAAAAAEAAQA9QAAAIg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101" o:spid="_x0000_s1381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HksQA&#10;AADcAAAADwAAAGRycy9kb3ducmV2LnhtbESPTWvDMAyG74X9B6PBbq2zFkrJ6pYxVjooDNaGnbVY&#10;S0JjOdhuPv79dCjsKF69jx5t96NrVU8hNp4NPC8yUMSltw1XBorLYb4BFROyxdYzGZgown73MNti&#10;bv3AX9SfU6UEwjFHA3VKXa51LGtyGBe+I5bs1weHScZQaRtwELhr9TLL1tphw3Khxo7eaiqv55sT&#10;jeNwvb37KXx+F3EqT5tTt+p/jHl6HF9fQCUa0//yvf1hDSxXYivPCAH0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UB5L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102" o:spid="_x0000_s1382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NIcMA&#10;AADcAAAADwAAAGRycy9kb3ducmV2LnhtbESPzWrDMBCE74W+g9hCbo1cBULtRgmhEEiOzQ+lt8Xa&#10;WibWrrGUxHn7qlDocZiZb5jFagydutIQW2ELL9MCFHEtruXGwvGweX4FFROyw06YLNwpwmr5+LDA&#10;ysmNP+i6T43KEI4VWvAp9ZXWsfYUME6lJ87etwwBU5ZDo92AtwwPnTZFMdcBW84LHnt691Sf95dg&#10;oZgLH/rZ16eYk0Tjd6aMR2Pt5Glcv4FKNKb/8F976yyYWQm/Z/IR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SNIc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103" o:spid="_x0000_s1383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VKQMIA&#10;AADcAAAADwAAAGRycy9kb3ducmV2LnhtbERPz2vCMBS+C/4P4Q1203RFVDqjDEEQxjasXry9Nc+m&#10;rnkpSdT635vDwOPH93ux6m0rruRD41jB2zgDQVw53XCt4LDfjOYgQkTW2DomBXcKsFoOBwsstLvx&#10;jq5lrEUK4VCgAhNjV0gZKkMWw9h1xIk7OW8xJuhrqT3eUrhtZZ5lU2mx4dRgsKO1oeqvvFgFP7r0&#10;29n37LD/Mvd6Is+fuT3+KvX60n+8g4jUx6f4373VCvJJmp/O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UpAwgAAANwAAAAPAAAAAAAAAAAAAAAAAJgCAABkcnMvZG93&#10;bnJldi54bWxQSwUGAAAAAAQABAD1AAAAhw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104" o:spid="_x0000_s1384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SdMQA&#10;AADcAAAADwAAAGRycy9kb3ducmV2LnhtbESP0WrCQBRE3wv+w3IF3+omQYpEVxGtVNCXqh9wzV6z&#10;wezdmF1N+vfdgtDHYWbOMPNlb2vxpNZXjhWk4wQEceF0xaWC82n7PgXhA7LG2jEp+CEPy8XgbY65&#10;dh1/0/MYShEh7HNUYEJocil9YciiH7uGOHpX11oMUbal1C12EW5rmSXJh7RYcVww2NDaUHE7PqyC&#10;y3T/+PTd/npId9rct1+bzKYbpUbDfjUDEagP/+FXe6cVZJMU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F0nT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105" o:spid="_x0000_s1385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MA8QA&#10;AADcAAAADwAAAGRycy9kb3ducmV2LnhtbESP0WrCQBRE3wv+w3IF3+omQYpEVxGtVNCXqh9wzV6z&#10;wezdmF1N+vfdgtDHYWbOMPNlb2vxpNZXjhWk4wQEceF0xaWC82n7PgXhA7LG2jEp+CEPy8XgbY65&#10;dh1/0/MYShEh7HNUYEJocil9YciiH7uGOHpX11oMUbal1C12EW5rmSXJh7RYcVww2NDaUHE7PqyC&#10;y3T/+PTd/npId9rct1+bzKYbpUbDfjUDEagP/+FXe6cVZJMM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XTAPEAAAA3A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106" o:spid="_x0000_s1386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xasQA&#10;AADcAAAADwAAAGRycy9kb3ducmV2LnhtbESPQWvCQBSE7wX/w/KE3upGK0GiqxRBUKgVo94f2Wc2&#10;NPs2ZldN++u7BcHjMDPfMLNFZ2txo9ZXjhUMBwkI4sLpiksFx8PqbQLCB2SNtWNS8EMeFvPeywwz&#10;7e68p1seShEh7DNUYEJoMil9YciiH7iGOHpn11oMUbal1C3eI9zWcpQkqbRYcVww2NDSUPGdX60C&#10;G34vZnMpJudduv1Mv5rhya9qpV773ccURKAuPMOP9lorGI3f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cWr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107" o:spid="_x0000_s1387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VkcUA&#10;AADcAAAADwAAAGRycy9kb3ducmV2LnhtbESP3WrCQBSE7wt9h+UUvGs2FX9TV5FiQYpIq0JvD9nT&#10;JDR7NuxuTdKndwXBy2FmvmEWq87U4kzOV5YVvCQpCOLc6ooLBafj+/MMhA/IGmvLpKAnD6vl48MC&#10;M21b/qLzIRQiQthnqKAMocmk9HlJBn1iG+Lo/VhnMETpCqkdthFuajlM04k0WHFcKLGht5Ly38Of&#10;UfDx6XZT6if/brp24z21m3n/nSo1eOrWryACdeEevrW3WsFwNIL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VWR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108" o:spid="_x0000_s1388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iajGAAAA3AAAAA8AAABkcnMvZG93bnJldi54bWxEj0FrwkAUhO8F/8PyCt7qxqBFoqsUsaVQ&#10;SjWteH1mX7LB7NuQ3cb477uFQo/DzHzDrDaDbURPna8dK5hOEhDEhdM1Vwq+Pp8fFiB8QNbYOCYF&#10;N/KwWY/uVphpd+UD9XmoRISwz1CBCaHNpPSFIYt+4lri6JWusxii7CqpO7xGuG1kmiSP0mLNccFg&#10;S1tDxSX/tgr2x5f523Y3Pb33aX6+MJe3D1MqNb4fnpYgAg3hP/zXftUK0tkcfs/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mJqMYAAADcAAAADwAAAAAAAAAAAAAA&#10;AACfAgAAZHJzL2Rvd25yZXYueG1sUEsFBgAAAAAEAAQA9wAAAJIDAAAAAA==&#10;" fillcolor="#bbe0e3">
                      <v:imagedata r:id="rId8" o:title=""/>
                    </v:shape>
                  </v:group>
                </v:group>
                <v:shape id="WordArt 1109" o:spid="_x0000_s1389" type="#_x0000_t202" style="position:absolute;left:9475;top:2172;width:296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Xqs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pb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5Xqs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נ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B3152">
        <w:rPr>
          <w:rFonts w:hint="cs"/>
          <w:sz w:val="24"/>
          <w:szCs w:val="24"/>
          <w:rtl/>
        </w:rPr>
        <w:t>החודש בו יצאנו ממצרים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שרף את המקל (את החוטרא)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מסימני הסדר</w:t>
      </w:r>
    </w:p>
    <w:p w:rsidR="00405BCA" w:rsidRDefault="00405BCA" w:rsidP="00405BCA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המקל נהפך ל ... וזה היה ...</w:t>
      </w:r>
    </w:p>
    <w:p w:rsidR="00405BCA" w:rsidRDefault="00405BCA" w:rsidP="00405BCA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שם אחר לנס (רמז: תפילה\שיר בחנוכה)</w:t>
      </w:r>
    </w:p>
    <w:p w:rsidR="00405BCA" w:rsidRDefault="00405BCA" w:rsidP="00405BCA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מבשרים את האביב (עפ"י שיר השירים) </w:t>
      </w:r>
    </w:p>
    <w:p w:rsidR="00405BCA" w:rsidRDefault="003A626C" w:rsidP="00405BCA">
      <w:pPr>
        <w:pStyle w:val="BulletList"/>
        <w:numPr>
          <w:ilvl w:val="0"/>
          <w:numId w:val="0"/>
        </w:numPr>
        <w:spacing w:line="320" w:lineRule="atLeast"/>
        <w:ind w:left="754" w:hanging="397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70485</wp:posOffset>
                </wp:positionV>
                <wp:extent cx="4679950" cy="14605"/>
                <wp:effectExtent l="0" t="0" r="0" b="0"/>
                <wp:wrapNone/>
                <wp:docPr id="220" name="AutoShape 1217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E2CAF" id="AutoShape 1217" o:spid="_x0000_s1026" type="#_x0000_t16" alt="Dark downward diagonal" style="position:absolute;left:0;text-align:left;margin-left:86.85pt;margin-top:5.55pt;width:368.5pt;height:1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AB3152" w:rsidRDefault="00405BCA" w:rsidP="005C5381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sz w:val="24"/>
          <w:szCs w:val="24"/>
          <w:rtl/>
        </w:rPr>
        <w:br w:type="page"/>
      </w:r>
      <w:r w:rsidR="003A626C">
        <w:rPr>
          <w:rFonts w:hint="cs"/>
          <w:noProof/>
          <w:sz w:val="24"/>
          <w:szCs w:val="24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53975</wp:posOffset>
                </wp:positionV>
                <wp:extent cx="660400" cy="612140"/>
                <wp:effectExtent l="0" t="0" r="0" b="0"/>
                <wp:wrapSquare wrapText="bothSides"/>
                <wp:docPr id="194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8139" y="2880"/>
                          <a:chExt cx="1040" cy="964"/>
                        </a:xfrm>
                      </wpg:grpSpPr>
                      <wpg:grpSp>
                        <wpg:cNvPr id="195" name="Group 1111"/>
                        <wpg:cNvGrpSpPr>
                          <a:grpSpLocks/>
                        </wpg:cNvGrpSpPr>
                        <wpg:grpSpPr bwMode="auto">
                          <a:xfrm>
                            <a:off x="8139" y="2880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196" name="Freeform 1112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" name="Group 1113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198" name="Group 1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199" name="Freeform 1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1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1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1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1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1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Freeform 1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08" name="Group 11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209" name="Freeform 1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1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Freeform 1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Freeform 1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11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1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Freeform 1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1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Freeform 1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8" name="Picture 11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19" name="WordArt 113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511" y="3081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390" style="position:absolute;left:0;text-align:left;margin-left:407.4pt;margin-top:4.25pt;width:52pt;height:48.2pt;z-index:-251654656" coordorigin="8139,2880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">
                <v:group id="Group 1111" o:spid="_x0000_s1391" style="position:absolute;left:8139;top:2880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112" o:spid="_x0000_s1392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9HsIA&#10;AADcAAAADwAAAGRycy9kb3ducmV2LnhtbERPTWuDQBC9F/Iflgn0VtemII1xE0qCULA51BZyHdyJ&#10;StxZcbdR/303EMhtHu9zst1kOnGlwbWWFbxGMQjiyuqWawW/P/nLOwjnkTV2lknBTA5228VThqm2&#10;I3/TtfS1CCHsUlTQeN+nUrqqIYMusj1x4M52MOgDHGqpBxxDuOnkKo4TabDl0NBgT/uGqkv5ZxQU&#10;dszzojysc+tG93Y67r9mmpV6Xk4fGxCeJv8Q392fOsxfJ3B7Jlw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f0ewgAAANwAAAAPAAAAAAAAAAAAAAAAAJgCAABkcnMvZG93&#10;bnJldi54bWxQSwUGAAAAAAQABAD1AAAAhwMAAAAA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113" o:spid="_x0000_s1393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oup 1114" o:spid="_x0000_s1394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<v:shape id="Freeform 1115" o:spid="_x0000_s1395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eVMIA&#10;AADcAAAADwAAAGRycy9kb3ducmV2LnhtbERPTWvCQBC9C/0PyxS86aYeQk1dJaQIhfTS1IO9Ddlp&#10;EszOptmpxn/fFYTe5vE+Z7ObXK/ONIbOs4GnZQKKuPa248bA4XO/eAYVBNli75kMXCnAbvsw22Bm&#10;/YU/6FxJo2IIhwwNtCJDpnWoW3IYln4gjty3Hx1KhGOj7YiXGO56vUqSVDvsODa0OFDRUn2qfp0B&#10;nRfp6+nnvfQirqvL41Akhy9j5o9T/gJKaJJ/8d39ZuP89Rpuz8QL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95UwgAAANw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116" o:spid="_x0000_s1396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Wxb4A&#10;AADcAAAADwAAAGRycy9kb3ducmV2LnhtbESP2wrCMBBE3wX/Iazgm6YWFKlGEUHx8uTlA5Zme8Fm&#10;U5po698bQfBxmJkzzHLdmUq8qHGlZQWTcQSCOLW65FzB/bYbzUE4j6yxskwK3uRgver3lpho2/KF&#10;XlefiwBhl6CCwvs6kdKlBRl0Y1sTBy+zjUEfZJNL3WAb4KaScRTNpMGSw0KBNW0LSh/Xp1FQnXR2&#10;xDY+l9M83mV3f3qf96jUcNBtFiA8df4f/rUPWkEgwv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+FsW+AAAA3AAAAA8AAAAAAAAAAAAAAAAAmAIAAGRycy9kb3ducmV2&#10;LnhtbFBLBQYAAAAABAAEAPUAAACD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117" o:spid="_x0000_s1397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kssMA&#10;AADcAAAADwAAAGRycy9kb3ducmV2LnhtbESPS4sCMRCE78L+h9AL3jSjCyKzRpFlxQVB8IHn3kk7&#10;MzjpDEmcx783guCxqK6vuharzlSiIedLywom4wQEcWZ1ybmC82kzmoPwAVljZZkU9ORhtfwYLDDV&#10;tuUDNceQiwhhn6KCIoQ6ldJnBRn0Y1sTR+9qncEQpculdthGuKnkNElm0mDJsaHAmn4Kym7Hu4lv&#10;bNvb/df2bn85+z7bzXf1V/Ov1PCzW3+DCNSF9/Er/acVTJMJPMdEAs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Jkss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118" o:spid="_x0000_s1398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V7cIA&#10;AADcAAAADwAAAGRycy9kb3ducmV2LnhtbESPX0sDMRDE3wt+h7CCb21iCkXPpkUKBfto/yC+LZf1&#10;cnjZPS6xPb+9KRR8HGbmN8xyPcZOnWlIrbCDx5kBRVyLb7lxcDxsp0+gUkb22AmTg19KsF7dTZZY&#10;ebnwO533uVEFwqlCByHnvtI61YEippn0xMX7kiFiLnJotB/wUuCx09aYhY7YclkI2NMmUP29/4kO&#10;zEL40M8/P8SeJNmws8/paJ17uB9fX0BlGvN/+NZ+8w6ssXA9U4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NXtwgAAANwAAAAPAAAAAAAAAAAAAAAAAJgCAABkcnMvZG93&#10;bnJldi54bWxQSwUGAAAAAAQABAD1AAAAhw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119" o:spid="_x0000_s1399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Ef8MA&#10;AADcAAAADwAAAGRycy9kb3ducmV2LnhtbESPQWvCQBSE7wX/w/IK3uqmEUJJXUW0RUNPsaXnZ/aZ&#10;BLNvQ3ZN1n/fLRR6HGbmG2a1CaYTIw2utazgeZGAIK6sbrlW8PX5/vQCwnlkjZ1lUnAnB5v17GGF&#10;ubYTlzSefC0ihF2OChrv+1xKVzVk0C1sTxy9ix0M+iiHWuoBpwg3nUyTJJMGW44LDfa0a6i6nm5G&#10;Qfjgt9DrDPW+rM7XQ5FOrvhWav4Ytq8gPAX/H/5rH7WCNFnC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Ef8MAAADcAAAADwAAAAAAAAAAAAAAAACYAgAAZHJzL2Rv&#10;d25yZXYueG1sUEsFBgAAAAAEAAQA9QAAAIg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120" o:spid="_x0000_s1400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BXccA&#10;AADcAAAADwAAAGRycy9kb3ducmV2LnhtbESPT2vCQBTE74LfYXmCN90YirSpqxRBG6R/MPXS22v2&#10;NRvMvg3ZNcZv3y0Uehxm5jfMajPYRvTU+dqxgsU8AUFcOl1zpeD0sZvdg/ABWWPjmBTcyMNmPR6t&#10;MNPuykfqi1CJCGGfoQITQptJ6UtDFv3ctcTR+3adxRBlV0nd4TXCbSPTJFlKizXHBYMtbQ2V5+Ji&#10;FbjTS15uD33xdnh+36ev+fHz4csoNZ0MT48gAg3hP/zXzrWCNLmD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oQV3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121" o:spid="_x0000_s1401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zNsMA&#10;AADcAAAADwAAAGRycy9kb3ducmV2LnhtbESPQWsCMRSE7wX/Q3iCt5p1oaWsRlGp4sVDoz/guXnu&#10;Lm5eliTq6q83hUKPw8x8w8wWvW3FjXxoHCuYjDMQxKUzDVcKjofN+xeIEJENto5JwYMCLOaDtxkW&#10;xt35h246ViJBOBSooI6xK6QMZU0Ww9h1xMk7O28xJukraTzeE9y2Ms+yT2mx4bRQY0frmsqLvloF&#10;1/Pme1+Fk/O6f66eO70lvc2VGg375RREpD7+h//aO6Mgzz7g90w6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GzNsMAAADc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122" o:spid="_x0000_s1402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ZxsQA&#10;AADcAAAADwAAAGRycy9kb3ducmV2LnhtbESPT4vCMBTE7wt+h/AEL8ua6kGkGkUEcfdk/XPw+Gje&#10;ttltXkoT2/rtjSB4HGbmN8xy3dtKtNR441jBZJyAIM6dNlwouJx3X3MQPiBrrByTgjt5WK8GH0tM&#10;tev4SO0pFCJC2KeooAyhTqX0eUkW/djVxNH7dY3FEGVTSN1gF+G2ktMkmUmLhuNCiTVtS8r/Tzer&#10;4Gay/e5v++no57pvj9mho95kSo2G/WYBIlAf3uFX+1srmCY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mcbEAAAA3AAAAA8AAAAAAAAAAAAAAAAAmAIAAGRycy9k&#10;b3ducmV2LnhtbFBLBQYAAAAABAAEAPUAAACJAwAAAAA=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123" o:spid="_x0000_s1403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/wcIA&#10;AADcAAAADwAAAGRycy9kb3ducmV2LnhtbESPQYvCMBSE74L/ITxhb5roYVeqUUQQve1W3cPeHs2z&#10;DTYvtYla//1GEDwOM/MNM192rhY3aoP1rGE8UiCIC28slxqOh81wCiJEZIO1Z9LwoADLRb83x8z4&#10;O+d028dSJAiHDDVUMTaZlKGoyGEY+YY4eSffOoxJtqU0Ld4T3NVyotSndGg5LVTY0Lqi4ry/Og2X&#10;zTS33ytSP3m3Zf/XPHbm12r9MehWMxCRuvgOv9o7o2GivuB5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b/BwgAAANwAAAAPAAAAAAAAAAAAAAAAAJgCAABkcnMvZG93&#10;bnJldi54bWxQSwUGAAAAAAQABAD1AAAAhwMAAAAA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124" o:spid="_x0000_s1404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<v:shape id="Freeform 1125" o:spid="_x0000_s1405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qr8QA&#10;AADcAAAADwAAAGRycy9kb3ducmV2LnhtbESPQWvCQBSE70L/w/IKveluPUiNrkEihYK9VD3o7ZF9&#10;TUKyb2P2VdN/3y0Uehxm5htmnY++UzcaYhPYwvPMgCIug2u4snA6vk5fQEVBdtgFJgvfFCHfPEzW&#10;mLlw5w+6HaRSCcIxQwu1SJ9pHcuaPMZZ6ImT9xkGj5LkUGk34D3Bfafnxiy0x4bTQo09FTWV7eHL&#10;W9DbYrFrr+/7IOKbcn/uC3O6WPv0OG5XoIRG+Q//td+chblZwu+Zd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QKq/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126" o:spid="_x0000_s1406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AGLwA&#10;AADcAAAADwAAAGRycy9kb3ducmV2LnhtbERPSwrCMBDdC94hjOBOUwuKVKOIoPhZqT3A0Ew/2ExK&#10;E229vVkILh/vv972phZval1lWcFsGoEgzqyuuFCQPg6TJQjnkTXWlknBhxxsN8PBGhNtO77R++4L&#10;EULYJaig9L5JpHRZSQbd1DbEgctta9AH2BZSt9iFcFPLOIoW0mDFoaHEhvYlZc/7yyioLzo/Yxdf&#10;q3kRH/LUXz7XIyo1HvW7FQhPvf+Lf+6TVhDPwvx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J4AYvAAAANwAAAAPAAAAAAAAAAAAAAAAAJgCAABkcnMvZG93bnJldi54&#10;bWxQSwUGAAAAAAQABAD1AAAAgQ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127" o:spid="_x0000_s1407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b8QA&#10;AADcAAAADwAAAGRycy9kb3ducmV2LnhtbESPX2sCMRDE3wt+h7CCbzV3CkVOo4hYKggFrfR5vax3&#10;h5fNkcT78+1NoeDjMDu/2VltelOLlpyvLCtIpwkI4tzqigsFl5/P9wUIH5A11pZJwUAeNuvR2woz&#10;bTs+UXsOhYgQ9hkqKENoMil9XpJBP7UNcfRu1hkMUbpCaoddhJtazpLkQxqsODaU2NCupPx+fpj4&#10;xld3f+zt4L5/L37Ij4tjM2+vSk3G/XYJIlAfXsf/6YNWMEtT+Bs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8m/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128" o:spid="_x0000_s1408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DMMIA&#10;AADcAAAADwAAAGRycy9kb3ducmV2LnhtbESPX2sCMRDE3wW/Q1ihb5ozBbFXoxRBaB/rH6Rvy2V7&#10;OXrZPS6pXr99Iwg+DjPzG2a1GUKrLtTHRtjCfFaAIq7ENVxbOB520yWomJAdtsJk4Y8ibNbj0QpL&#10;J1f+pMs+1SpDOJZowafUlVrHylPAOJOOOHvf0gdMWfa1dj1eMzy02hTFQgdsOC947GjrqfrZ/wYL&#10;xUL40D1/ncWcJBr/YV7i0Vj7NBneXkElGtIjfG+/OwtmbuB2Jh8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UMwwgAAANwAAAAPAAAAAAAAAAAAAAAAAJgCAABkcnMvZG93&#10;bnJldi54bWxQSwUGAAAAAAQABAD1AAAAhw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129" o:spid="_x0000_s1409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7KsUA&#10;AADcAAAADwAAAGRycy9kb3ducmV2LnhtbESPQWsCMRSE7wX/Q3iCt5p1LVq2RpFCQSi1dPXS2+vm&#10;uVndvCxJquu/NwWhx2FmvmEWq9624kw+NI4VTMYZCOLK6YZrBfvd2+MziBCRNbaOScGVAqyWg4cF&#10;Ftpd+IvOZaxFgnAoUIGJsSukDJUhi2HsOuLkHZy3GJP0tdQeLwluW5ln2UxabDgtGOzo1VB1Kn+t&#10;gk9d+s18O9/vPsy1fpLH99x+/yg1GvbrFxCR+vgfvrc3WkE+mcL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PsqxQAAANw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130" o:spid="_x0000_s1410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e8cQA&#10;AADcAAAADwAAAGRycy9kb3ducmV2LnhtbESP0WrCQBRE3wv+w3IF3+omQYpEVxGtVNCXqh9wzV6z&#10;wezdmF1N+vfdgtDHYWbOMPNlb2vxpNZXjhWk4wQEceF0xaWC82n7PgXhA7LG2jEp+CEPy8XgbY65&#10;dh1/0/MYShEh7HNUYEJocil9YciiH7uGOHpX11oMUbal1C12EW5rmSXJh7RYcVww2NDaUHE7PqyC&#10;y3T/+PTd/npId9rct1+bzKYbpUbDfjUDEagP/+FXe6cVZOkE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XvH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131" o:spid="_x0000_s1411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37asQA&#10;AADcAAAADwAAAGRycy9kb3ducmV2LnhtbESP0WrCQBRE3wv+w3IF3+omAYtEVxGtVNCXqh9wzV6z&#10;wezdmF1N+vfdgtDHYWbOMPNlb2vxpNZXjhWk4wQEceF0xaWC82n7PgXhA7LG2jEp+CEPy8XgbY65&#10;dh1/0/MYShEh7HNUYEJocil9YciiH7uGOHpX11oMUbal1C12EW5rmSXJh7RYcVww2NDaUHE7PqyC&#10;y3T/+PTd/npId9rct1+bzKYbpUbDfjUDEagP/+FXe6cVZOkE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+2rEAAAA3A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132" o:spid="_x0000_s1412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978MA&#10;AADcAAAADwAAAGRycy9kb3ducmV2LnhtbESPQYvCMBSE7wv+h/AEb2taD0WqUUQQXFAX3fX+aJ5N&#10;sXmpTVarv34jCB6HmfmGmc47W4srtb5yrCAdJiCIC6crLhX8/qw+xyB8QNZYOyYFd/Iwn/U+pphr&#10;d+M9XQ+hFBHCPkcFJoQml9IXhiz6oWuIo3dyrcUQZVtK3eItwm0tR0mSSYsVxwWDDS0NFefDn1Vg&#10;w+Nivi7F+PSdbTfZrkmPflUrNeh3iwmIQF14h1/ttVYwSjN4no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j978MAAADcAAAADwAAAAAAAAAAAAAAAACYAgAAZHJzL2Rv&#10;d25yZXYueG1sUEsFBgAAAAAEAAQA9QAAAIgDAAAAAA=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133" o:spid="_x0000_s1413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k+8UA&#10;AADcAAAADwAAAGRycy9kb3ducmV2LnhtbESPQWvCQBSE70L/w/IKvelGQWNTV5GiUIoUtYLXR/Y1&#10;Cc2+DburSfrr3YLgcZiZb5jFqjO1uJLzlWUF41ECgji3uuJCwel7O5yD8AFZY22ZFPTkYbV8Giww&#10;07blA12PoRARwj5DBWUITSalz0sy6Ee2IY7ej3UGQ5SukNphG+GmlpMkmUmDFceFEht6Lyn/PV6M&#10;gs+926XUz/5cunbTL2o3r/05UerluVu/gQjUhUf43v7QCibjFP7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OT7xQAAANwAAAAPAAAAAAAAAAAAAAAAAJgCAABkcnMv&#10;ZG93bnJldi54bWxQSwUGAAAAAAQABAD1AAAAig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134" o:spid="_x0000_s1414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7CSvCAAAA3AAAAA8AAABkcnMvZG93bnJldi54bWxET11rwjAUfRf2H8IVfNO0hcnojCIyZTDG&#10;turY611z2xSbm9LEWv+9eRjs8XC+V5vRtmKg3jeOFaSLBARx6XTDtYLTcT9/AuEDssbWMSm4kYfN&#10;+mGywly7K3/RUIRaxBD2OSowIXS5lL40ZNEvXEccucr1FkOEfS11j9cYbluZJclSWmw4NhjsaGeo&#10;PBcXq+Dz+/D4tntJf96HrPg9M1e3D1MpNZuO22cQgcbwL/5zv2oFWRrXxjPxCM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wkrwgAAANwAAAAPAAAAAAAAAAAAAAAAAJ8C&#10;AABkcnMvZG93bnJldi54bWxQSwUGAAAAAAQABAD3AAAAjgMAAAAA&#10;" fillcolor="#bbe0e3">
                      <v:imagedata r:id="rId8" o:title=""/>
                    </v:shape>
                  </v:group>
                </v:group>
                <v:shape id="WordArt 1135" o:spid="_x0000_s1415" type="#_x0000_t202" style="position:absolute;left:8511;top:3081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sx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As/4T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uzFwgAAANw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ס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B3152">
        <w:rPr>
          <w:rFonts w:hint="cs"/>
          <w:sz w:val="24"/>
          <w:szCs w:val="24"/>
          <w:rtl/>
        </w:rPr>
        <w:t>בו ה' התגלה למשה ושלח אותו למצרים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שישה מי יודע</w:t>
      </w:r>
    </w:p>
    <w:p w:rsidR="005C5381" w:rsidRDefault="005C5381" w:rsidP="005C538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בעל חיים שמתחיל באות זו ונזכר בהגדה (מצא היכן)</w:t>
      </w:r>
    </w:p>
    <w:p w:rsidR="00AB3152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825409">
        <w:rPr>
          <w:rFonts w:hint="cs"/>
          <w:sz w:val="24"/>
          <w:szCs w:val="24"/>
          <w:rtl/>
        </w:rPr>
        <w:t>התחנה הראשונה של בני ישראל</w:t>
      </w:r>
      <w:r>
        <w:rPr>
          <w:rFonts w:hint="cs"/>
          <w:sz w:val="24"/>
          <w:szCs w:val="24"/>
          <w:rtl/>
        </w:rPr>
        <w:t xml:space="preserve"> אחרי שיצאו ממצרים</w:t>
      </w:r>
    </w:p>
    <w:p w:rsidR="00AB3152" w:rsidRPr="004C5338" w:rsidRDefault="00AB3152" w:rsidP="00AB3152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עיר באירופה שם נדפסה הגדה חשובה הנושאת את שמה </w:t>
      </w:r>
    </w:p>
    <w:p w:rsidR="00AB3152" w:rsidRDefault="003A626C" w:rsidP="00AB3152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109220</wp:posOffset>
                </wp:positionV>
                <wp:extent cx="6063615" cy="14605"/>
                <wp:effectExtent l="0" t="0" r="0" b="0"/>
                <wp:wrapNone/>
                <wp:docPr id="193" name="AutoShape 1137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61D9" id="AutoShape 1137" o:spid="_x0000_s1026" type="#_x0000_t16" alt="Dark downward diagonal" style="position:absolute;left:0;text-align:left;margin-left:-21.8pt;margin-top:8.6pt;width:477.45pt;height:1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1A6571" w:rsidRPr="005C5381" w:rsidRDefault="003A626C" w:rsidP="005C538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 w:rsidRPr="005C5381"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56515</wp:posOffset>
                </wp:positionV>
                <wp:extent cx="660400" cy="612140"/>
                <wp:effectExtent l="0" t="0" r="0" b="0"/>
                <wp:wrapSquare wrapText="bothSides"/>
                <wp:docPr id="167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4076" y="3125"/>
                          <a:chExt cx="1040" cy="964"/>
                        </a:xfrm>
                      </wpg:grpSpPr>
                      <wpg:grpSp>
                        <wpg:cNvPr id="168" name="Group 1219"/>
                        <wpg:cNvGrpSpPr>
                          <a:grpSpLocks/>
                        </wpg:cNvGrpSpPr>
                        <wpg:grpSpPr bwMode="auto">
                          <a:xfrm>
                            <a:off x="4076" y="3125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169" name="Freeform 1220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" name="Group 1221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171" name="Group 1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172" name="Freeform 1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1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Freeform 1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1" name="Group 12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182" name="Freeform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1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Freeform 12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Freeform 1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1" name="Picture 124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92" name="WordArt 124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435" y="3313"/>
                            <a:ext cx="411" cy="51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ע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8" o:spid="_x0000_s1416" style="position:absolute;left:0;text-align:left;margin-left:407.4pt;margin-top:4.45pt;width:52pt;height:48.2pt;z-index:-251649536" coordorigin="4076,3125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">
                <v:group id="Group 1219" o:spid="_x0000_s1417" style="position:absolute;left:4076;top:3125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220" o:spid="_x0000_s1418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cZS8IA&#10;AADcAAAADwAAAGRycy9kb3ducmV2LnhtbERPTWuDQBC9F/Iflgn0VtemII1xE0qCULA51BZyHdyJ&#10;StxZcbdR/303EMhtHu9zst1kOnGlwbWWFbxGMQjiyuqWawW/P/nLOwjnkTV2lknBTA5228VThqm2&#10;I3/TtfS1CCHsUlTQeN+nUrqqIYMusj1x4M52MOgDHGqpBxxDuOnkKo4TabDl0NBgT/uGqkv5ZxQU&#10;dszzojysc+tG93Y67r9mmpV6Xk4fGxCeJv8Q392fOsxP1nB7Jlw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xlLwgAAANwAAAAPAAAAAAAAAAAAAAAAAJgCAABkcnMvZG93&#10;bnJldi54bWxQSwUGAAAAAAQABAD1AAAAhwMAAAAA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221" o:spid="_x0000_s1419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v:group id="Group 1222" o:spid="_x0000_s1420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<v:shape id="Freeform 1223" o:spid="_x0000_s1421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q38EA&#10;AADcAAAADwAAAGRycy9kb3ducmV2LnhtbERPS4vCMBC+C/6HMMLeNNWDStco0kVYcC8+Du5taMa2&#10;2Ey6zajdf28Ewdt8fM9ZrDpXqxu1ofJsYDxKQBHn3lZcGDgeNsM5qCDIFmvPZOCfAqyW/d4CU+vv&#10;vKPbXgoVQzikaKAUaVKtQ16SwzDyDXHkzr51KBG2hbYt3mO4q/UkSabaYcWxocSGspLyy/7qDOh1&#10;Nv26/P1svYir8u2pyZLjrzEfg279CUqok7f45f62cf5sAs9n4gV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Xqt/BAAAA3AAAAA8AAAAAAAAAAAAAAAAAmAIAAGRycy9kb3du&#10;cmV2LnhtbFBLBQYAAAAABAAEAPUAAACG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224" o:spid="_x0000_s1422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as8AA&#10;AADcAAAADwAAAGRycy9kb3ducmV2LnhtbERP24rCMBB9F/yHMMK+aWoXL1TTsiy4rPrk5QOGZnrB&#10;ZlKarK1/vxEE3+ZwrrPNBtOIO3WutqxgPotAEOdW11wquF520zUI55E1NpZJwYMcZOl4tMVE255P&#10;dD/7UoQQdgkqqLxvEyldXpFBN7MtceAK2xn0AXal1B32Idw0Mo6ipTRYc2iosKXvivLb+c8oaA66&#10;2GMfH+tFGe+Kqz88jj+o1Mdk+NqA8DT4t/jl/tVh/uoTns+EC2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+as8AAAADcAAAADwAAAAAAAAAAAAAAAACYAgAAZHJzL2Rvd25y&#10;ZXYueG1sUEsFBgAAAAAEAAQA9QAAAIU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225" o:spid="_x0000_s1423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VK8UA&#10;AADcAAAADwAAAGRycy9kb3ducmV2LnhtbESPW2vCQBCF3wX/wzJC33TTC1bSbESkpQVBqJU+T7PT&#10;JJidDbtrLv/eFQTfZjjnO3MmWw+mER05X1tW8LhIQBAXVtdcKjj+fMxXIHxA1thYJgUjeVjn00mG&#10;qbY9f1N3CKWIIexTVFCF0KZS+qIig35hW+Ko/VtnMMTVlVI77GO4aeRTkiylwZrjhQpb2lZUnA5n&#10;E2t89qfzux3d/vfox2K32rXP3Z9SD7Nh8wYi0BDu5hv9pSP3+gLXZ+IE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tUrxQAAANwAAAAPAAAAAAAAAAAAAAAAAJgCAABkcnMv&#10;ZG93bnJldi54bWxQSwUGAAAAAAQABAD1AAAAig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226" o:spid="_x0000_s1424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fmMAA&#10;AADcAAAADwAAAGRycy9kb3ducmV2LnhtbERPS0sDMRC+C/6HMII3mzXS17ZpEUGwxz5Eehs2083S&#10;zcyyie36701B8DYf33OW6yG06kJ9bIQtPI8KUMSVuIZrC4f9+9MMVEzIDlthsvBDEdar+7sllk6u&#10;vKXLLtUqh3As0YJPqSu1jpWngHEkHXHmTtIHTBn2tXY9XnN4aLUpiokO2HBu8NjRm6fqvPsOFoqJ&#10;8L57OX6J+ZRo/MbM48FY+/gwvC5AJRrSv/jP/eHy/OkYbs/kC/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ZfmMAAAADcAAAADwAAAAAAAAAAAAAAAACYAgAAZHJzL2Rvd25y&#10;ZXYueG1sUEsFBgAAAAAEAAQA9QAAAIU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227" o:spid="_x0000_s1425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15sAA&#10;AADcAAAADwAAAGRycy9kb3ducmV2LnhtbERPS4vCMBC+L/gfwgje1lQPdalGWVZFxZMPPM82s22x&#10;mZQm2vjvjSDsbT6+58wWwdTiTq2rLCsYDRMQxLnVFRcKzqf15xcI55E11pZJwYMcLOa9jxlm2nZ8&#10;oPvRFyKGsMtQQel9k0np8pIMuqFtiCP3Z1uDPsK2kLrFLoabWo6TJJUGK44NJTb0U1J+Pd6MgrDn&#10;VWh0inp5yH+vm924c7uLUoN++J6C8BT8v/jt3uo4f5LC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j15sAAAADcAAAADwAAAAAAAAAAAAAAAACYAgAAZHJzL2Rvd25y&#10;ZXYueG1sUEsFBgAAAAAEAAQA9QAAAIU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228" o:spid="_x0000_s1426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NK8QA&#10;AADcAAAADwAAAGRycy9kb3ducmV2LnhtbERPTWvCQBC9C/6HZYTedFMPVaOrFME2SGsxevE2zU6z&#10;wexsyG5j+u+7BaG3ebzPWW16W4uOWl85VvA4SUAQF05XXCo4n3bjOQgfkDXWjknBD3nYrIeDFaba&#10;3fhIXR5KEUPYp6jAhNCkUvrCkEU/cQ1x5L5cazFE2JZSt3iL4baW0yR5khYrjg0GG9oaKq75t1Xg&#10;zm9Zsd13+WH/+vEyfc+Ol8WnUeph1D8vQQTqw7/47s50nD+bwd8z8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zSvEAAAA3AAAAA8AAAAAAAAAAAAAAAAAmAIAAGRycy9k&#10;b3ducmV2LnhtbFBLBQYAAAAABAAEAPUAAACJ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229" o:spid="_x0000_s1427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OqcQA&#10;AADcAAAADwAAAGRycy9kb3ducmV2LnhtbESPQW/CMAyF75P4D5GRdhvpOGxTR0AMAeKyw7L9AK8x&#10;bUXjVEmAwq/HByRutt7ze59ni8F36kQxtYENvE4KUMRVcC3XBv5+Ny8foFJGdtgFJgMXSrCYj55m&#10;WLpw5h862VwrCeFUooEm577UOlUNeUyT0BOLtg/RY5Y11tpFPEu47/S0KN60x5alocGeVg1VB3v0&#10;Bo77zfq7Tv8h2uH6dd3ZLdnt1Jjn8bD8BJVpyA/z/XrnBP9daOUZmU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TDqnEAAAA3AAAAA8AAAAAAAAAAAAAAAAAmAIAAGRycy9k&#10;b3ducmV2LnhtbFBLBQYAAAAABAAEAPUAAACJAwAAAAA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230" o:spid="_x0000_s1428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wftcMA&#10;AADcAAAADwAAAGRycy9kb3ducmV2LnhtbERPO2vDMBDeC/kP4gJdSiK3Q9s4UUwwhLRTnceQ8bAu&#10;thLrZCzFdv99VSh0u4/veatstI3oqfPGsYLneQKCuHTacKXgdNzO3kH4gKyxcUwKvslDtp48rDDV&#10;buA99YdQiRjCPkUFdQhtKqUva7Lo564ljtzFdRZDhF0ldYdDDLeNfEmSV2nRcGyosaW8pvJ2uFsF&#10;d1Psttf8ydHnedfvi6+BRlMo9TgdN0sQgcbwL/5zf+g4/20Bv8/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wftcMAAADcAAAADwAAAAAAAAAAAAAAAACYAgAAZHJzL2Rv&#10;d25yZXYueG1sUEsFBgAAAAAEAAQA9QAAAIgDAAAAAA==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231" o:spid="_x0000_s1429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Fk8MA&#10;AADcAAAADwAAAGRycy9kb3ducmV2LnhtbESPQW/CMAyF75P4D5GRdhspO6CqEBBCQuM2Cuywm9WY&#10;NqJxSpNB+ffzAYmbrff83ufFavCtulEfXWAD00kGirgK1nFt4HTcfuSgYkK22AYmAw+KsFqO3hZY&#10;2HDnkm6HVCsJ4ViggSalrtA6Vg15jJPQEYt2Dr3HJGtfa9vjXcJ9qz+zbKY9OpaGBjvaNFRdDn/e&#10;wHWbl+57Tdm+HL44/HaPnf1xxryPh/UcVKIhvczP650V/Fzw5Rm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5Fk8MAAADcAAAADwAAAAAAAAAAAAAAAACYAgAAZHJzL2Rv&#10;d25yZXYueG1sUEsFBgAAAAAEAAQA9QAAAIgDAAAAAA=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232" o:spid="_x0000_s1430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<v:shape id="Freeform 1233" o:spid="_x0000_s1431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a+MIA&#10;AADcAAAADwAAAGRycy9kb3ducmV2LnhtbERPTWvCQBC9C/0PyxS8mU09BEmziqQUCvFS68Hehuw0&#10;CWZn0+xo4r/vFgq9zeN9TrGbXa9uNIbOs4GnJAVFXHvbcWPg9PG62oAKgmyx90wG7hRgt31YFJhb&#10;P/E73Y7SqBjCIUcDrciQax3qlhyGxA/Ekfvyo0OJcGy0HXGK4a7X6zTNtMOOY0OLA5Ut1Zfj1RnQ&#10;+zJ7uXwfKi/iuro6D2V6+jRm+Tjvn0EJzfIv/nO/2Th/s4bfZ+IF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tr4wgAAANwAAAAPAAAAAAAAAAAAAAAAAJgCAABkcnMvZG93&#10;bnJldi54bWxQSwUGAAAAAAQABAD1AAAAhw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234" o:spid="_x0000_s1432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qlMEA&#10;AADcAAAADwAAAGRycy9kb3ducmV2LnhtbERP22rCQBB9F/oPyxT6ZjZNsYToKqWg2PjU6AcM2ckF&#10;s7MhuzXJ33cFwbc5nOtsdpPpxI0G11pW8B7FIIhLq1uuFVzO+2UKwnlkjZ1lUjCTg932ZbHBTNuR&#10;f+lW+FqEEHYZKmi87zMpXdmQQRfZnjhwlR0M+gCHWuoBxxBuOpnE8ac02HJoaLCn74bKa/FnFHS5&#10;rn5wTE7tqk721cXn8+mASr29Tl9rEJ4m/xQ/3Ecd5qcfcH8mX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6pTBAAAA3AAAAA8AAAAAAAAAAAAAAAAAmAIAAGRycy9kb3du&#10;cmV2LnhtbFBLBQYAAAAABAAEAPUAAACG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235" o:spid="_x0000_s1433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lDMQA&#10;AADcAAAADwAAAGRycy9kb3ducmV2LnhtbESP3WoCMRCF7wu+QxihdzVrlbKsRhGxWBAKVfF63Iy7&#10;i5vJksT9eXtTKPRuhnO+M2eW697UoiXnK8sKppMEBHFudcWFgvPp8y0F4QOyxtoyKRjIw3o1elli&#10;pm3HP9QeQyFiCPsMFZQhNJmUPi/JoJ/YhjhqN+sMhri6QmqHXQw3tXxPkg9psOJ4ocSGtiXl9+PD&#10;xBr77v7Y2cF9X85+yA/poZm1V6Vex/1mASJQH/7Nf/SXjlw6h99n4gR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pQz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236" o:spid="_x0000_s1434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vv8EA&#10;AADcAAAADwAAAGRycy9kb3ducmV2LnhtbERPS2sCMRC+F/wPYYTeataUiq5GkUKhPdYH4m3YjJvF&#10;zcyySXX775tCobf5+J6z2gyhVTfqYyNsYTopQBFX4hquLRz2b09zUDEhO2yFycI3RdisRw8rLJ3c&#10;+ZNuu1SrHMKxRAs+pa7UOlaeAsaJdMSZu0gfMGXY19r1eM/hodWmKGY6YMO5wWNHr56q6+4rWChm&#10;wvvu+XwSc5Ro/IdZxIOx9nE8bJegEg3pX/znfnd5/vwFfp/JF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DL7/BAAAA3AAAAA8AAAAAAAAAAAAAAAAAmAIAAGRycy9kb3du&#10;cmV2LnhtbFBLBQYAAAAABAAEAPUAAACG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237" o:spid="_x0000_s1435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sScMA&#10;AADcAAAADwAAAGRycy9kb3ducmV2LnhtbERP32vCMBB+F/wfwg32pulkqHRNRYSBMLZh9WVvt+Zs&#10;qs2lJJnW/34ZCHu7j+/nFavBduJCPrSOFTxNMxDEtdMtNwoO+9fJEkSIyBo7x6TgRgFW5XhUYK7d&#10;lXd0qWIjUgiHHBWYGPtcylAbshimridO3NF5izFB30jt8ZrCbSdnWTaXFltODQZ72hiqz9WPVfCp&#10;K79dfCwO+3dza57l6W1mv76VenwY1i8gIg3xX3x3b3Wav5zD3zPpAl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ysScMAAADcAAAADwAAAAAAAAAAAAAAAACYAgAAZHJzL2Rv&#10;d25yZXYueG1sUEsFBgAAAAAEAAQA9QAAAIgDAAAAAA=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238" o:spid="_x0000_s1436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0fcIA&#10;AADcAAAADwAAAGRycy9kb3ducmV2LnhtbERPS27CMBDdV+IO1iCxK05Y0ChgEOIjkGBT2gMM8RBH&#10;xOMQG5Levq6E1N08ve/Ml72txZNaXzlWkI4TEMSF0xWXCr6/du8ZCB+QNdaOScEPeVguBm9zzLXr&#10;+JOe51CKGMI+RwUmhCaX0heGLPqxa4gjd3WtxRBhW0rdYhfDbS0nSTKVFiuODQYbWhsqbueHVXDJ&#10;jo+t747XU3rQ5r7bbyY23Sg1GvarGYhAffgXv9wHHednH/D3TL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DR9wgAAANwAAAAPAAAAAAAAAAAAAAAAAJgCAABkcnMvZG93&#10;bnJldi54bWxQSwUGAAAAAAQABAD1AAAAhwMAAAAA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239" o:spid="_x0000_s1437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gD8UA&#10;AADcAAAADwAAAGRycy9kb3ducmV2LnhtbESPzU7DQAyE70i8w8pI3OgmPaAoZFsh2qqVyqU/D2Cy&#10;bjYi6w3ZbRPeHh+QerM145nP1XLynbrRENvABvJZBoq4DrblxsD5tHkpQMWEbLELTAZ+KcJy8fhQ&#10;YWnDyAe6HVOjJIRjiQZcSn2pdawdeYyz0BOLdgmDxyTr0Gg74CjhvtPzLHvVHluWBoc9fTiqv49X&#10;b+Cr2F/XcdxfPvOddT+b7Wru85Uxz0/T+xuoRFO6m/+vd1bwC6GV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6APxQAAANwAAAAPAAAAAAAAAAAAAAAAAJgCAABkcnMv&#10;ZG93bnJldi54bWxQSwUGAAAAAAQABAD1AAAAigMAAAAA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240" o:spid="_x0000_s1438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dZsMA&#10;AADcAAAADwAAAGRycy9kb3ducmV2LnhtbERPTWvCQBC9F/oflil4azb2ENLoJpSCUEEr1fY+ZMds&#10;MDsbs6vG/nq3UPA2j/c582q0nTjT4FvHCqZJCoK4drrlRsH3bvGcg/ABWWPnmBRcyUNVPj7MsdDu&#10;wl903oZGxBD2BSowIfSFlL42ZNEnrieO3N4NFkOEQyP1gJcYbjv5kqaZtNhybDDY07uh+rA9WQU2&#10;/B7N8ljn+022XmWf/fTHLzqlJk/j2wxEoDHcxf/uDx3n56/w90y8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dZsMAAADcAAAADwAAAAAAAAAAAAAAAACYAgAAZHJzL2Rv&#10;d25yZXYueG1sUEsFBgAAAAAEAAQA9QAAAIgDAAAAAA=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241" o:spid="_x0000_s1439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eqcYA&#10;AADcAAAADwAAAGRycy9kb3ducmV2LnhtbESPQWvCQBCF74X+h2UKvdVNC9UaXUVKBZFSrApeh+yY&#10;BLOzYXc1SX9951DobYb35r1v5sveNepGIdaeDTyPMlDEhbc1lwaOh/XTG6iYkC02nsnAQBGWi/u7&#10;OebWd/xNt30qlYRwzNFAlVKbax2LihzGkW+JRTv74DDJGkptA3YS7hr9kmVj7bBmaaiwpfeKisv+&#10;6gxsd+FzQsP4J0xW4fWLuo/pcMqMeXzoVzNQifr0b/673ljBnwq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8eqcYAAADcAAAADwAAAAAAAAAAAAAAAACYAgAAZHJz&#10;L2Rvd25yZXYueG1sUEsFBgAAAAAEAAQA9QAAAIsDAAAAAA==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242" o:spid="_x0000_s1440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3wpDDAAAA3AAAAA8AAABkcnMvZG93bnJldi54bWxET99rwjAQfh/4P4QT9jbTChNXjTJEx2DI&#10;tk7x9dZcm2JzKU1W63+/CIO93cf385brwTaip87XjhWkkwQEceF0zZWCw9fuYQ7CB2SNjWNScCUP&#10;69XobomZdhf+pD4PlYgh7DNUYEJoMyl9Yciin7iWOHKl6yyGCLtK6g4vMdw2cpokM2mx5thgsKWN&#10;oeKc/1gFH8eXx7fNNj3t+2n+fWYur++mVOp+PDwvQAQawr/4z/2q4/ynFG7Px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fCkMMAAADcAAAADwAAAAAAAAAAAAAAAACf&#10;AgAAZHJzL2Rvd25yZXYueG1sUEsFBgAAAAAEAAQA9wAAAI8DAAAAAA==&#10;" fillcolor="#bbe0e3">
                      <v:imagedata r:id="rId8" o:title=""/>
                    </v:shape>
                  </v:group>
                </v:group>
                <v:shape id="WordArt 1243" o:spid="_x0000_s1441" type="#_x0000_t202" style="position:absolute;left:4435;top:3313;width:41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cks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/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AcksAAAADc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ע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A6571" w:rsidRPr="005C5381">
        <w:rPr>
          <w:rFonts w:hint="cs"/>
          <w:sz w:val="24"/>
          <w:szCs w:val="24"/>
          <w:rtl/>
        </w:rPr>
        <w:t>אחת מהמכות</w:t>
      </w:r>
    </w:p>
    <w:p w:rsidR="001A6571" w:rsidRDefault="001A6571" w:rsidP="001A657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המארח ב</w:t>
      </w:r>
      <w:smartTag w:uri="urn:schemas-microsoft-com:office:smarttags" w:element="PersonName">
        <w:smartTagPr>
          <w:attr w:name="ProductID" w:val="בני ברק"/>
        </w:smartTagPr>
        <w:r>
          <w:rPr>
            <w:rFonts w:hint="cs"/>
            <w:sz w:val="24"/>
            <w:szCs w:val="24"/>
            <w:rtl/>
          </w:rPr>
          <w:t>בני ברק</w:t>
        </w:r>
      </w:smartTag>
    </w:p>
    <w:p w:rsidR="001A6571" w:rsidRDefault="001A6571" w:rsidP="001A657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הבן שלו הוציא אותנו ממצרים</w:t>
      </w:r>
    </w:p>
    <w:p w:rsidR="001A6571" w:rsidRDefault="001A6571" w:rsidP="001A6571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</w:t>
      </w:r>
      <w:r>
        <w:rPr>
          <w:rFonts w:hint="eastAsia"/>
          <w:sz w:val="24"/>
          <w:szCs w:val="24"/>
          <w:rtl/>
        </w:rPr>
        <w:t>ַ</w:t>
      </w:r>
      <w:r>
        <w:rPr>
          <w:rFonts w:hint="cs"/>
          <w:sz w:val="24"/>
          <w:szCs w:val="24"/>
          <w:rtl/>
        </w:rPr>
        <w:t>ג</w:t>
      </w:r>
      <w:r>
        <w:rPr>
          <w:rFonts w:hint="eastAsia"/>
          <w:sz w:val="24"/>
          <w:szCs w:val="24"/>
          <w:rtl/>
        </w:rPr>
        <w:t>ְ</w:t>
      </w:r>
      <w:r>
        <w:rPr>
          <w:rFonts w:hint="cs"/>
          <w:sz w:val="24"/>
          <w:szCs w:val="24"/>
          <w:rtl/>
        </w:rPr>
        <w:t>נו</w:t>
      </w:r>
      <w:r>
        <w:rPr>
          <w:rFonts w:hint="eastAsia"/>
          <w:sz w:val="24"/>
          <w:szCs w:val="24"/>
          <w:rtl/>
        </w:rPr>
        <w:t>ּ</w:t>
      </w:r>
      <w:r>
        <w:rPr>
          <w:rFonts w:hint="cs"/>
          <w:sz w:val="24"/>
          <w:szCs w:val="24"/>
          <w:rtl/>
        </w:rPr>
        <w:t>ת לפי שמואל</w:t>
      </w:r>
    </w:p>
    <w:p w:rsidR="005175B9" w:rsidRDefault="003A626C" w:rsidP="005175B9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 w:rsidRPr="005175B9"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88265</wp:posOffset>
                </wp:positionV>
                <wp:extent cx="6063615" cy="14605"/>
                <wp:effectExtent l="0" t="0" r="0" b="0"/>
                <wp:wrapNone/>
                <wp:docPr id="166" name="AutoShape 1270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DAE47" id="AutoShape 1270" o:spid="_x0000_s1026" type="#_x0000_t16" alt="Dark downward diagonal" style="position:absolute;left:0;text-align:left;margin-left:-21.8pt;margin-top:6.95pt;width:477.45pt;height:1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5175B9" w:rsidRPr="005175B9" w:rsidRDefault="003A626C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33655</wp:posOffset>
                </wp:positionV>
                <wp:extent cx="660400" cy="612140"/>
                <wp:effectExtent l="0" t="0" r="0" b="0"/>
                <wp:wrapSquare wrapText="bothSides"/>
                <wp:docPr id="140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4076" y="3125"/>
                          <a:chExt cx="1040" cy="964"/>
                        </a:xfrm>
                      </wpg:grpSpPr>
                      <wpg:grpSp>
                        <wpg:cNvPr id="141" name="Group 1407"/>
                        <wpg:cNvGrpSpPr>
                          <a:grpSpLocks/>
                        </wpg:cNvGrpSpPr>
                        <wpg:grpSpPr bwMode="auto">
                          <a:xfrm>
                            <a:off x="4076" y="3125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142" name="Freeform 1408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" name="Group 1409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144" name="Group 14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145" name="Freeform 1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Freeform 14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reeform 1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Freeform 1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1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4" name="Group 14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155" name="Freeform 1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reeform 1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1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4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1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1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1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64" name="Picture 14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65" name="WordArt 143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423" y="3300"/>
                            <a:ext cx="411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פ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6" o:spid="_x0000_s1442" style="position:absolute;left:0;text-align:left;margin-left:407.4pt;margin-top:2.65pt;width:52pt;height:48.2pt;z-index:-251637248" coordorigin="4076,3125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">
                <v:group id="Group 1407" o:spid="_x0000_s1443" style="position:absolute;left:4076;top:3125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408" o:spid="_x0000_s1444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XWsIA&#10;AADcAAAADwAAAGRycy9kb3ducmV2LnhtbERPS2vCQBC+C/6HZQRvZlMt0qZZRZSAkHpoWuh1yE6T&#10;0OxsyK55/PtuodDbfHzPSY+TacVAvWssK3iIYhDEpdUNVwo+3rPNEwjnkTW2lknBTA6Oh+UixUTb&#10;kd9oKHwlQgi7BBXU3neJlK6syaCLbEccuC/bG/QB9pXUPY4h3LRyG8d7abDh0FBjR+eayu/ibhTk&#10;dsyyvLg8Z9aNbvd5O7/ONCu1Xk2nFxCeJv8v/nNfdZj/uIX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tdawgAAANwAAAAPAAAAAAAAAAAAAAAAAJgCAABkcnMvZG93&#10;bnJldi54bWxQSwUGAAAAAAQABAD1AAAAhwMAAAAA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409" o:spid="_x0000_s1445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group id="Group 1410" o:spid="_x0000_s1446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shape id="Freeform 1411" o:spid="_x0000_s1447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4FsIA&#10;AADcAAAADwAAAGRycy9kb3ducmV2LnhtbERPTWvCQBC9F/oflil4q5uKlZK6EUkRBHtRc2hvQ3aa&#10;hGRn0+yo8d+7QqG3ebzPWa5G16kzDaHxbOBlmoAiLr1tuDJQHDfPb6CCIFvsPJOBKwVYZY8PS0yt&#10;v/CezgepVAzhkKKBWqRPtQ5lTQ7D1PfEkfvxg0OJcKi0HfASw12nZ0my0A4bjg019pTXVLaHkzOg&#10;1/nio/393HkR15S7rz5Pim9jJk/j+h2U0Cj/4j/31sb581e4PxMv0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vgWwgAAANw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412" o:spid="_x0000_s1448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zlsEA&#10;AADcAAAADwAAAGRycy9kb3ducmV2LnhtbERPyWrDMBC9F/IPYgq9NXJNG4ITxZSAQ2uf6uQDBmu8&#10;UGtkLMXL31eFQm/zeOsc08X0YqLRdZYVvGwjEMSV1R03Cm7X7HkPwnlkjb1lUrCSg/S0eThiou3M&#10;XzSVvhEhhF2CClrvh0RKV7Vk0G3tQBy42o4GfYBjI/WIcwg3vYyjaCcNdhwaWhzo3FL1Xd6Ngj7X&#10;9SfOcdG9NXFW33y+FhdU6ulxeT+A8LT4f/Gf+0OH+a87+H0mXCB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U85bBAAAA3AAAAA8AAAAAAAAAAAAAAAAAmAIAAGRycy9kb3du&#10;cmV2LnhtbFBLBQYAAAAABAAEAPUAAACG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413" o:spid="_x0000_s1449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B4cUA&#10;AADcAAAADwAAAGRycy9kb3ducmV2LnhtbESPW2vCQBCF3wX/wzJC33TTC1bSbESkpQVBqJU+T7PT&#10;JJidDbtrLv/eFQTfZjjnO3MmWw+mER05X1tW8LhIQBAXVtdcKjj+fMxXIHxA1thYJgUjeVjn00mG&#10;qbY9f1N3CKWIIexTVFCF0KZS+qIig35hW+Ko/VtnMMTVlVI77GO4aeRTkiylwZrjhQpb2lZUnA5n&#10;E2t89qfzux3d/vfox2K32rXP3Z9SD7Nh8wYi0BDu5hv9pSP38grXZ+IE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IHhxQAAANwAAAAPAAAAAAAAAAAAAAAAAJgCAABkcnMv&#10;ZG93bnJldi54bWxQSwUGAAAAAAQABAD1AAAAig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414" o:spid="_x0000_s1450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6u8MA&#10;AADcAAAADwAAAGRycy9kb3ducmV2LnhtbESPT0sDQQzF74LfYYjgzc46Sqlrp6UUBD3aPxRvYSfu&#10;LO4ky87Yrt/eHARvCe/lvV+W6yn15kxj7oQ93M8qMMSNhI5bD4f9y90CTC7IAXth8vBDGdar66sl&#10;1kEu/E7nXWmNhnCu0UMsZaitzU2khHkmA7FqnzImLLqOrQ0jXjQ89dZV1dwm7FgbIg60jdR87b6T&#10;h2ouvB8ePk7ijpJdfHNP+eC8v72ZNs9gCk3l3/x3/RoU/1Fp9Rmdw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s6u8MAAADc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415" o:spid="_x0000_s1451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rKcIA&#10;AADcAAAADwAAAGRycy9kb3ducmV2LnhtbERPTWvCQBC9F/wPywi91Y2hhJq6ithKG3pSS8/T7JgE&#10;s7Mhuybbf98VBG/zeJ+zXAfTioF611hWMJ8lIIhLqxuuFHwfd08vIJxH1thaJgV/5GC9mjwsMdd2&#10;5D0NB1+JGMIuRwW1910upStrMuhmtiOO3Mn2Bn2EfSV1j2MMN61MkySTBhuODTV2tK2pPB8uRkH4&#10;4vfQ6Qz12778PX8U6eiKH6Uep2HzCsJT8Hfxzf2p4/znBV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6spwgAAANwAAAAPAAAAAAAAAAAAAAAAAJgCAABkcnMvZG93&#10;bnJldi54bWxQSwUGAAAAAAQABAD1AAAAhwMAAAAA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416" o:spid="_x0000_s1452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JP8cA&#10;AADcAAAADwAAAGRycy9kb3ducmV2LnhtbESPQUvDQBCF74L/YZmCN7tpQbGx2yIFNRRtaeylt2l2&#10;zAazsyG7pvHfOwfB2wzvzXvfLNejb9VAfWwCG5hNM1DEVbAN1waOH8+3D6BiQrbYBiYDPxRhvbq+&#10;WmJuw4UPNJSpVhLCMUcDLqUu1zpWjjzGaeiIRfsMvccka19r2+NFwn2r51l2rz02LA0OO9o4qr7K&#10;b28gHN+KarMdyt32df8yfy8Op8XZGXMzGZ8eQSUa07/577qwgn8n+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FCT/HAAAA3AAAAA8AAAAAAAAAAAAAAAAAmAIAAGRy&#10;cy9kb3ducmV2LnhtbFBLBQYAAAAABAAEAPUAAACM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417" o:spid="_x0000_s1453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7VMIA&#10;AADcAAAADwAAAGRycy9kb3ducmV2LnhtbERPzWrCQBC+F3yHZQRvdaPQUtKsUqVKLh667QNMs2MS&#10;mp0NuxuNeXq3UOhtPr7fKbaj7cSFfGgdK1gtMxDElTMt1wq+Pg+PLyBCRDbYOSYFNwqw3cweCsyN&#10;u/IHXXSsRQrhkKOCJsY+lzJUDVkMS9cTJ+7svMWYoK+l8XhN4baT6yx7lhZbTg0N9rRvqPrRg1Uw&#10;nA/vpzp8O6/HaTeV+kj6uFZqMR/fXkFEGuO/+M9dmjT/aQW/z6QL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tUwgAAANwAAAAPAAAAAAAAAAAAAAAAAJgCAABkcnMvZG93&#10;bnJldi54bWxQSwUGAAAAAAQABAD1AAAAhwMAAAAA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418" o:spid="_x0000_s1454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RpMIA&#10;AADcAAAADwAAAGRycy9kb3ducmV2LnhtbERPS4vCMBC+L/gfwgh7WTRV2EWqUUQQ3dPWx8Hj0Ixt&#10;tJmUJrb135uFhb3Nx/ecxaq3lWip8caxgsk4AUGcO224UHA+bUczED4ga6wck4IneVgtB28LTLXr&#10;+EDtMRQihrBPUUEZQp1K6fOSLPqxq4kjd3WNxRBhU0jdYBfDbSWnSfIlLRqODSXWtCkpvx8fVsHD&#10;ZLvtbfPh6Puyaw/ZT0e9yZR6H/brOYhAffgX/7n3Os7/nMLvM/E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dGkwgAAANwAAAAPAAAAAAAAAAAAAAAAAJgCAABkcnMvZG93&#10;bnJldi54bWxQSwUGAAAAAAQABAD1AAAAhw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419" o:spid="_x0000_s1455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3o8EA&#10;AADcAAAADwAAAGRycy9kb3ducmV2LnhtbERPS4vCMBC+L/gfwgh7W1NdlFKNIoLoba2Pg7ehGdtg&#10;M6lN1PrvNwsL3ubje85s0dlaPKj1xrGC4SABQVw4bbhUcDysv1IQPiBrrB2Tghd5WMx7HzPMtHty&#10;To99KEUMYZ+hgiqEJpPSFxVZ9APXEEfu4lqLIcK2lLrFZwy3tRwlyURaNBwbKmxoVVFx3d+tgts6&#10;zc3PkpJd3m3YnZvXVp+MUp/9bjkFEagLb/G/e6vj/PE3/D0TL5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896PBAAAA3AAAAA8AAAAAAAAAAAAAAAAAmAIAAGRycy9kb3du&#10;cmV2LnhtbFBLBQYAAAAABAAEAPUAAACGAwAAAAA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420" o:spid="_x0000_s1456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<v:shape id="Freeform 1421" o:spid="_x0000_s1457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uy8IA&#10;AADcAAAADwAAAGRycy9kb3ducmV2LnhtbERPTWvCQBC9F/oflin0VjctJJToKiFSEOKl1oPehuw0&#10;CWZnY3bU9N+7hUJv83ifs1hNrldXGkPn2cDrLAFFXHvbcWNg//Xx8g4qCLLF3jMZ+KEAq+XjwwJz&#10;62/8SdedNCqGcMjRQCsy5FqHuiWHYeYH4sh9+9GhRDg22o54i+Gu129JkmmHHceGFgcqW6pPu4sz&#10;oIsyW5/O28qLuK6uDkOZ7I/GPD9NxRyU0CT/4j/3xsb5aQq/z8QL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27LwgAAANwAAAAPAAAAAAAAAAAAAAAAAJgCAABkcnMvZG93&#10;bnJldi54bWxQSwUGAAAAAAQABAD1AAAAhw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422" o:spid="_x0000_s1458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lS70A&#10;AADcAAAADwAAAGRycy9kb3ducmV2LnhtbERPyQrCMBC9C/5DGMGbphYUqUYRQXE5uXzA0EwXbCal&#10;ibb+vREEb/N46yzXnanEixpXWlYwGUcgiFOrS84V3G+70RyE88gaK8uk4E0O1qt+b4mJti1f6HX1&#10;uQgh7BJUUHhfJ1K6tCCDbmxr4sBltjHoA2xyqRtsQ7ipZBxFM2mw5NBQYE3bgtLH9WkUVCedHbGN&#10;z+U0j3fZ3Z/e5z0qNRx0mwUIT53/i3/ugw7zpzP4PhMu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c1lS70AAADcAAAADwAAAAAAAAAAAAAAAACYAgAAZHJzL2Rvd25yZXYu&#10;eG1sUEsFBgAAAAAEAAQA9QAAAIIDAAAAAA=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423" o:spid="_x0000_s1459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XPMUA&#10;AADcAAAADwAAAGRycy9kb3ducmV2LnhtbESP3WrCQBCF7wXfYRmhd7ppS62k2YhISwuCUCu9nman&#10;STA7G3bX/Ly9KwjezXDOd+ZMth5MIzpyvras4HGRgCAurK65VHD8+ZivQPiArLGxTApG8rDOp5MM&#10;U217/qbuEEoRQ9inqKAKoU2l9EVFBv3CtsRR+7fOYIirK6V22Mdw08inJFlKgzXHCxW2tK2oOB3O&#10;Jtb47E/ndzu6/e/Rj8VutWufuz+lHmbD5g1EoCHczTf6S0fu5RWuz8QJ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Rc8xQAAANwAAAAPAAAAAAAAAAAAAAAAAJgCAABkcnMv&#10;ZG93bnJldi54bWxQSwUGAAAAAAQABAD1AAAAig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424" o:spid="_x0000_s1460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sZsMA&#10;AADcAAAADwAAAGRycy9kb3ducmV2LnhtbESPT0sDQQzF74LfYYjgzc46Yqlrp6UUBD3aPxRvYSfu&#10;LO4ky87Yrt/eHARvCe/lvV+W6yn15kxj7oQ93M8qMMSNhI5bD4f9y90CTC7IAXth8vBDGdar66sl&#10;1kEu/E7nXWmNhnCu0UMsZaitzU2khHkmA7FqnzImLLqOrQ0jXjQ89dZV1dwm7FgbIg60jdR87b6T&#10;h2ouvB8ePk7ijpJdfHNP+eC8v72ZNs9gCk3l3/x3/RoU/1Fp9Rmdw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KsZs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425" o:spid="_x0000_s1461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UfMMA&#10;AADcAAAADwAAAGRycy9kb3ducmV2LnhtbERPTWsCMRC9C/0PYYTeNKu0VVejlEJBKK24evE2bsbN&#10;2s1kSVJd/31TKHibx/ucxaqzjbiQD7VjBaNhBoK4dLrmSsF+9z6YgggRWWPjmBTcKMBq+dBbYK7d&#10;lbd0KWIlUgiHHBWYGNtcylAashiGriVO3Ml5izFBX0nt8ZrCbSPHWfYiLdacGgy29Gao/C5+rIKN&#10;Lvx68jXZ7z7NrXqS54+xPRyVeux3r3MQkbp4F/+71zrNf57B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UfMMAAADcAAAADwAAAAAAAAAAAAAAAACYAgAAZHJzL2Rv&#10;d25yZXYueG1sUEsFBgAAAAAEAAQA9QAAAIgDAAAAAA=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426" o:spid="_x0000_s1462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K88QA&#10;AADcAAAADwAAAGRycy9kb3ducmV2LnhtbESPQW/CMAyF70j7D5EncYO0HBDqCGgaQyDBBdgP8BrT&#10;VGucrgm0+/fzAYmbrff83uflevCNulMX68AG8mkGirgMtubKwNdlO1mAignZYhOYDPxRhPXqZbTE&#10;woaeT3Q/p0pJCMcCDbiU2kLrWDryGKehJRbtGjqPSdau0rbDXsJ9o2dZNtcea5YGhy19OCp/zjdv&#10;4HtxuH3G/nA95nvrfre7zcznG2PGr8P7G6hEQ3qaH9d7K/hz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SvPEAAAA3A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427" o:spid="_x0000_s1463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vaMEA&#10;AADcAAAADwAAAGRycy9kb3ducmV2LnhtbERPzYrCMBC+C/sOYRb2pmk9iNRGkVVR0MuqDzA2Y1Ns&#10;Jt0m2u7bG0HY23x8v5MveluLB7W+cqwgHSUgiAunKy4VnE+b4RSED8gaa8ek4I88LOYfgxwz7Tr+&#10;occxlCKGsM9QgQmhyaT0hSGLfuQa4shdXWsxRNiWUrfYxXBby3GSTKTFimODwYa+DRW3490quEz3&#10;97Xv9tdDutPmd7NdjW26Uurrs1/OQATqw7/47d7pOH+SwuuZe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72jBAAAA3AAAAA8AAAAAAAAAAAAAAAAAmAIAAGRycy9kb3du&#10;cmV2LnhtbFBLBQYAAAAABAAEAPUAAACG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428" o:spid="_x0000_s1464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p7cAA&#10;AADcAAAADwAAAGRycy9kb3ducmV2LnhtbERPTYvCMBC9C/6HMII3TfVQpBplEQQFXdFd70MzNmWb&#10;SW2i1v31RhC8zeN9zmzR2krcqPGlYwWjYQKCOHe65ELB789qMAHhA7LGyjEpeJCHxbzbmWGm3Z0P&#10;dDuGQsQQ9hkqMCHUmZQ+N2TRD11NHLmzayyGCJtC6gbvMdxWcpwkqbRYcmwwWNPSUP53vFoFNvxf&#10;zOaST877dLdNv+vRya8qpfq99msKIlAbPuK3e63j/HQMr2fi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Dp7cAAAADcAAAADwAAAAAAAAAAAAAAAACYAgAAZHJzL2Rvd25y&#10;ZXYueG1sUEsFBgAAAAAEAAQA9QAAAIUDAAAAAA=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429" o:spid="_x0000_s1465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w+cMA&#10;AADcAAAADwAAAGRycy9kb3ducmV2LnhtbERP32vCMBB+F/Y/hBP2pqkbq1s1iojCGDLUDXw9mrMt&#10;NpeSRNvur18Gwt7u4/t582VnanEj5yvLCibjBARxbnXFhYLvr+3oFYQPyBpry6SgJw/LxcNgjpm2&#10;LR/odgyFiCHsM1RQhtBkUvq8JIN+bBviyJ2tMxgidIXUDtsYbmr5lCSpNFhxbCixoXVJ+eV4NQo+&#10;9m43pT79cdOVe/mkdvPWnxKlHofdagYiUBf+xXf3u47z02f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jw+cMAAADcAAAADwAAAAAAAAAAAAAAAACYAgAAZHJzL2Rv&#10;d25yZXYueG1sUEsFBgAAAAAEAAQA9QAAAIgDAAAAAA==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430" o:spid="_x0000_s1466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ES/DAAAA3AAAAA8AAABkcnMvZG93bnJldi54bWxET99rwjAQfh/4P4Qb7G2myhSpRhnixkCG&#10;WpW93pprU2wupclq/e8XYbC3+/h+3mLV21p01PrKsYLRMAFBnDtdcangdHx7noHwAVlj7ZgU3MjD&#10;ajl4WGCq3ZUP1GWhFDGEfYoKTAhNKqXPDVn0Q9cQR65wrcUQYVtK3eI1httajpNkKi1WHBsMNrQ2&#10;lF+yH6tgf36fbNeb0ddnN86+L8zFbWcKpZ4e+9c5iEB9+Bf/uT90nD99gfsz8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URL8MAAADcAAAADwAAAAAAAAAAAAAAAACf&#10;AgAAZHJzL2Rvd25yZXYueG1sUEsFBgAAAAAEAAQA9wAAAI8DAAAAAA==&#10;" fillcolor="#bbe0e3">
                      <v:imagedata r:id="rId8" o:title=""/>
                    </v:shape>
                  </v:group>
                </v:group>
                <v:shape id="WordArt 1431" o:spid="_x0000_s1467" type="#_x0000_t202" style="position:absolute;left:4423;top:3300;width:411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0wb8A&#10;AADcAAAADwAAAGRycy9kb3ducmV2LnhtbERPTWvCQBC9C/0PyxS86caCUqKrSK3gwYs23ofsmA3N&#10;zobsaOK/dwsFb/N4n7PaDL5Rd+piHdjAbJqBIi6DrbkyUPzsJ5+goiBbbAKTgQdF2KzfRivMbej5&#10;RPezVCqFcMzRgBNpc61j6chjnIaWOHHX0HmUBLtK2w77FO4b/ZFlC+2x5tTgsKUvR+Xv+eYNiNjt&#10;7FF8+3i4DMdd77JyjoUx4/dhuwQlNMhL/O8+2DR/MYe/Z9IF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PTBvwAAANwAAAAPAAAAAAAAAAAAAAAAAJgCAABkcnMvZG93bnJl&#10;di54bWxQSwUGAAAAAAQABAD1AAAAhAMAAAAA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פ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175B9" w:rsidRPr="005175B9">
        <w:rPr>
          <w:rFonts w:hint="cs"/>
          <w:sz w:val="24"/>
          <w:szCs w:val="24"/>
          <w:rtl/>
        </w:rPr>
        <w:t>עבודה קשה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אחת מהערים שבני ישראל בנו במצרים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4C5338">
        <w:rPr>
          <w:rFonts w:hint="cs"/>
          <w:sz w:val="24"/>
          <w:szCs w:val="24"/>
          <w:rtl/>
        </w:rPr>
        <w:t>הוא מכנה את ה' באות הבאה</w:t>
      </w:r>
      <w:r>
        <w:rPr>
          <w:rFonts w:hint="cs"/>
          <w:sz w:val="24"/>
          <w:szCs w:val="24"/>
          <w:rtl/>
        </w:rPr>
        <w:t xml:space="preserve"> ואת עצמו רשע (מצא את המקור)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right="426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לשון הגאולה שיעקב מסר לבניו ושמשה השתמש כדי לשכנע את בני ישראל שה' שלח אותו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מצווה שעושים לזכר המכה האחרונה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עיר באירופה שם נדפסה הגדה חשובה הנושאת את שמה 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שם אחר למצרים</w:t>
      </w:r>
    </w:p>
    <w:p w:rsidR="005175B9" w:rsidRPr="004C5338" w:rsidRDefault="003A626C" w:rsidP="005175B9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84455</wp:posOffset>
                </wp:positionV>
                <wp:extent cx="6063615" cy="14605"/>
                <wp:effectExtent l="0" t="0" r="0" b="0"/>
                <wp:wrapNone/>
                <wp:docPr id="139" name="AutoShape 1272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B6E9E" id="AutoShape 1272" o:spid="_x0000_s1026" type="#_x0000_t16" alt="Dark downward diagonal" style="position:absolute;left:0;text-align:left;margin-left:-20.5pt;margin-top:6.65pt;width:477.45pt;height:1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5175B9" w:rsidRDefault="003A626C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15875</wp:posOffset>
                </wp:positionV>
                <wp:extent cx="660400" cy="612140"/>
                <wp:effectExtent l="0" t="0" r="0" b="0"/>
                <wp:wrapSquare wrapText="bothSides"/>
                <wp:docPr id="113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4076" y="3125"/>
                          <a:chExt cx="1040" cy="964"/>
                        </a:xfrm>
                      </wpg:grpSpPr>
                      <wpg:grpSp>
                        <wpg:cNvPr id="114" name="Group 1274"/>
                        <wpg:cNvGrpSpPr>
                          <a:grpSpLocks/>
                        </wpg:cNvGrpSpPr>
                        <wpg:grpSpPr bwMode="auto">
                          <a:xfrm>
                            <a:off x="4076" y="3125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115" name="Freeform 1275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6" name="Group 1276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117" name="Group 12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118" name="Freeform 1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1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2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1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7" name="Group 12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128" name="Freeform 1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2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1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7" name="Picture 12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38" name="WordArt 129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423" y="3327"/>
                            <a:ext cx="411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צ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3" o:spid="_x0000_s1468" style="position:absolute;left:0;text-align:left;margin-left:407.4pt;margin-top:1.25pt;width:52pt;height:48.2pt;z-index:-251646464" coordorigin="4076,3125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">
                <v:group id="Group 1274" o:spid="_x0000_s1469" style="position:absolute;left:4076;top:3125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275" o:spid="_x0000_s1470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gM8EA&#10;AADcAAAADwAAAGRycy9kb3ducmV2LnhtbERPTYvCMBC9L/gfwgje1tSVlbUaRVwKgnrYKngdmrEt&#10;NpPSRNv++40geJvH+5zlujOVeFDjSssKJuMIBHFmdcm5gvMp+fwB4TyyxsoyKejJwXo1+FhirG3L&#10;f/RIfS5CCLsYFRTe17GULivIoBvbmjhwV9sY9AE2udQNtiHcVPIrimbSYMmhocCatgVlt/RuFOxt&#10;myT79HeeWNe66eW4PfTUKzUadpsFCE+df4tf7p0O8yff8HwmX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8YDPBAAAA3AAAAA8AAAAAAAAAAAAAAAAAmAIAAGRycy9kb3du&#10;cmV2LnhtbFBLBQYAAAAABAAEAPUAAACGAwAAAAA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276" o:spid="_x0000_s1471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group id="Group 1277" o:spid="_x0000_s1472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<v:shape id="Freeform 1278" o:spid="_x0000_s1473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4lcQA&#10;AADcAAAADwAAAGRycy9kb3ducmV2LnhtbESPQWvCQBCF7wX/wzJCb3VjD1Kiq0hEKOil1oPehuyY&#10;BLOzMTtq+u87h0JvM7w3732zWA2hNQ/qUxPZwXSSgSEuo2+4cnD83r59gEmC7LGNTA5+KMFqOXpZ&#10;YO7jk7/ocZDKaAinHB3UIl1ubSprCpgmsSNW7RL7gKJrX1nf41PDQ2vfs2xmAzasDTV2VNRUXg/3&#10;4MCui9nmetvvokhoyt2pK7Lj2bnX8bCegxEa5N/8d/3pFX+qtPqMTm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eJXEAAAA3A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279" o:spid="_x0000_s1474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I+cAA&#10;AADcAAAADwAAAGRycy9kb3ducmV2LnhtbERP24rCMBB9F/Yfwizsm6YtrKzVWERQvDxt9QOGZnrB&#10;ZlKaaOvfG2Fh3+ZwrrPKRtOKB/WusawgnkUgiAurG64UXC+76Q8I55E1tpZJwZMcZOuPyQpTbQf+&#10;pUfuKxFC2KWooPa+S6V0RU0G3cx2xIErbW/QB9hXUvc4hHDTyiSK5tJgw6Ghxo62NRW3/G4UtCdd&#10;HnFIzs13lezKqz89z3tU6utz3CxBeBr9v/jPfdBhfryA9zPh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hI+cAAAADcAAAADwAAAAAAAAAAAAAAAACYAgAAZHJzL2Rvd25y&#10;ZXYueG1sUEsFBgAAAAAEAAQA9QAAAIU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280" o:spid="_x0000_s1475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8NcQA&#10;AADcAAAADwAAAGRycy9kb3ducmV2LnhtbESPT2sCQQzF7wW/wxChtzpbCyKro0hpaUEoVMVz3Im7&#10;izuZZWbcP9++OQi95ZH3e3lZbwfXqI5CrD0beJ1loIgLb2suDZyOny9LUDEhW2w8k4GRImw3k6c1&#10;5tb3/EvdIZVKQjjmaKBKqc21jkVFDuPMt8Syu/rgMIkMpbYBewl3jZ5n2UI7rFkuVNjSe0XF7XB3&#10;UuOrv90//Bh+zqc4Fvvlvn3rLsY8T4fdClSiIf2bH/S3FW4u9e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/DXEAAAA3A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281" o:spid="_x0000_s1476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2hsAA&#10;AADcAAAADwAAAGRycy9kb3ducmV2LnhtbERPS2sCMRC+C/6HMEJvmjUFsVujFEFoj/WB9DZsppul&#10;m5llk+r23zeC4G0+vuesNkNo1YX62AhbmM8KUMSVuIZrC8fDbroEFROyw1aYLPxRhM16PFph6eTK&#10;n3TZp1rlEI4lWvApdaXWsfIUMM6kI87ct/QBU4Z9rV2P1xweWm2KYqEDNpwbPHa09VT97H+DhWIh&#10;fOiev85iThKN/zAv8WisfZoMb6+gEg3pIb67312eb+ZweyZ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52hsAAAADcAAAADwAAAAAAAAAAAAAAAACYAgAAZHJzL2Rvd25y&#10;ZXYueG1sUEsFBgAAAAAEAAQA9QAAAIU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282" o:spid="_x0000_s1477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c+MEA&#10;AADcAAAADwAAAGRycy9kb3ducmV2LnhtbERPS2vCQBC+C/0PywjezMYcRKIbKX3Qhp6i0vM0O02C&#10;2dmQ3Zr133cFwdt8fM/Z7YPpxYVG11lWsEpSEMS11R03Ck7H9+UGhPPIGnvLpOBKDvbF02yHubYT&#10;V3Q5+EbEEHY5Kmi9H3IpXd2SQZfYgThyv3Y06CMcG6lHnGK46WWWpmtpsOPY0OJALy3V58OfURC+&#10;+C0Meo36tap/zh9lNrnyW6nFPDxvQXgK/iG+uz91nJ9lcHsmXi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w3PjBAAAA3AAAAA8AAAAAAAAAAAAAAAAAmAIAAGRycy9kb3du&#10;cmV2LnhtbFBLBQYAAAAABAAEAPUAAACGAwAAAAA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283" o:spid="_x0000_s1478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kNcQA&#10;AADcAAAADwAAAGRycy9kb3ducmV2LnhtbERPS2vCQBC+C/6HZQRvujEFaVNXKYI2SB+Yeultmp1m&#10;g9nZkF1j/PfdQqG3+fies9oMthE9db52rGAxT0AQl07XXCk4fexm9yB8QNbYOCYFN/KwWY9HK8y0&#10;u/KR+iJUIoawz1CBCaHNpPSlIYt+7lriyH27zmKIsKuk7vAaw20j0yRZSos1xwaDLW0NlefiYhW4&#10;00tebg998XZ4ft+nr/nx8+HLKDWdDE+PIAIN4V/85851nJ/ewe8z8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5DXEAAAA3AAAAA8AAAAAAAAAAAAAAAAAmAIAAGRycy9k&#10;b3ducmV2LnhtbFBLBQYAAAAABAAEAPUAAACJAwAAAAA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284" o:spid="_x0000_s1479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rscEA&#10;AADcAAAADwAAAGRycy9kb3ducmV2LnhtbERPzWoCMRC+F3yHMEJvNetSRLZGUanipQdjH2C6GXeX&#10;biZLktWtT98Igrf5+H5nsRpsKy7kQ+NYwXSSgSAunWm4UvB92r3NQYSIbLB1TAr+KMBqOXpZYGHc&#10;lY900bESKYRDgQrqGLtCylDWZDFMXEecuLPzFmOCvpLG4zWF21bmWTaTFhtODTV2tK2p/NW9VdCf&#10;d59fVfhxXg+3ze2g96T3uVKv42H9ASLSEJ/ih/tg0vz8He7Pp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tK7HBAAAA3AAAAA8AAAAAAAAAAAAAAAAAmAIAAGRycy9kb3du&#10;cmV2LnhtbFBLBQYAAAAABAAEAPUAAACGAwAAAAA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285" o:spid="_x0000_s1480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6rcIA&#10;AADcAAAADwAAAGRycy9kb3ducmV2LnhtbERPS4vCMBC+L/gfwgh7WTRV2EWqUUQQ3dPWx8Hj0Ixt&#10;tJmUJrb135uFhb3Nx/ecxaq3lWip8caxgsk4AUGcO224UHA+bUczED4ga6wck4IneVgtB28LTLXr&#10;+EDtMRQihrBPUUEZQp1K6fOSLPqxq4kjd3WNxRBhU0jdYBfDbSWnSfIlLRqODSXWtCkpvx8fVsHD&#10;ZLvtbfPh6Puyaw/ZT0e9yZR6H/brOYhAffgX/7n3Os6ffsLvM/E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jqtwgAAANwAAAAPAAAAAAAAAAAAAAAAAJgCAABkcnMvZG93&#10;bnJldi54bWxQSwUGAAAAAAQABAD1AAAAhw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286" o:spid="_x0000_s1481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0nRsIA&#10;AADcAAAADwAAAGRycy9kb3ducmV2LnhtbERPTWvCQBC9F/wPywi91Y0eRKJrCII0tza2HrwN2TG7&#10;mJ1Ns9sY/323UOhtHu9zdsXkOjHSEKxnBctFBoK48dpyq+Dz4/iyAREissbOMyl4UIBiP3vaYa79&#10;nWsaT7EVKYRDjgpMjH0uZWgMOQwL3xMn7uoHhzHBoZV6wHsKd51cZdlaOrScGgz2dDDU3E7fTsHX&#10;cVPbt5Ky93p6ZX/pH5U+W6We51O5BRFpiv/iP3el0/zVGn6fS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SdGwgAAANwAAAAPAAAAAAAAAAAAAAAAAJgCAABkcnMvZG93&#10;bnJldi54bWxQSwUGAAAAAAQABAD1AAAAhwMAAAAA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287" o:spid="_x0000_s1482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<v:shape id="Freeform 1288" o:spid="_x0000_s1483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yKMQA&#10;AADcAAAADwAAAGRycy9kb3ducmV2LnhtbESPQWvCQBCF74X+h2UEb3WjB5HUVSRFEPRS68Hehuw0&#10;CWZn0+yo8d93DkJvM7w3732zXA+hNTfqUxPZwXSSgSEuo2+4cnD62r4twCRB9thGJgcPSrBevb4s&#10;Mffxzp90O0plNIRTjg5qkS63NpU1BUyT2BGr9hP7gKJrX1nf413DQ2tnWTa3ARvWhho7KmoqL8dr&#10;cGA3xfzj8nvYR5HQlPtzV2Snb+fGo2HzDkZokH/z83rnFX+mtPqMT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MsijEAAAA3A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289" o:spid="_x0000_s1484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CRMEA&#10;AADcAAAADwAAAGRycy9kb3ducmV2LnhtbERPS2rDMBDdF3oHMYXuGjmGltS1bELAIbVXSXOAwRp/&#10;qDUylhI7t68Kgezm8b6T5osZxJUm11tWsF5FIIhrq3tuFZx/ircNCOeRNQ6WScGNHOTZ81OKibYz&#10;H+l68q0IIewSVNB5PyZSurojg25lR+LANXYy6AOcWqknnEO4GWQcRR/SYM+hocORdh3Vv6eLUTCU&#10;uvnGOa769zYumrMvb9UelXp9WbZfIDwt/iG+uw86zI8/4f+ZcIH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UgkTBAAAA3AAAAA8AAAAAAAAAAAAAAAAAmAIAAGRycy9kb3du&#10;cmV2LnhtbFBLBQYAAAAABAAEAPUAAACG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290" o:spid="_x0000_s1485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q6MQA&#10;AADcAAAADwAAAGRycy9kb3ducmV2LnhtbESPT2sCQQzF7wW/wxChtzrbCkVWR5HS0oIgaKXnuBN3&#10;F3cyy8y4f769ORS85ZH3e3lZbQbXqI5CrD0beJ1loIgLb2suDZx+v14WoGJCtth4JgMjRdisJ08r&#10;zK3v+UDdMZVKQjjmaKBKqc21jkVFDuPMt8Syu/jgMIkMpbYBewl3jX7LsnftsGa5UGFLHxUV1+PN&#10;SY3v/nr79GPY/53iWOwWu3benY15ng7bJahEQ3qY/+kfK9xc6sszMoF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aujEAAAA3A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291" o:spid="_x0000_s1486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gW8EA&#10;AADcAAAADwAAAGRycy9kb3ducmV2LnhtbERPS2vDMAy+D/YfjAa9LU5dKFtWt4xBoT2uD8ZuIlbj&#10;0FgKsdum/34eDHbTx/fUYjWGTl1piK2whWlRgiKuxbXcWDjs188voGJCdtgJk4U7RVgtHx8WWDm5&#10;8Sddd6lROYRjhRZ8Sn2ldaw9BYyF9MSZO8kQMGU4NNoNeMvhodOmLOc6YMu5wWNPH57q8+4SLJRz&#10;4X0/+/4Sc5Ro/Na8xoOxdvI0vr+BSjSmf/Gfe+Py/NkUfp/JF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H4FvBAAAA3AAAAA8AAAAAAAAAAAAAAAAAmAIAAGRycy9kb3du&#10;cmV2LnhtbFBLBQYAAAAABAAEAPUAAACG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292" o:spid="_x0000_s1487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jrcMA&#10;AADcAAAADwAAAGRycy9kb3ducmV2LnhtbERPTWsCMRC9C/6HMIXeNNtt0bI1ihQKglTp6qW36Wa6&#10;2XYzWZKo6783guBtHu9zZovetuJIPjSOFTyNMxDEldMN1wr2u4/RK4gQkTW2jknBmQIs5sPBDAvt&#10;TvxFxzLWIoVwKFCBibErpAyVIYth7DrixP06bzEm6GupPZ5SuG1lnmUTabHh1GCwo3dD1X95sAq2&#10;uvSr6Wa6332ac/0i/9a5/f5R6vGhX76BiNTHu/jmXuk0/zmH6zPp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jrcMAAADcAAAADwAAAAAAAAAAAAAAAACYAgAAZHJzL2Rv&#10;d25yZXYueG1sUEsFBgAAAAAEAAQA9QAAAIgDAAAAAA=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293" o:spid="_x0000_s1488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7mcEA&#10;AADcAAAADwAAAGRycy9kb3ducmV2LnhtbERP24rCMBB9F/Yfwiz4pmkVRKpRllVR0BcvHzDbjE3Z&#10;ZlKbaLt/vxEE3+ZwrjNfdrYSD2p86VhBOkxAEOdOl1wouJw3gykIH5A1Vo5JwR95WC4+enPMtGv5&#10;SI9TKEQMYZ+hAhNCnUnpc0MW/dDVxJG7usZiiLAppG6wjeG2kqMkmUiLJccGgzV9G8p/T3er4Ge6&#10;v699u78e0p02t812NbLpSqn+Z/c1AxGoC2/xy73Tcf54DM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+5nBAAAA3AAAAA8AAAAAAAAAAAAAAAAAmAIAAGRycy9kb3du&#10;cmV2LnhtbFBLBQYAAAAABAAEAPUAAACG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294" o:spid="_x0000_s1489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j7cIA&#10;AADcAAAADwAAAGRycy9kb3ducmV2LnhtbERP24rCMBB9X/Afwgj7tqZ1l0WqUURXFNwXLx8wNmNT&#10;bCbdJtr69xtB8G0O5zqTWWcrcaPGl44VpIMEBHHudMmFguNh9TEC4QOyxsoxKbiTh9m09zbBTLuW&#10;d3Tbh0LEEPYZKjAh1JmUPjdk0Q9cTRy5s2sshgibQuoG2xhuKzlMkm9pseTYYLCmhaH8sr9aBafR&#10;9vrj2+35N91o87daL4c2XSr13u/mYxCBuvASP90bHed/fsHjmXiB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WPtwgAAANwAAAAPAAAAAAAAAAAAAAAAAJgCAABkcnMvZG93&#10;bnJldi54bWxQSwUGAAAAAAQABAD1AAAAhwMAAAAA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295" o:spid="_x0000_s1490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ehMIA&#10;AADcAAAADwAAAGRycy9kb3ducmV2LnhtbERP24rCMBB9F/yHMMK+aarLFqlGEUFwYdfF2/vQjE2x&#10;mdQmq12/3ggLvs3hXGc6b20lrtT40rGC4SABQZw7XXKh4LBf9ccgfEDWWDkmBX/kYT7rdqaYaXfj&#10;LV13oRAxhH2GCkwIdSalzw1Z9ANXE0fu5BqLIcKmkLrBWwy3lRwlSSotlhwbDNa0NJSfd79WgQ33&#10;i/m85OPTT/r9lW7q4dGvKqXeeu1iAiJQG17if/dax/nvH/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l6EwgAAANwAAAAPAAAAAAAAAAAAAAAAAJgCAABkcnMvZG93&#10;bnJldi54bWxQSwUGAAAAAAQABAD1AAAAhwMAAAAA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296" o:spid="_x0000_s1491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8fMMA&#10;AADcAAAADwAAAGRycy9kb3ducmV2LnhtbERP32vCMBB+F/Y/hBP2pqkbq1s1iojCGDLUDXw9mrMt&#10;NpeSRNvur18Gwt7u4/t582VnanEj5yvLCibjBARxbnXFhYLvr+3oFYQPyBpry6SgJw/LxcNgjpm2&#10;LR/odgyFiCHsM1RQhtBkUvq8JIN+bBviyJ2tMxgidIXUDtsYbmr5lCSpNFhxbCixoXVJ+eV4NQo+&#10;9m43pT79cdOVe/mkdvPWnxKlHofdagYiUBf+xXf3u47zn1P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x8fMMAAADcAAAADwAAAAAAAAAAAAAAAACYAgAAZHJzL2Rv&#10;d25yZXYueG1sUEsFBgAAAAAEAAQA9QAAAIgDAAAAAA==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297" o:spid="_x0000_s1492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0oEXEAAAA3AAAAA8AAABkcnMvZG93bnJldi54bWxET99rwjAQfhf8H8IJe1tTHbrRGUXEjYEM&#10;t25jr7fm2hSbS2myWv/7RRj4dh/fz1uuB9uInjpfO1YwTVIQxIXTNVcKPj+ebh9A+ICssXFMCs7k&#10;Yb0aj5aYaXfid+rzUIkYwj5DBSaENpPSF4Ys+sS1xJErXWcxRNhVUnd4iuG2kbM0XUiLNccGgy1t&#10;DRXH/NcqePt6nu+3u+n3az/Lf47M5flgSqVuJsPmEUSgIVzF/+4XHeff3cPlmXiB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0oEXEAAAA3AAAAA8AAAAAAAAAAAAAAAAA&#10;nwIAAGRycy9kb3ducmV2LnhtbFBLBQYAAAAABAAEAPcAAACQAwAAAAA=&#10;" fillcolor="#bbe0e3">
                      <v:imagedata r:id="rId8" o:title=""/>
                    </v:shape>
                  </v:group>
                </v:group>
                <v:shape id="WordArt 1298" o:spid="_x0000_s1493" type="#_x0000_t202" style="position:absolute;left:4423;top:3327;width:411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0Qs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50Qs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צ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175B9">
        <w:rPr>
          <w:rFonts w:hint="cs"/>
          <w:sz w:val="24"/>
          <w:szCs w:val="24"/>
          <w:rtl/>
        </w:rPr>
        <w:t>אחת מהמכות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מסימני הסדר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בוא ותלמד</w:t>
      </w:r>
    </w:p>
    <w:p w:rsidR="005175B9" w:rsidRDefault="005175B9" w:rsidP="005175B9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בעל חיים שמתחיל באות זו ונזכר בהגדה (מצא היכן)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מחביאים אותו. השם היותר ידוע שלו מתחיל באות אל"ף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שם אשתו של משה</w:t>
      </w:r>
    </w:p>
    <w:p w:rsidR="005175B9" w:rsidRPr="00B93E37" w:rsidRDefault="003A626C" w:rsidP="005175B9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91440</wp:posOffset>
                </wp:positionV>
                <wp:extent cx="6063615" cy="14605"/>
                <wp:effectExtent l="0" t="0" r="0" b="0"/>
                <wp:wrapNone/>
                <wp:docPr id="112" name="AutoShape 1299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88B1F" id="AutoShape 1299" o:spid="_x0000_s1026" type="#_x0000_t16" alt="Dark downward diagonal" style="position:absolute;left:0;text-align:left;margin-left:-20.5pt;margin-top:7.2pt;width:477.45pt;height:1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5175B9" w:rsidRDefault="003A626C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5080</wp:posOffset>
                </wp:positionV>
                <wp:extent cx="660400" cy="612140"/>
                <wp:effectExtent l="0" t="0" r="0" b="0"/>
                <wp:wrapSquare wrapText="bothSides"/>
                <wp:docPr id="88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5578" y="3421"/>
                          <a:chExt cx="1040" cy="964"/>
                        </a:xfrm>
                      </wpg:grpSpPr>
                      <wps:wsp>
                        <wps:cNvPr id="89" name="Freeform 1301"/>
                        <wps:cNvSpPr>
                          <a:spLocks/>
                        </wps:cNvSpPr>
                        <wps:spPr bwMode="auto">
                          <a:xfrm>
                            <a:off x="5759" y="3421"/>
                            <a:ext cx="859" cy="946"/>
                          </a:xfrm>
                          <a:custGeom>
                            <a:avLst/>
                            <a:gdLst>
                              <a:gd name="T0" fmla="*/ 25 w 1052"/>
                              <a:gd name="T1" fmla="*/ 110 h 1160"/>
                              <a:gd name="T2" fmla="*/ 50 w 1052"/>
                              <a:gd name="T3" fmla="*/ 82 h 1160"/>
                              <a:gd name="T4" fmla="*/ 96 w 1052"/>
                              <a:gd name="T5" fmla="*/ 58 h 1160"/>
                              <a:gd name="T6" fmla="*/ 158 w 1052"/>
                              <a:gd name="T7" fmla="*/ 38 h 1160"/>
                              <a:gd name="T8" fmla="*/ 233 w 1052"/>
                              <a:gd name="T9" fmla="*/ 22 h 1160"/>
                              <a:gd name="T10" fmla="*/ 363 w 1052"/>
                              <a:gd name="T11" fmla="*/ 7 h 1160"/>
                              <a:gd name="T12" fmla="*/ 479 w 1052"/>
                              <a:gd name="T13" fmla="*/ 1 h 1160"/>
                              <a:gd name="T14" fmla="*/ 617 w 1052"/>
                              <a:gd name="T15" fmla="*/ 3 h 1160"/>
                              <a:gd name="T16" fmla="*/ 741 w 1052"/>
                              <a:gd name="T17" fmla="*/ 13 h 1160"/>
                              <a:gd name="T18" fmla="*/ 826 w 1052"/>
                              <a:gd name="T19" fmla="*/ 30 h 1160"/>
                              <a:gd name="T20" fmla="*/ 875 w 1052"/>
                              <a:gd name="T21" fmla="*/ 47 h 1160"/>
                              <a:gd name="T22" fmla="*/ 906 w 1052"/>
                              <a:gd name="T23" fmla="*/ 69 h 1160"/>
                              <a:gd name="T24" fmla="*/ 913 w 1052"/>
                              <a:gd name="T25" fmla="*/ 95 h 1160"/>
                              <a:gd name="T26" fmla="*/ 893 w 1052"/>
                              <a:gd name="T27" fmla="*/ 125 h 1160"/>
                              <a:gd name="T28" fmla="*/ 914 w 1052"/>
                              <a:gd name="T29" fmla="*/ 117 h 1160"/>
                              <a:gd name="T30" fmla="*/ 949 w 1052"/>
                              <a:gd name="T31" fmla="*/ 122 h 1160"/>
                              <a:gd name="T32" fmla="*/ 979 w 1052"/>
                              <a:gd name="T33" fmla="*/ 153 h 1160"/>
                              <a:gd name="T34" fmla="*/ 1004 w 1052"/>
                              <a:gd name="T35" fmla="*/ 205 h 1160"/>
                              <a:gd name="T36" fmla="*/ 1024 w 1052"/>
                              <a:gd name="T37" fmla="*/ 276 h 1160"/>
                              <a:gd name="T38" fmla="*/ 1039 w 1052"/>
                              <a:gd name="T39" fmla="*/ 360 h 1160"/>
                              <a:gd name="T40" fmla="*/ 1048 w 1052"/>
                              <a:gd name="T41" fmla="*/ 454 h 1160"/>
                              <a:gd name="T42" fmla="*/ 1052 w 1052"/>
                              <a:gd name="T43" fmla="*/ 554 h 1160"/>
                              <a:gd name="T44" fmla="*/ 1049 w 1052"/>
                              <a:gd name="T45" fmla="*/ 683 h 1160"/>
                              <a:gd name="T46" fmla="*/ 1039 w 1052"/>
                              <a:gd name="T47" fmla="*/ 805 h 1160"/>
                              <a:gd name="T48" fmla="*/ 1024 w 1052"/>
                              <a:gd name="T49" fmla="*/ 894 h 1160"/>
                              <a:gd name="T50" fmla="*/ 1004 w 1052"/>
                              <a:gd name="T51" fmla="*/ 971 h 1160"/>
                              <a:gd name="T52" fmla="*/ 979 w 1052"/>
                              <a:gd name="T53" fmla="*/ 1032 h 1160"/>
                              <a:gd name="T54" fmla="*/ 949 w 1052"/>
                              <a:gd name="T55" fmla="*/ 1072 h 1160"/>
                              <a:gd name="T56" fmla="*/ 914 w 1052"/>
                              <a:gd name="T57" fmla="*/ 1089 h 1160"/>
                              <a:gd name="T58" fmla="*/ 893 w 1052"/>
                              <a:gd name="T59" fmla="*/ 1088 h 1160"/>
                              <a:gd name="T60" fmla="*/ 913 w 1052"/>
                              <a:gd name="T61" fmla="*/ 1105 h 1160"/>
                              <a:gd name="T62" fmla="*/ 906 w 1052"/>
                              <a:gd name="T63" fmla="*/ 1120 h 1160"/>
                              <a:gd name="T64" fmla="*/ 875 w 1052"/>
                              <a:gd name="T65" fmla="*/ 1133 h 1160"/>
                              <a:gd name="T66" fmla="*/ 778 w 1052"/>
                              <a:gd name="T67" fmla="*/ 1149 h 1160"/>
                              <a:gd name="T68" fmla="*/ 617 w 1052"/>
                              <a:gd name="T69" fmla="*/ 1159 h 1160"/>
                              <a:gd name="T70" fmla="*/ 432 w 1052"/>
                              <a:gd name="T71" fmla="*/ 1159 h 1160"/>
                              <a:gd name="T72" fmla="*/ 254 w 1052"/>
                              <a:gd name="T73" fmla="*/ 1149 h 1160"/>
                              <a:gd name="T74" fmla="*/ 141 w 1052"/>
                              <a:gd name="T75" fmla="*/ 1136 h 1160"/>
                              <a:gd name="T76" fmla="*/ 60 w 1052"/>
                              <a:gd name="T77" fmla="*/ 1117 h 1160"/>
                              <a:gd name="T78" fmla="*/ 30 w 1052"/>
                              <a:gd name="T79" fmla="*/ 1101 h 1160"/>
                              <a:gd name="T80" fmla="*/ 22 w 1052"/>
                              <a:gd name="T81" fmla="*/ 1083 h 1160"/>
                              <a:gd name="T82" fmla="*/ 17 w 1052"/>
                              <a:gd name="T83" fmla="*/ 1087 h 1160"/>
                              <a:gd name="T84" fmla="*/ 9 w 1052"/>
                              <a:gd name="T85" fmla="*/ 1018 h 1160"/>
                              <a:gd name="T86" fmla="*/ 2 w 1052"/>
                              <a:gd name="T87" fmla="*/ 781 h 1160"/>
                              <a:gd name="T88" fmla="*/ 2 w 1052"/>
                              <a:gd name="T89" fmla="*/ 383 h 1160"/>
                              <a:gd name="T90" fmla="*/ 9 w 1052"/>
                              <a:gd name="T91" fmla="*/ 164 h 1160"/>
                              <a:gd name="T92" fmla="*/ 16 w 1052"/>
                              <a:gd name="T93" fmla="*/ 116 h 1160"/>
                              <a:gd name="T94" fmla="*/ 22 w 1052"/>
                              <a:gd name="T95" fmla="*/ 133 h 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52" h="1160">
                                <a:moveTo>
                                  <a:pt x="22" y="133"/>
                                </a:moveTo>
                                <a:lnTo>
                                  <a:pt x="22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30" y="102"/>
                                </a:lnTo>
                                <a:lnTo>
                                  <a:pt x="35" y="95"/>
                                </a:lnTo>
                                <a:lnTo>
                                  <a:pt x="42" y="88"/>
                                </a:lnTo>
                                <a:lnTo>
                                  <a:pt x="50" y="82"/>
                                </a:lnTo>
                                <a:lnTo>
                                  <a:pt x="60" y="75"/>
                                </a:lnTo>
                                <a:lnTo>
                                  <a:pt x="71" y="69"/>
                                </a:lnTo>
                                <a:lnTo>
                                  <a:pt x="83" y="63"/>
                                </a:lnTo>
                                <a:lnTo>
                                  <a:pt x="96" y="58"/>
                                </a:lnTo>
                                <a:lnTo>
                                  <a:pt x="110" y="52"/>
                                </a:lnTo>
                                <a:lnTo>
                                  <a:pt x="125" y="47"/>
                                </a:lnTo>
                                <a:lnTo>
                                  <a:pt x="141" y="42"/>
                                </a:lnTo>
                                <a:lnTo>
                                  <a:pt x="158" y="38"/>
                                </a:lnTo>
                                <a:lnTo>
                                  <a:pt x="176" y="34"/>
                                </a:lnTo>
                                <a:lnTo>
                                  <a:pt x="194" y="30"/>
                                </a:lnTo>
                                <a:lnTo>
                                  <a:pt x="214" y="26"/>
                                </a:lnTo>
                                <a:lnTo>
                                  <a:pt x="233" y="22"/>
                                </a:lnTo>
                                <a:lnTo>
                                  <a:pt x="254" y="19"/>
                                </a:lnTo>
                                <a:lnTo>
                                  <a:pt x="296" y="13"/>
                                </a:lnTo>
                                <a:lnTo>
                                  <a:pt x="341" y="9"/>
                                </a:lnTo>
                                <a:lnTo>
                                  <a:pt x="363" y="7"/>
                                </a:lnTo>
                                <a:lnTo>
                                  <a:pt x="386" y="5"/>
                                </a:lnTo>
                                <a:lnTo>
                                  <a:pt x="409" y="4"/>
                                </a:lnTo>
                                <a:lnTo>
                                  <a:pt x="432" y="3"/>
                                </a:lnTo>
                                <a:lnTo>
                                  <a:pt x="479" y="1"/>
                                </a:lnTo>
                                <a:lnTo>
                                  <a:pt x="526" y="0"/>
                                </a:lnTo>
                                <a:lnTo>
                                  <a:pt x="572" y="1"/>
                                </a:lnTo>
                                <a:lnTo>
                                  <a:pt x="595" y="2"/>
                                </a:lnTo>
                                <a:lnTo>
                                  <a:pt x="617" y="3"/>
                                </a:lnTo>
                                <a:lnTo>
                                  <a:pt x="661" y="5"/>
                                </a:lnTo>
                                <a:lnTo>
                                  <a:pt x="682" y="7"/>
                                </a:lnTo>
                                <a:lnTo>
                                  <a:pt x="702" y="9"/>
                                </a:lnTo>
                                <a:lnTo>
                                  <a:pt x="741" y="13"/>
                                </a:lnTo>
                                <a:lnTo>
                                  <a:pt x="778" y="19"/>
                                </a:lnTo>
                                <a:lnTo>
                                  <a:pt x="795" y="22"/>
                                </a:lnTo>
                                <a:lnTo>
                                  <a:pt x="811" y="26"/>
                                </a:lnTo>
                                <a:lnTo>
                                  <a:pt x="826" y="30"/>
                                </a:lnTo>
                                <a:lnTo>
                                  <a:pt x="840" y="34"/>
                                </a:lnTo>
                                <a:lnTo>
                                  <a:pt x="853" y="38"/>
                                </a:lnTo>
                                <a:lnTo>
                                  <a:pt x="865" y="42"/>
                                </a:lnTo>
                                <a:lnTo>
                                  <a:pt x="875" y="47"/>
                                </a:lnTo>
                                <a:lnTo>
                                  <a:pt x="885" y="52"/>
                                </a:lnTo>
                                <a:lnTo>
                                  <a:pt x="893" y="58"/>
                                </a:lnTo>
                                <a:lnTo>
                                  <a:pt x="900" y="63"/>
                                </a:lnTo>
                                <a:lnTo>
                                  <a:pt x="906" y="69"/>
                                </a:lnTo>
                                <a:lnTo>
                                  <a:pt x="910" y="75"/>
                                </a:lnTo>
                                <a:lnTo>
                                  <a:pt x="912" y="82"/>
                                </a:lnTo>
                                <a:lnTo>
                                  <a:pt x="913" y="88"/>
                                </a:lnTo>
                                <a:lnTo>
                                  <a:pt x="913" y="95"/>
                                </a:lnTo>
                                <a:lnTo>
                                  <a:pt x="911" y="102"/>
                                </a:lnTo>
                                <a:lnTo>
                                  <a:pt x="907" y="110"/>
                                </a:lnTo>
                                <a:lnTo>
                                  <a:pt x="901" y="117"/>
                                </a:lnTo>
                                <a:lnTo>
                                  <a:pt x="893" y="125"/>
                                </a:lnTo>
                                <a:lnTo>
                                  <a:pt x="884" y="133"/>
                                </a:lnTo>
                                <a:lnTo>
                                  <a:pt x="894" y="126"/>
                                </a:lnTo>
                                <a:lnTo>
                                  <a:pt x="904" y="121"/>
                                </a:lnTo>
                                <a:lnTo>
                                  <a:pt x="914" y="117"/>
                                </a:lnTo>
                                <a:lnTo>
                                  <a:pt x="923" y="116"/>
                                </a:lnTo>
                                <a:lnTo>
                                  <a:pt x="932" y="116"/>
                                </a:lnTo>
                                <a:lnTo>
                                  <a:pt x="941" y="118"/>
                                </a:lnTo>
                                <a:lnTo>
                                  <a:pt x="949" y="122"/>
                                </a:lnTo>
                                <a:lnTo>
                                  <a:pt x="957" y="127"/>
                                </a:lnTo>
                                <a:lnTo>
                                  <a:pt x="965" y="134"/>
                                </a:lnTo>
                                <a:lnTo>
                                  <a:pt x="972" y="143"/>
                                </a:lnTo>
                                <a:lnTo>
                                  <a:pt x="979" y="153"/>
                                </a:lnTo>
                                <a:lnTo>
                                  <a:pt x="986" y="164"/>
                                </a:lnTo>
                                <a:lnTo>
                                  <a:pt x="993" y="176"/>
                                </a:lnTo>
                                <a:lnTo>
                                  <a:pt x="999" y="190"/>
                                </a:lnTo>
                                <a:lnTo>
                                  <a:pt x="1004" y="205"/>
                                </a:lnTo>
                                <a:lnTo>
                                  <a:pt x="1010" y="221"/>
                                </a:lnTo>
                                <a:lnTo>
                                  <a:pt x="1015" y="238"/>
                                </a:lnTo>
                                <a:lnTo>
                                  <a:pt x="1020" y="257"/>
                                </a:lnTo>
                                <a:lnTo>
                                  <a:pt x="1024" y="276"/>
                                </a:lnTo>
                                <a:lnTo>
                                  <a:pt x="1028" y="296"/>
                                </a:lnTo>
                                <a:lnTo>
                                  <a:pt x="1032" y="316"/>
                                </a:lnTo>
                                <a:lnTo>
                                  <a:pt x="1036" y="338"/>
                                </a:lnTo>
                                <a:lnTo>
                                  <a:pt x="1039" y="360"/>
                                </a:lnTo>
                                <a:lnTo>
                                  <a:pt x="1041" y="383"/>
                                </a:lnTo>
                                <a:lnTo>
                                  <a:pt x="1044" y="406"/>
                                </a:lnTo>
                                <a:lnTo>
                                  <a:pt x="1046" y="430"/>
                                </a:lnTo>
                                <a:lnTo>
                                  <a:pt x="1048" y="454"/>
                                </a:lnTo>
                                <a:lnTo>
                                  <a:pt x="1049" y="479"/>
                                </a:lnTo>
                                <a:lnTo>
                                  <a:pt x="1050" y="504"/>
                                </a:lnTo>
                                <a:lnTo>
                                  <a:pt x="1051" y="529"/>
                                </a:lnTo>
                                <a:lnTo>
                                  <a:pt x="1052" y="554"/>
                                </a:lnTo>
                                <a:lnTo>
                                  <a:pt x="1052" y="581"/>
                                </a:lnTo>
                                <a:lnTo>
                                  <a:pt x="1051" y="632"/>
                                </a:lnTo>
                                <a:lnTo>
                                  <a:pt x="1050" y="657"/>
                                </a:lnTo>
                                <a:lnTo>
                                  <a:pt x="1049" y="683"/>
                                </a:lnTo>
                                <a:lnTo>
                                  <a:pt x="1046" y="733"/>
                                </a:lnTo>
                                <a:lnTo>
                                  <a:pt x="1044" y="757"/>
                                </a:lnTo>
                                <a:lnTo>
                                  <a:pt x="1041" y="781"/>
                                </a:lnTo>
                                <a:lnTo>
                                  <a:pt x="1039" y="805"/>
                                </a:lnTo>
                                <a:lnTo>
                                  <a:pt x="1036" y="828"/>
                                </a:lnTo>
                                <a:lnTo>
                                  <a:pt x="1032" y="851"/>
                                </a:lnTo>
                                <a:lnTo>
                                  <a:pt x="1028" y="873"/>
                                </a:lnTo>
                                <a:lnTo>
                                  <a:pt x="1024" y="894"/>
                                </a:lnTo>
                                <a:lnTo>
                                  <a:pt x="1020" y="915"/>
                                </a:lnTo>
                                <a:lnTo>
                                  <a:pt x="1015" y="934"/>
                                </a:lnTo>
                                <a:lnTo>
                                  <a:pt x="1010" y="953"/>
                                </a:lnTo>
                                <a:lnTo>
                                  <a:pt x="1004" y="971"/>
                                </a:lnTo>
                                <a:lnTo>
                                  <a:pt x="999" y="988"/>
                                </a:lnTo>
                                <a:lnTo>
                                  <a:pt x="993" y="1004"/>
                                </a:lnTo>
                                <a:lnTo>
                                  <a:pt x="986" y="1018"/>
                                </a:lnTo>
                                <a:lnTo>
                                  <a:pt x="979" y="1032"/>
                                </a:lnTo>
                                <a:lnTo>
                                  <a:pt x="972" y="1044"/>
                                </a:lnTo>
                                <a:lnTo>
                                  <a:pt x="965" y="1055"/>
                                </a:lnTo>
                                <a:lnTo>
                                  <a:pt x="957" y="1064"/>
                                </a:lnTo>
                                <a:lnTo>
                                  <a:pt x="949" y="1072"/>
                                </a:lnTo>
                                <a:lnTo>
                                  <a:pt x="941" y="1079"/>
                                </a:lnTo>
                                <a:lnTo>
                                  <a:pt x="932" y="1084"/>
                                </a:lnTo>
                                <a:lnTo>
                                  <a:pt x="923" y="1087"/>
                                </a:lnTo>
                                <a:lnTo>
                                  <a:pt x="914" y="1089"/>
                                </a:lnTo>
                                <a:lnTo>
                                  <a:pt x="904" y="1089"/>
                                </a:lnTo>
                                <a:lnTo>
                                  <a:pt x="894" y="1087"/>
                                </a:lnTo>
                                <a:lnTo>
                                  <a:pt x="884" y="1083"/>
                                </a:lnTo>
                                <a:lnTo>
                                  <a:pt x="893" y="1088"/>
                                </a:lnTo>
                                <a:lnTo>
                                  <a:pt x="901" y="1092"/>
                                </a:lnTo>
                                <a:lnTo>
                                  <a:pt x="907" y="1097"/>
                                </a:lnTo>
                                <a:lnTo>
                                  <a:pt x="911" y="1101"/>
                                </a:lnTo>
                                <a:lnTo>
                                  <a:pt x="913" y="1105"/>
                                </a:lnTo>
                                <a:lnTo>
                                  <a:pt x="913" y="1109"/>
                                </a:lnTo>
                                <a:lnTo>
                                  <a:pt x="912" y="1113"/>
                                </a:lnTo>
                                <a:lnTo>
                                  <a:pt x="910" y="1117"/>
                                </a:lnTo>
                                <a:lnTo>
                                  <a:pt x="906" y="1120"/>
                                </a:lnTo>
                                <a:lnTo>
                                  <a:pt x="900" y="1124"/>
                                </a:lnTo>
                                <a:lnTo>
                                  <a:pt x="893" y="1127"/>
                                </a:lnTo>
                                <a:lnTo>
                                  <a:pt x="885" y="1130"/>
                                </a:lnTo>
                                <a:lnTo>
                                  <a:pt x="875" y="1133"/>
                                </a:lnTo>
                                <a:lnTo>
                                  <a:pt x="865" y="1136"/>
                                </a:lnTo>
                                <a:lnTo>
                                  <a:pt x="840" y="1141"/>
                                </a:lnTo>
                                <a:lnTo>
                                  <a:pt x="811" y="1145"/>
                                </a:lnTo>
                                <a:lnTo>
                                  <a:pt x="778" y="1149"/>
                                </a:lnTo>
                                <a:lnTo>
                                  <a:pt x="741" y="1153"/>
                                </a:lnTo>
                                <a:lnTo>
                                  <a:pt x="702" y="1155"/>
                                </a:lnTo>
                                <a:lnTo>
                                  <a:pt x="661" y="1157"/>
                                </a:lnTo>
                                <a:lnTo>
                                  <a:pt x="617" y="1159"/>
                                </a:lnTo>
                                <a:lnTo>
                                  <a:pt x="572" y="1160"/>
                                </a:lnTo>
                                <a:lnTo>
                                  <a:pt x="526" y="1160"/>
                                </a:lnTo>
                                <a:lnTo>
                                  <a:pt x="479" y="1160"/>
                                </a:lnTo>
                                <a:lnTo>
                                  <a:pt x="432" y="1159"/>
                                </a:lnTo>
                                <a:lnTo>
                                  <a:pt x="386" y="1157"/>
                                </a:lnTo>
                                <a:lnTo>
                                  <a:pt x="341" y="1155"/>
                                </a:lnTo>
                                <a:lnTo>
                                  <a:pt x="296" y="1153"/>
                                </a:lnTo>
                                <a:lnTo>
                                  <a:pt x="254" y="1149"/>
                                </a:lnTo>
                                <a:lnTo>
                                  <a:pt x="214" y="1145"/>
                                </a:lnTo>
                                <a:lnTo>
                                  <a:pt x="176" y="1141"/>
                                </a:lnTo>
                                <a:lnTo>
                                  <a:pt x="158" y="1138"/>
                                </a:lnTo>
                                <a:lnTo>
                                  <a:pt x="141" y="1136"/>
                                </a:lnTo>
                                <a:lnTo>
                                  <a:pt x="110" y="1130"/>
                                </a:lnTo>
                                <a:lnTo>
                                  <a:pt x="83" y="1124"/>
                                </a:lnTo>
                                <a:lnTo>
                                  <a:pt x="71" y="1120"/>
                                </a:lnTo>
                                <a:lnTo>
                                  <a:pt x="60" y="1117"/>
                                </a:lnTo>
                                <a:lnTo>
                                  <a:pt x="50" y="1113"/>
                                </a:lnTo>
                                <a:lnTo>
                                  <a:pt x="42" y="1109"/>
                                </a:lnTo>
                                <a:lnTo>
                                  <a:pt x="35" y="1105"/>
                                </a:lnTo>
                                <a:lnTo>
                                  <a:pt x="30" y="1101"/>
                                </a:lnTo>
                                <a:lnTo>
                                  <a:pt x="25" y="1097"/>
                                </a:lnTo>
                                <a:lnTo>
                                  <a:pt x="23" y="1092"/>
                                </a:lnTo>
                                <a:lnTo>
                                  <a:pt x="22" y="1088"/>
                                </a:lnTo>
                                <a:lnTo>
                                  <a:pt x="22" y="1083"/>
                                </a:lnTo>
                                <a:lnTo>
                                  <a:pt x="21" y="1087"/>
                                </a:lnTo>
                                <a:lnTo>
                                  <a:pt x="20" y="1089"/>
                                </a:lnTo>
                                <a:lnTo>
                                  <a:pt x="18" y="1089"/>
                                </a:lnTo>
                                <a:lnTo>
                                  <a:pt x="17" y="1087"/>
                                </a:lnTo>
                                <a:lnTo>
                                  <a:pt x="15" y="1079"/>
                                </a:lnTo>
                                <a:lnTo>
                                  <a:pt x="13" y="1064"/>
                                </a:lnTo>
                                <a:lnTo>
                                  <a:pt x="11" y="1044"/>
                                </a:lnTo>
                                <a:lnTo>
                                  <a:pt x="9" y="1018"/>
                                </a:lnTo>
                                <a:lnTo>
                                  <a:pt x="7" y="988"/>
                                </a:lnTo>
                                <a:lnTo>
                                  <a:pt x="6" y="953"/>
                                </a:lnTo>
                                <a:lnTo>
                                  <a:pt x="3" y="873"/>
                                </a:lnTo>
                                <a:lnTo>
                                  <a:pt x="2" y="781"/>
                                </a:lnTo>
                                <a:lnTo>
                                  <a:pt x="0" y="683"/>
                                </a:lnTo>
                                <a:lnTo>
                                  <a:pt x="0" y="581"/>
                                </a:lnTo>
                                <a:lnTo>
                                  <a:pt x="0" y="479"/>
                                </a:lnTo>
                                <a:lnTo>
                                  <a:pt x="2" y="383"/>
                                </a:lnTo>
                                <a:lnTo>
                                  <a:pt x="3" y="296"/>
                                </a:lnTo>
                                <a:lnTo>
                                  <a:pt x="4" y="257"/>
                                </a:lnTo>
                                <a:lnTo>
                                  <a:pt x="6" y="221"/>
                                </a:lnTo>
                                <a:lnTo>
                                  <a:pt x="9" y="164"/>
                                </a:lnTo>
                                <a:lnTo>
                                  <a:pt x="11" y="143"/>
                                </a:lnTo>
                                <a:lnTo>
                                  <a:pt x="13" y="127"/>
                                </a:lnTo>
                                <a:lnTo>
                                  <a:pt x="15" y="118"/>
                                </a:lnTo>
                                <a:lnTo>
                                  <a:pt x="16" y="116"/>
                                </a:lnTo>
                                <a:lnTo>
                                  <a:pt x="17" y="116"/>
                                </a:lnTo>
                                <a:lnTo>
                                  <a:pt x="18" y="117"/>
                                </a:lnTo>
                                <a:lnTo>
                                  <a:pt x="20" y="121"/>
                                </a:lnTo>
                                <a:lnTo>
                                  <a:pt x="22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1302"/>
                        <wpg:cNvGrpSpPr>
                          <a:grpSpLocks/>
                        </wpg:cNvGrpSpPr>
                        <wpg:grpSpPr bwMode="auto">
                          <a:xfrm>
                            <a:off x="6081" y="3476"/>
                            <a:ext cx="450" cy="468"/>
                            <a:chOff x="4771" y="459"/>
                            <a:chExt cx="551" cy="573"/>
                          </a:xfrm>
                        </wpg:grpSpPr>
                        <wps:wsp>
                          <wps:cNvPr id="91" name="Freeform 1303"/>
                          <wps:cNvSpPr>
                            <a:spLocks/>
                          </wps:cNvSpPr>
                          <wps:spPr bwMode="auto">
                            <a:xfrm>
                              <a:off x="4916" y="553"/>
                              <a:ext cx="321" cy="328"/>
                            </a:xfrm>
                            <a:custGeom>
                              <a:avLst/>
                              <a:gdLst>
                                <a:gd name="T0" fmla="*/ 287 w 321"/>
                                <a:gd name="T1" fmla="*/ 302 h 328"/>
                                <a:gd name="T2" fmla="*/ 297 w 321"/>
                                <a:gd name="T3" fmla="*/ 318 h 328"/>
                                <a:gd name="T4" fmla="*/ 305 w 321"/>
                                <a:gd name="T5" fmla="*/ 325 h 328"/>
                                <a:gd name="T6" fmla="*/ 311 w 321"/>
                                <a:gd name="T7" fmla="*/ 328 h 328"/>
                                <a:gd name="T8" fmla="*/ 311 w 321"/>
                                <a:gd name="T9" fmla="*/ 325 h 328"/>
                                <a:gd name="T10" fmla="*/ 311 w 321"/>
                                <a:gd name="T11" fmla="*/ 321 h 328"/>
                                <a:gd name="T12" fmla="*/ 305 w 321"/>
                                <a:gd name="T13" fmla="*/ 300 h 328"/>
                                <a:gd name="T14" fmla="*/ 304 w 321"/>
                                <a:gd name="T15" fmla="*/ 278 h 328"/>
                                <a:gd name="T16" fmla="*/ 307 w 321"/>
                                <a:gd name="T17" fmla="*/ 257 h 328"/>
                                <a:gd name="T18" fmla="*/ 315 w 321"/>
                                <a:gd name="T19" fmla="*/ 237 h 328"/>
                                <a:gd name="T20" fmla="*/ 318 w 321"/>
                                <a:gd name="T21" fmla="*/ 230 h 328"/>
                                <a:gd name="T22" fmla="*/ 321 w 321"/>
                                <a:gd name="T23" fmla="*/ 225 h 328"/>
                                <a:gd name="T24" fmla="*/ 307 w 321"/>
                                <a:gd name="T25" fmla="*/ 214 h 328"/>
                                <a:gd name="T26" fmla="*/ 294 w 321"/>
                                <a:gd name="T27" fmla="*/ 200 h 328"/>
                                <a:gd name="T28" fmla="*/ 287 w 321"/>
                                <a:gd name="T29" fmla="*/ 192 h 328"/>
                                <a:gd name="T30" fmla="*/ 282 w 321"/>
                                <a:gd name="T31" fmla="*/ 182 h 328"/>
                                <a:gd name="T32" fmla="*/ 276 w 321"/>
                                <a:gd name="T33" fmla="*/ 167 h 328"/>
                                <a:gd name="T34" fmla="*/ 271 w 321"/>
                                <a:gd name="T35" fmla="*/ 151 h 328"/>
                                <a:gd name="T36" fmla="*/ 219 w 321"/>
                                <a:gd name="T37" fmla="*/ 131 h 328"/>
                                <a:gd name="T38" fmla="*/ 197 w 321"/>
                                <a:gd name="T39" fmla="*/ 108 h 328"/>
                                <a:gd name="T40" fmla="*/ 189 w 321"/>
                                <a:gd name="T41" fmla="*/ 95 h 328"/>
                                <a:gd name="T42" fmla="*/ 182 w 321"/>
                                <a:gd name="T43" fmla="*/ 82 h 328"/>
                                <a:gd name="T44" fmla="*/ 178 w 321"/>
                                <a:gd name="T45" fmla="*/ 69 h 328"/>
                                <a:gd name="T46" fmla="*/ 147 w 321"/>
                                <a:gd name="T47" fmla="*/ 60 h 328"/>
                                <a:gd name="T48" fmla="*/ 127 w 321"/>
                                <a:gd name="T49" fmla="*/ 47 h 328"/>
                                <a:gd name="T50" fmla="*/ 112 w 321"/>
                                <a:gd name="T51" fmla="*/ 28 h 328"/>
                                <a:gd name="T52" fmla="*/ 103 w 321"/>
                                <a:gd name="T53" fmla="*/ 6 h 328"/>
                                <a:gd name="T54" fmla="*/ 96 w 321"/>
                                <a:gd name="T55" fmla="*/ 1 h 328"/>
                                <a:gd name="T56" fmla="*/ 90 w 321"/>
                                <a:gd name="T57" fmla="*/ 6 h 328"/>
                                <a:gd name="T58" fmla="*/ 74 w 321"/>
                                <a:gd name="T59" fmla="*/ 10 h 328"/>
                                <a:gd name="T60" fmla="*/ 57 w 321"/>
                                <a:gd name="T61" fmla="*/ 16 h 328"/>
                                <a:gd name="T62" fmla="*/ 32 w 321"/>
                                <a:gd name="T63" fmla="*/ 17 h 328"/>
                                <a:gd name="T64" fmla="*/ 6 w 321"/>
                                <a:gd name="T65" fmla="*/ 14 h 328"/>
                                <a:gd name="T66" fmla="*/ 0 w 321"/>
                                <a:gd name="T67" fmla="*/ 16 h 328"/>
                                <a:gd name="T68" fmla="*/ 1 w 321"/>
                                <a:gd name="T69" fmla="*/ 21 h 328"/>
                                <a:gd name="T70" fmla="*/ 2 w 321"/>
                                <a:gd name="T71" fmla="*/ 20 h 328"/>
                                <a:gd name="T72" fmla="*/ 5 w 321"/>
                                <a:gd name="T73" fmla="*/ 24 h 328"/>
                                <a:gd name="T74" fmla="*/ 15 w 321"/>
                                <a:gd name="T75" fmla="*/ 31 h 328"/>
                                <a:gd name="T76" fmla="*/ 27 w 321"/>
                                <a:gd name="T77" fmla="*/ 37 h 328"/>
                                <a:gd name="T78" fmla="*/ 51 w 321"/>
                                <a:gd name="T79" fmla="*/ 40 h 328"/>
                                <a:gd name="T80" fmla="*/ 68 w 321"/>
                                <a:gd name="T81" fmla="*/ 41 h 328"/>
                                <a:gd name="T82" fmla="*/ 81 w 321"/>
                                <a:gd name="T83" fmla="*/ 39 h 328"/>
                                <a:gd name="T84" fmla="*/ 90 w 321"/>
                                <a:gd name="T85" fmla="*/ 48 h 328"/>
                                <a:gd name="T86" fmla="*/ 108 w 321"/>
                                <a:gd name="T87" fmla="*/ 66 h 328"/>
                                <a:gd name="T88" fmla="*/ 129 w 321"/>
                                <a:gd name="T89" fmla="*/ 82 h 328"/>
                                <a:gd name="T90" fmla="*/ 142 w 321"/>
                                <a:gd name="T91" fmla="*/ 87 h 328"/>
                                <a:gd name="T92" fmla="*/ 152 w 321"/>
                                <a:gd name="T93" fmla="*/ 96 h 328"/>
                                <a:gd name="T94" fmla="*/ 156 w 321"/>
                                <a:gd name="T95" fmla="*/ 113 h 328"/>
                                <a:gd name="T96" fmla="*/ 167 w 321"/>
                                <a:gd name="T97" fmla="*/ 134 h 328"/>
                                <a:gd name="T98" fmla="*/ 185 w 321"/>
                                <a:gd name="T99" fmla="*/ 154 h 328"/>
                                <a:gd name="T100" fmla="*/ 201 w 321"/>
                                <a:gd name="T101" fmla="*/ 167 h 328"/>
                                <a:gd name="T102" fmla="*/ 221 w 321"/>
                                <a:gd name="T103" fmla="*/ 174 h 328"/>
                                <a:gd name="T104" fmla="*/ 232 w 321"/>
                                <a:gd name="T105" fmla="*/ 175 h 328"/>
                                <a:gd name="T106" fmla="*/ 240 w 321"/>
                                <a:gd name="T107" fmla="*/ 177 h 328"/>
                                <a:gd name="T108" fmla="*/ 245 w 321"/>
                                <a:gd name="T109" fmla="*/ 191 h 328"/>
                                <a:gd name="T110" fmla="*/ 251 w 321"/>
                                <a:gd name="T111" fmla="*/ 206 h 328"/>
                                <a:gd name="T112" fmla="*/ 262 w 321"/>
                                <a:gd name="T113" fmla="*/ 220 h 328"/>
                                <a:gd name="T114" fmla="*/ 275 w 321"/>
                                <a:gd name="T115" fmla="*/ 232 h 328"/>
                                <a:gd name="T116" fmla="*/ 278 w 321"/>
                                <a:gd name="T117" fmla="*/ 255 h 328"/>
                                <a:gd name="T118" fmla="*/ 280 w 321"/>
                                <a:gd name="T119" fmla="*/ 282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1" h="328">
                                  <a:moveTo>
                                    <a:pt x="281" y="288"/>
                                  </a:moveTo>
                                  <a:lnTo>
                                    <a:pt x="283" y="293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287" y="302"/>
                                  </a:lnTo>
                                  <a:lnTo>
                                    <a:pt x="289" y="306"/>
                                  </a:lnTo>
                                  <a:lnTo>
                                    <a:pt x="292" y="310"/>
                                  </a:lnTo>
                                  <a:lnTo>
                                    <a:pt x="295" y="31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300" y="321"/>
                                  </a:lnTo>
                                  <a:lnTo>
                                    <a:pt x="301" y="322"/>
                                  </a:lnTo>
                                  <a:lnTo>
                                    <a:pt x="303" y="323"/>
                                  </a:lnTo>
                                  <a:lnTo>
                                    <a:pt x="305" y="325"/>
                                  </a:lnTo>
                                  <a:lnTo>
                                    <a:pt x="307" y="326"/>
                                  </a:lnTo>
                                  <a:lnTo>
                                    <a:pt x="308" y="327"/>
                                  </a:lnTo>
                                  <a:lnTo>
                                    <a:pt x="310" y="328"/>
                                  </a:lnTo>
                                  <a:lnTo>
                                    <a:pt x="311" y="328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314" y="326"/>
                                  </a:lnTo>
                                  <a:lnTo>
                                    <a:pt x="313" y="326"/>
                                  </a:lnTo>
                                  <a:lnTo>
                                    <a:pt x="311" y="325"/>
                                  </a:lnTo>
                                  <a:lnTo>
                                    <a:pt x="311" y="324"/>
                                  </a:lnTo>
                                  <a:lnTo>
                                    <a:pt x="311" y="323"/>
                                  </a:lnTo>
                                  <a:lnTo>
                                    <a:pt x="311" y="322"/>
                                  </a:lnTo>
                                  <a:lnTo>
                                    <a:pt x="311" y="321"/>
                                  </a:lnTo>
                                  <a:lnTo>
                                    <a:pt x="309" y="316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06" y="306"/>
                                  </a:lnTo>
                                  <a:lnTo>
                                    <a:pt x="305" y="300"/>
                                  </a:lnTo>
                                  <a:lnTo>
                                    <a:pt x="304" y="295"/>
                                  </a:lnTo>
                                  <a:lnTo>
                                    <a:pt x="304" y="289"/>
                                  </a:lnTo>
                                  <a:lnTo>
                                    <a:pt x="304" y="284"/>
                                  </a:lnTo>
                                  <a:lnTo>
                                    <a:pt x="304" y="278"/>
                                  </a:lnTo>
                                  <a:lnTo>
                                    <a:pt x="304" y="273"/>
                                  </a:lnTo>
                                  <a:lnTo>
                                    <a:pt x="305" y="267"/>
                                  </a:lnTo>
                                  <a:lnTo>
                                    <a:pt x="307" y="262"/>
                                  </a:lnTo>
                                  <a:lnTo>
                                    <a:pt x="307" y="257"/>
                                  </a:lnTo>
                                  <a:lnTo>
                                    <a:pt x="309" y="251"/>
                                  </a:lnTo>
                                  <a:lnTo>
                                    <a:pt x="311" y="246"/>
                                  </a:lnTo>
                                  <a:lnTo>
                                    <a:pt x="312" y="241"/>
                                  </a:lnTo>
                                  <a:lnTo>
                                    <a:pt x="315" y="237"/>
                                  </a:lnTo>
                                  <a:lnTo>
                                    <a:pt x="315" y="235"/>
                                  </a:lnTo>
                                  <a:lnTo>
                                    <a:pt x="316" y="233"/>
                                  </a:lnTo>
                                  <a:lnTo>
                                    <a:pt x="318" y="233"/>
                                  </a:lnTo>
                                  <a:lnTo>
                                    <a:pt x="318" y="230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320" y="228"/>
                                  </a:lnTo>
                                  <a:lnTo>
                                    <a:pt x="321" y="226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318" y="222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0" y="216"/>
                                  </a:lnTo>
                                  <a:lnTo>
                                    <a:pt x="307" y="214"/>
                                  </a:lnTo>
                                  <a:lnTo>
                                    <a:pt x="303" y="210"/>
                                  </a:lnTo>
                                  <a:lnTo>
                                    <a:pt x="300" y="206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4" y="200"/>
                                  </a:lnTo>
                                  <a:lnTo>
                                    <a:pt x="292" y="198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89" y="193"/>
                                  </a:lnTo>
                                  <a:lnTo>
                                    <a:pt x="287" y="192"/>
                                  </a:lnTo>
                                  <a:lnTo>
                                    <a:pt x="286" y="189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4" y="185"/>
                                  </a:lnTo>
                                  <a:lnTo>
                                    <a:pt x="282" y="18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78" y="175"/>
                                  </a:lnTo>
                                  <a:lnTo>
                                    <a:pt x="277" y="170"/>
                                  </a:lnTo>
                                  <a:lnTo>
                                    <a:pt x="276" y="167"/>
                                  </a:lnTo>
                                  <a:lnTo>
                                    <a:pt x="275" y="163"/>
                                  </a:lnTo>
                                  <a:lnTo>
                                    <a:pt x="274" y="159"/>
                                  </a:lnTo>
                                  <a:lnTo>
                                    <a:pt x="272" y="155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19" y="131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06" y="119"/>
                                  </a:lnTo>
                                  <a:lnTo>
                                    <a:pt x="199" y="113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193" y="105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87" y="92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178" y="73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47" y="60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7" y="56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8" y="66"/>
                                  </a:lnTo>
                                  <a:lnTo>
                                    <a:pt x="114" y="71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9" y="89"/>
                                  </a:lnTo>
                                  <a:lnTo>
                                    <a:pt x="152" y="92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52" y="100"/>
                                  </a:lnTo>
                                  <a:lnTo>
                                    <a:pt x="153" y="104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56" y="113"/>
                                  </a:lnTo>
                                  <a:lnTo>
                                    <a:pt x="156" y="117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7" y="134"/>
                                  </a:lnTo>
                                  <a:lnTo>
                                    <a:pt x="173" y="142"/>
                                  </a:lnTo>
                                  <a:lnTo>
                                    <a:pt x="177" y="146"/>
                                  </a:lnTo>
                                  <a:lnTo>
                                    <a:pt x="180" y="150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8" y="157"/>
                                  </a:lnTo>
                                  <a:lnTo>
                                    <a:pt x="192" y="160"/>
                                  </a:lnTo>
                                  <a:lnTo>
                                    <a:pt x="197" y="163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06" y="169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2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8" y="174"/>
                                  </a:lnTo>
                                  <a:lnTo>
                                    <a:pt x="230" y="175"/>
                                  </a:lnTo>
                                  <a:lnTo>
                                    <a:pt x="232" y="175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6" y="176"/>
                                  </a:lnTo>
                                  <a:lnTo>
                                    <a:pt x="238" y="177"/>
                                  </a:lnTo>
                                  <a:lnTo>
                                    <a:pt x="240" y="177"/>
                                  </a:lnTo>
                                  <a:lnTo>
                                    <a:pt x="241" y="178"/>
                                  </a:lnTo>
                                  <a:lnTo>
                                    <a:pt x="241" y="182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245" y="191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8" y="199"/>
                                  </a:lnTo>
                                  <a:lnTo>
                                    <a:pt x="249" y="203"/>
                                  </a:lnTo>
                                  <a:lnTo>
                                    <a:pt x="251" y="206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56" y="214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62" y="220"/>
                                  </a:lnTo>
                                  <a:lnTo>
                                    <a:pt x="265" y="223"/>
                                  </a:lnTo>
                                  <a:lnTo>
                                    <a:pt x="268" y="226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79" y="234"/>
                                  </a:lnTo>
                                  <a:lnTo>
                                    <a:pt x="278" y="241"/>
                                  </a:lnTo>
                                  <a:lnTo>
                                    <a:pt x="278" y="248"/>
                                  </a:lnTo>
                                  <a:lnTo>
                                    <a:pt x="278" y="255"/>
                                  </a:lnTo>
                                  <a:lnTo>
                                    <a:pt x="278" y="262"/>
                                  </a:lnTo>
                                  <a:lnTo>
                                    <a:pt x="278" y="269"/>
                                  </a:lnTo>
                                  <a:lnTo>
                                    <a:pt x="279" y="275"/>
                                  </a:lnTo>
                                  <a:lnTo>
                                    <a:pt x="280" y="282"/>
                                  </a:lnTo>
                                  <a:lnTo>
                                    <a:pt x="281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304"/>
                          <wps:cNvSpPr>
                            <a:spLocks/>
                          </wps:cNvSpPr>
                          <wps:spPr bwMode="auto">
                            <a:xfrm>
                              <a:off x="4916" y="553"/>
                              <a:ext cx="321" cy="328"/>
                            </a:xfrm>
                            <a:custGeom>
                              <a:avLst/>
                              <a:gdLst>
                                <a:gd name="T0" fmla="*/ 287 w 321"/>
                                <a:gd name="T1" fmla="*/ 302 h 328"/>
                                <a:gd name="T2" fmla="*/ 297 w 321"/>
                                <a:gd name="T3" fmla="*/ 318 h 328"/>
                                <a:gd name="T4" fmla="*/ 305 w 321"/>
                                <a:gd name="T5" fmla="*/ 325 h 328"/>
                                <a:gd name="T6" fmla="*/ 311 w 321"/>
                                <a:gd name="T7" fmla="*/ 328 h 328"/>
                                <a:gd name="T8" fmla="*/ 311 w 321"/>
                                <a:gd name="T9" fmla="*/ 325 h 328"/>
                                <a:gd name="T10" fmla="*/ 311 w 321"/>
                                <a:gd name="T11" fmla="*/ 321 h 328"/>
                                <a:gd name="T12" fmla="*/ 305 w 321"/>
                                <a:gd name="T13" fmla="*/ 300 h 328"/>
                                <a:gd name="T14" fmla="*/ 304 w 321"/>
                                <a:gd name="T15" fmla="*/ 278 h 328"/>
                                <a:gd name="T16" fmla="*/ 307 w 321"/>
                                <a:gd name="T17" fmla="*/ 257 h 328"/>
                                <a:gd name="T18" fmla="*/ 315 w 321"/>
                                <a:gd name="T19" fmla="*/ 237 h 328"/>
                                <a:gd name="T20" fmla="*/ 318 w 321"/>
                                <a:gd name="T21" fmla="*/ 230 h 328"/>
                                <a:gd name="T22" fmla="*/ 321 w 321"/>
                                <a:gd name="T23" fmla="*/ 225 h 328"/>
                                <a:gd name="T24" fmla="*/ 307 w 321"/>
                                <a:gd name="T25" fmla="*/ 214 h 328"/>
                                <a:gd name="T26" fmla="*/ 294 w 321"/>
                                <a:gd name="T27" fmla="*/ 200 h 328"/>
                                <a:gd name="T28" fmla="*/ 287 w 321"/>
                                <a:gd name="T29" fmla="*/ 192 h 328"/>
                                <a:gd name="T30" fmla="*/ 282 w 321"/>
                                <a:gd name="T31" fmla="*/ 182 h 328"/>
                                <a:gd name="T32" fmla="*/ 276 w 321"/>
                                <a:gd name="T33" fmla="*/ 167 h 328"/>
                                <a:gd name="T34" fmla="*/ 271 w 321"/>
                                <a:gd name="T35" fmla="*/ 151 h 328"/>
                                <a:gd name="T36" fmla="*/ 219 w 321"/>
                                <a:gd name="T37" fmla="*/ 131 h 328"/>
                                <a:gd name="T38" fmla="*/ 197 w 321"/>
                                <a:gd name="T39" fmla="*/ 108 h 328"/>
                                <a:gd name="T40" fmla="*/ 189 w 321"/>
                                <a:gd name="T41" fmla="*/ 95 h 328"/>
                                <a:gd name="T42" fmla="*/ 182 w 321"/>
                                <a:gd name="T43" fmla="*/ 82 h 328"/>
                                <a:gd name="T44" fmla="*/ 178 w 321"/>
                                <a:gd name="T45" fmla="*/ 69 h 328"/>
                                <a:gd name="T46" fmla="*/ 147 w 321"/>
                                <a:gd name="T47" fmla="*/ 60 h 328"/>
                                <a:gd name="T48" fmla="*/ 127 w 321"/>
                                <a:gd name="T49" fmla="*/ 47 h 328"/>
                                <a:gd name="T50" fmla="*/ 112 w 321"/>
                                <a:gd name="T51" fmla="*/ 28 h 328"/>
                                <a:gd name="T52" fmla="*/ 103 w 321"/>
                                <a:gd name="T53" fmla="*/ 6 h 328"/>
                                <a:gd name="T54" fmla="*/ 96 w 321"/>
                                <a:gd name="T55" fmla="*/ 1 h 328"/>
                                <a:gd name="T56" fmla="*/ 90 w 321"/>
                                <a:gd name="T57" fmla="*/ 6 h 328"/>
                                <a:gd name="T58" fmla="*/ 74 w 321"/>
                                <a:gd name="T59" fmla="*/ 10 h 328"/>
                                <a:gd name="T60" fmla="*/ 57 w 321"/>
                                <a:gd name="T61" fmla="*/ 16 h 328"/>
                                <a:gd name="T62" fmla="*/ 32 w 321"/>
                                <a:gd name="T63" fmla="*/ 17 h 328"/>
                                <a:gd name="T64" fmla="*/ 6 w 321"/>
                                <a:gd name="T65" fmla="*/ 14 h 328"/>
                                <a:gd name="T66" fmla="*/ 0 w 321"/>
                                <a:gd name="T67" fmla="*/ 16 h 328"/>
                                <a:gd name="T68" fmla="*/ 1 w 321"/>
                                <a:gd name="T69" fmla="*/ 21 h 328"/>
                                <a:gd name="T70" fmla="*/ 2 w 321"/>
                                <a:gd name="T71" fmla="*/ 20 h 328"/>
                                <a:gd name="T72" fmla="*/ 5 w 321"/>
                                <a:gd name="T73" fmla="*/ 24 h 328"/>
                                <a:gd name="T74" fmla="*/ 15 w 321"/>
                                <a:gd name="T75" fmla="*/ 31 h 328"/>
                                <a:gd name="T76" fmla="*/ 27 w 321"/>
                                <a:gd name="T77" fmla="*/ 37 h 328"/>
                                <a:gd name="T78" fmla="*/ 51 w 321"/>
                                <a:gd name="T79" fmla="*/ 40 h 328"/>
                                <a:gd name="T80" fmla="*/ 68 w 321"/>
                                <a:gd name="T81" fmla="*/ 41 h 328"/>
                                <a:gd name="T82" fmla="*/ 81 w 321"/>
                                <a:gd name="T83" fmla="*/ 39 h 328"/>
                                <a:gd name="T84" fmla="*/ 90 w 321"/>
                                <a:gd name="T85" fmla="*/ 48 h 328"/>
                                <a:gd name="T86" fmla="*/ 108 w 321"/>
                                <a:gd name="T87" fmla="*/ 66 h 328"/>
                                <a:gd name="T88" fmla="*/ 129 w 321"/>
                                <a:gd name="T89" fmla="*/ 82 h 328"/>
                                <a:gd name="T90" fmla="*/ 142 w 321"/>
                                <a:gd name="T91" fmla="*/ 87 h 328"/>
                                <a:gd name="T92" fmla="*/ 152 w 321"/>
                                <a:gd name="T93" fmla="*/ 96 h 328"/>
                                <a:gd name="T94" fmla="*/ 156 w 321"/>
                                <a:gd name="T95" fmla="*/ 113 h 328"/>
                                <a:gd name="T96" fmla="*/ 167 w 321"/>
                                <a:gd name="T97" fmla="*/ 134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1" h="328">
                                  <a:moveTo>
                                    <a:pt x="281" y="288"/>
                                  </a:moveTo>
                                  <a:lnTo>
                                    <a:pt x="283" y="293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287" y="302"/>
                                  </a:lnTo>
                                  <a:lnTo>
                                    <a:pt x="289" y="306"/>
                                  </a:lnTo>
                                  <a:lnTo>
                                    <a:pt x="292" y="310"/>
                                  </a:lnTo>
                                  <a:lnTo>
                                    <a:pt x="295" y="31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300" y="321"/>
                                  </a:lnTo>
                                  <a:lnTo>
                                    <a:pt x="301" y="322"/>
                                  </a:lnTo>
                                  <a:lnTo>
                                    <a:pt x="303" y="323"/>
                                  </a:lnTo>
                                  <a:lnTo>
                                    <a:pt x="305" y="325"/>
                                  </a:lnTo>
                                  <a:lnTo>
                                    <a:pt x="307" y="326"/>
                                  </a:lnTo>
                                  <a:lnTo>
                                    <a:pt x="308" y="327"/>
                                  </a:lnTo>
                                  <a:lnTo>
                                    <a:pt x="310" y="328"/>
                                  </a:lnTo>
                                  <a:lnTo>
                                    <a:pt x="311" y="328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314" y="326"/>
                                  </a:lnTo>
                                  <a:lnTo>
                                    <a:pt x="313" y="326"/>
                                  </a:lnTo>
                                  <a:lnTo>
                                    <a:pt x="311" y="325"/>
                                  </a:lnTo>
                                  <a:lnTo>
                                    <a:pt x="311" y="324"/>
                                  </a:lnTo>
                                  <a:lnTo>
                                    <a:pt x="311" y="323"/>
                                  </a:lnTo>
                                  <a:lnTo>
                                    <a:pt x="311" y="322"/>
                                  </a:lnTo>
                                  <a:lnTo>
                                    <a:pt x="311" y="321"/>
                                  </a:lnTo>
                                  <a:lnTo>
                                    <a:pt x="309" y="316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06" y="306"/>
                                  </a:lnTo>
                                  <a:lnTo>
                                    <a:pt x="305" y="300"/>
                                  </a:lnTo>
                                  <a:lnTo>
                                    <a:pt x="304" y="295"/>
                                  </a:lnTo>
                                  <a:lnTo>
                                    <a:pt x="304" y="289"/>
                                  </a:lnTo>
                                  <a:lnTo>
                                    <a:pt x="304" y="284"/>
                                  </a:lnTo>
                                  <a:lnTo>
                                    <a:pt x="304" y="278"/>
                                  </a:lnTo>
                                  <a:lnTo>
                                    <a:pt x="304" y="273"/>
                                  </a:lnTo>
                                  <a:lnTo>
                                    <a:pt x="305" y="267"/>
                                  </a:lnTo>
                                  <a:lnTo>
                                    <a:pt x="307" y="262"/>
                                  </a:lnTo>
                                  <a:lnTo>
                                    <a:pt x="307" y="257"/>
                                  </a:lnTo>
                                  <a:lnTo>
                                    <a:pt x="309" y="251"/>
                                  </a:lnTo>
                                  <a:lnTo>
                                    <a:pt x="311" y="246"/>
                                  </a:lnTo>
                                  <a:lnTo>
                                    <a:pt x="312" y="241"/>
                                  </a:lnTo>
                                  <a:lnTo>
                                    <a:pt x="315" y="237"/>
                                  </a:lnTo>
                                  <a:lnTo>
                                    <a:pt x="315" y="235"/>
                                  </a:lnTo>
                                  <a:lnTo>
                                    <a:pt x="316" y="233"/>
                                  </a:lnTo>
                                  <a:lnTo>
                                    <a:pt x="318" y="233"/>
                                  </a:lnTo>
                                  <a:lnTo>
                                    <a:pt x="318" y="230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320" y="228"/>
                                  </a:lnTo>
                                  <a:lnTo>
                                    <a:pt x="321" y="226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318" y="222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0" y="216"/>
                                  </a:lnTo>
                                  <a:lnTo>
                                    <a:pt x="307" y="214"/>
                                  </a:lnTo>
                                  <a:lnTo>
                                    <a:pt x="303" y="210"/>
                                  </a:lnTo>
                                  <a:lnTo>
                                    <a:pt x="300" y="206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4" y="200"/>
                                  </a:lnTo>
                                  <a:lnTo>
                                    <a:pt x="292" y="198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89" y="193"/>
                                  </a:lnTo>
                                  <a:lnTo>
                                    <a:pt x="287" y="192"/>
                                  </a:lnTo>
                                  <a:lnTo>
                                    <a:pt x="286" y="189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4" y="185"/>
                                  </a:lnTo>
                                  <a:lnTo>
                                    <a:pt x="282" y="18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78" y="175"/>
                                  </a:lnTo>
                                  <a:lnTo>
                                    <a:pt x="277" y="170"/>
                                  </a:lnTo>
                                  <a:lnTo>
                                    <a:pt x="276" y="167"/>
                                  </a:lnTo>
                                  <a:lnTo>
                                    <a:pt x="275" y="163"/>
                                  </a:lnTo>
                                  <a:lnTo>
                                    <a:pt x="274" y="159"/>
                                  </a:lnTo>
                                  <a:lnTo>
                                    <a:pt x="272" y="155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19" y="131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06" y="119"/>
                                  </a:lnTo>
                                  <a:lnTo>
                                    <a:pt x="199" y="113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193" y="105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87" y="92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178" y="73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47" y="60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7" y="56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8" y="66"/>
                                  </a:lnTo>
                                  <a:lnTo>
                                    <a:pt x="114" y="71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9" y="89"/>
                                  </a:lnTo>
                                  <a:lnTo>
                                    <a:pt x="152" y="92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52" y="100"/>
                                  </a:lnTo>
                                  <a:lnTo>
                                    <a:pt x="153" y="104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56" y="113"/>
                                  </a:lnTo>
                                  <a:lnTo>
                                    <a:pt x="156" y="117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7" y="134"/>
                                  </a:lnTo>
                                  <a:lnTo>
                                    <a:pt x="173" y="142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305"/>
                          <wps:cNvSpPr>
                            <a:spLocks/>
                          </wps:cNvSpPr>
                          <wps:spPr bwMode="auto">
                            <a:xfrm>
                              <a:off x="5157" y="459"/>
                              <a:ext cx="163" cy="140"/>
                            </a:xfrm>
                            <a:custGeom>
                              <a:avLst/>
                              <a:gdLst>
                                <a:gd name="T0" fmla="*/ 148 w 163"/>
                                <a:gd name="T1" fmla="*/ 124 h 140"/>
                                <a:gd name="T2" fmla="*/ 153 w 163"/>
                                <a:gd name="T3" fmla="*/ 133 h 140"/>
                                <a:gd name="T4" fmla="*/ 158 w 163"/>
                                <a:gd name="T5" fmla="*/ 140 h 140"/>
                                <a:gd name="T6" fmla="*/ 161 w 163"/>
                                <a:gd name="T7" fmla="*/ 137 h 140"/>
                                <a:gd name="T8" fmla="*/ 163 w 163"/>
                                <a:gd name="T9" fmla="*/ 135 h 140"/>
                                <a:gd name="T10" fmla="*/ 161 w 163"/>
                                <a:gd name="T11" fmla="*/ 118 h 140"/>
                                <a:gd name="T12" fmla="*/ 157 w 163"/>
                                <a:gd name="T13" fmla="*/ 102 h 140"/>
                                <a:gd name="T14" fmla="*/ 150 w 163"/>
                                <a:gd name="T15" fmla="*/ 89 h 140"/>
                                <a:gd name="T16" fmla="*/ 140 w 163"/>
                                <a:gd name="T17" fmla="*/ 77 h 140"/>
                                <a:gd name="T18" fmla="*/ 126 w 163"/>
                                <a:gd name="T19" fmla="*/ 69 h 140"/>
                                <a:gd name="T20" fmla="*/ 123 w 163"/>
                                <a:gd name="T21" fmla="*/ 62 h 140"/>
                                <a:gd name="T22" fmla="*/ 125 w 163"/>
                                <a:gd name="T23" fmla="*/ 56 h 140"/>
                                <a:gd name="T24" fmla="*/ 127 w 163"/>
                                <a:gd name="T25" fmla="*/ 50 h 140"/>
                                <a:gd name="T26" fmla="*/ 131 w 163"/>
                                <a:gd name="T27" fmla="*/ 40 h 140"/>
                                <a:gd name="T28" fmla="*/ 133 w 163"/>
                                <a:gd name="T29" fmla="*/ 30 h 140"/>
                                <a:gd name="T30" fmla="*/ 133 w 163"/>
                                <a:gd name="T31" fmla="*/ 20 h 140"/>
                                <a:gd name="T32" fmla="*/ 135 w 163"/>
                                <a:gd name="T33" fmla="*/ 10 h 140"/>
                                <a:gd name="T34" fmla="*/ 135 w 163"/>
                                <a:gd name="T35" fmla="*/ 3 h 140"/>
                                <a:gd name="T36" fmla="*/ 127 w 163"/>
                                <a:gd name="T37" fmla="*/ 4 h 140"/>
                                <a:gd name="T38" fmla="*/ 108 w 163"/>
                                <a:gd name="T39" fmla="*/ 17 h 140"/>
                                <a:gd name="T40" fmla="*/ 90 w 163"/>
                                <a:gd name="T41" fmla="*/ 31 h 140"/>
                                <a:gd name="T42" fmla="*/ 79 w 163"/>
                                <a:gd name="T43" fmla="*/ 28 h 140"/>
                                <a:gd name="T44" fmla="*/ 70 w 163"/>
                                <a:gd name="T45" fmla="*/ 20 h 140"/>
                                <a:gd name="T46" fmla="*/ 59 w 163"/>
                                <a:gd name="T47" fmla="*/ 14 h 140"/>
                                <a:gd name="T48" fmla="*/ 47 w 163"/>
                                <a:gd name="T49" fmla="*/ 13 h 140"/>
                                <a:gd name="T50" fmla="*/ 25 w 163"/>
                                <a:gd name="T51" fmla="*/ 13 h 140"/>
                                <a:gd name="T52" fmla="*/ 18 w 163"/>
                                <a:gd name="T53" fmla="*/ 14 h 140"/>
                                <a:gd name="T54" fmla="*/ 11 w 163"/>
                                <a:gd name="T55" fmla="*/ 14 h 140"/>
                                <a:gd name="T56" fmla="*/ 6 w 163"/>
                                <a:gd name="T57" fmla="*/ 17 h 140"/>
                                <a:gd name="T58" fmla="*/ 2 w 163"/>
                                <a:gd name="T59" fmla="*/ 20 h 140"/>
                                <a:gd name="T60" fmla="*/ 0 w 163"/>
                                <a:gd name="T61" fmla="*/ 23 h 140"/>
                                <a:gd name="T62" fmla="*/ 4 w 163"/>
                                <a:gd name="T63" fmla="*/ 26 h 140"/>
                                <a:gd name="T64" fmla="*/ 8 w 163"/>
                                <a:gd name="T65" fmla="*/ 28 h 140"/>
                                <a:gd name="T66" fmla="*/ 13 w 163"/>
                                <a:gd name="T67" fmla="*/ 28 h 140"/>
                                <a:gd name="T68" fmla="*/ 18 w 163"/>
                                <a:gd name="T69" fmla="*/ 31 h 140"/>
                                <a:gd name="T70" fmla="*/ 23 w 163"/>
                                <a:gd name="T71" fmla="*/ 32 h 140"/>
                                <a:gd name="T72" fmla="*/ 27 w 163"/>
                                <a:gd name="T73" fmla="*/ 34 h 140"/>
                                <a:gd name="T74" fmla="*/ 31 w 163"/>
                                <a:gd name="T75" fmla="*/ 37 h 140"/>
                                <a:gd name="T76" fmla="*/ 36 w 163"/>
                                <a:gd name="T77" fmla="*/ 38 h 140"/>
                                <a:gd name="T78" fmla="*/ 39 w 163"/>
                                <a:gd name="T79" fmla="*/ 40 h 140"/>
                                <a:gd name="T80" fmla="*/ 41 w 163"/>
                                <a:gd name="T81" fmla="*/ 43 h 140"/>
                                <a:gd name="T82" fmla="*/ 44 w 163"/>
                                <a:gd name="T83" fmla="*/ 45 h 140"/>
                                <a:gd name="T84" fmla="*/ 56 w 163"/>
                                <a:gd name="T85" fmla="*/ 63 h 140"/>
                                <a:gd name="T86" fmla="*/ 62 w 163"/>
                                <a:gd name="T87" fmla="*/ 77 h 140"/>
                                <a:gd name="T88" fmla="*/ 65 w 163"/>
                                <a:gd name="T89" fmla="*/ 88 h 140"/>
                                <a:gd name="T90" fmla="*/ 64 w 163"/>
                                <a:gd name="T91" fmla="*/ 100 h 140"/>
                                <a:gd name="T92" fmla="*/ 68 w 163"/>
                                <a:gd name="T93" fmla="*/ 101 h 140"/>
                                <a:gd name="T94" fmla="*/ 70 w 163"/>
                                <a:gd name="T95" fmla="*/ 100 h 140"/>
                                <a:gd name="T96" fmla="*/ 77 w 163"/>
                                <a:gd name="T97" fmla="*/ 99 h 140"/>
                                <a:gd name="T98" fmla="*/ 85 w 163"/>
                                <a:gd name="T99" fmla="*/ 98 h 140"/>
                                <a:gd name="T100" fmla="*/ 90 w 163"/>
                                <a:gd name="T101" fmla="*/ 98 h 140"/>
                                <a:gd name="T102" fmla="*/ 99 w 163"/>
                                <a:gd name="T103" fmla="*/ 98 h 140"/>
                                <a:gd name="T104" fmla="*/ 107 w 163"/>
                                <a:gd name="T105" fmla="*/ 99 h 140"/>
                                <a:gd name="T106" fmla="*/ 118 w 163"/>
                                <a:gd name="T107" fmla="*/ 103 h 140"/>
                                <a:gd name="T108" fmla="*/ 133 w 163"/>
                                <a:gd name="T109" fmla="*/ 110 h 140"/>
                                <a:gd name="T110" fmla="*/ 144 w 163"/>
                                <a:gd name="T111" fmla="*/ 12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3" h="140">
                                  <a:moveTo>
                                    <a:pt x="144" y="120"/>
                                  </a:moveTo>
                                  <a:lnTo>
                                    <a:pt x="147" y="122"/>
                                  </a:lnTo>
                                  <a:lnTo>
                                    <a:pt x="148" y="124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51" y="131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158" y="140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60" y="138"/>
                                  </a:lnTo>
                                  <a:lnTo>
                                    <a:pt x="161" y="137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2" y="135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62" y="12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1" y="118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5" y="98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140" y="77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32" y="71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22" y="64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3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8" y="103"/>
                                  </a:lnTo>
                                  <a:lnTo>
                                    <a:pt x="124" y="106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3" y="110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4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306"/>
                          <wps:cNvSpPr>
                            <a:spLocks/>
                          </wps:cNvSpPr>
                          <wps:spPr bwMode="auto">
                            <a:xfrm>
                              <a:off x="5157" y="459"/>
                              <a:ext cx="163" cy="140"/>
                            </a:xfrm>
                            <a:custGeom>
                              <a:avLst/>
                              <a:gdLst>
                                <a:gd name="T0" fmla="*/ 148 w 163"/>
                                <a:gd name="T1" fmla="*/ 124 h 140"/>
                                <a:gd name="T2" fmla="*/ 153 w 163"/>
                                <a:gd name="T3" fmla="*/ 133 h 140"/>
                                <a:gd name="T4" fmla="*/ 158 w 163"/>
                                <a:gd name="T5" fmla="*/ 140 h 140"/>
                                <a:gd name="T6" fmla="*/ 161 w 163"/>
                                <a:gd name="T7" fmla="*/ 137 h 140"/>
                                <a:gd name="T8" fmla="*/ 163 w 163"/>
                                <a:gd name="T9" fmla="*/ 135 h 140"/>
                                <a:gd name="T10" fmla="*/ 161 w 163"/>
                                <a:gd name="T11" fmla="*/ 118 h 140"/>
                                <a:gd name="T12" fmla="*/ 157 w 163"/>
                                <a:gd name="T13" fmla="*/ 102 h 140"/>
                                <a:gd name="T14" fmla="*/ 150 w 163"/>
                                <a:gd name="T15" fmla="*/ 89 h 140"/>
                                <a:gd name="T16" fmla="*/ 140 w 163"/>
                                <a:gd name="T17" fmla="*/ 77 h 140"/>
                                <a:gd name="T18" fmla="*/ 126 w 163"/>
                                <a:gd name="T19" fmla="*/ 69 h 140"/>
                                <a:gd name="T20" fmla="*/ 123 w 163"/>
                                <a:gd name="T21" fmla="*/ 62 h 140"/>
                                <a:gd name="T22" fmla="*/ 125 w 163"/>
                                <a:gd name="T23" fmla="*/ 56 h 140"/>
                                <a:gd name="T24" fmla="*/ 127 w 163"/>
                                <a:gd name="T25" fmla="*/ 50 h 140"/>
                                <a:gd name="T26" fmla="*/ 131 w 163"/>
                                <a:gd name="T27" fmla="*/ 40 h 140"/>
                                <a:gd name="T28" fmla="*/ 133 w 163"/>
                                <a:gd name="T29" fmla="*/ 30 h 140"/>
                                <a:gd name="T30" fmla="*/ 133 w 163"/>
                                <a:gd name="T31" fmla="*/ 20 h 140"/>
                                <a:gd name="T32" fmla="*/ 135 w 163"/>
                                <a:gd name="T33" fmla="*/ 10 h 140"/>
                                <a:gd name="T34" fmla="*/ 135 w 163"/>
                                <a:gd name="T35" fmla="*/ 3 h 140"/>
                                <a:gd name="T36" fmla="*/ 127 w 163"/>
                                <a:gd name="T37" fmla="*/ 4 h 140"/>
                                <a:gd name="T38" fmla="*/ 108 w 163"/>
                                <a:gd name="T39" fmla="*/ 17 h 140"/>
                                <a:gd name="T40" fmla="*/ 90 w 163"/>
                                <a:gd name="T41" fmla="*/ 31 h 140"/>
                                <a:gd name="T42" fmla="*/ 79 w 163"/>
                                <a:gd name="T43" fmla="*/ 28 h 140"/>
                                <a:gd name="T44" fmla="*/ 70 w 163"/>
                                <a:gd name="T45" fmla="*/ 20 h 140"/>
                                <a:gd name="T46" fmla="*/ 59 w 163"/>
                                <a:gd name="T47" fmla="*/ 14 h 140"/>
                                <a:gd name="T48" fmla="*/ 47 w 163"/>
                                <a:gd name="T49" fmla="*/ 13 h 140"/>
                                <a:gd name="T50" fmla="*/ 25 w 163"/>
                                <a:gd name="T51" fmla="*/ 13 h 140"/>
                                <a:gd name="T52" fmla="*/ 18 w 163"/>
                                <a:gd name="T53" fmla="*/ 14 h 140"/>
                                <a:gd name="T54" fmla="*/ 11 w 163"/>
                                <a:gd name="T55" fmla="*/ 14 h 140"/>
                                <a:gd name="T56" fmla="*/ 6 w 163"/>
                                <a:gd name="T57" fmla="*/ 17 h 140"/>
                                <a:gd name="T58" fmla="*/ 2 w 163"/>
                                <a:gd name="T59" fmla="*/ 20 h 140"/>
                                <a:gd name="T60" fmla="*/ 0 w 163"/>
                                <a:gd name="T61" fmla="*/ 23 h 140"/>
                                <a:gd name="T62" fmla="*/ 4 w 163"/>
                                <a:gd name="T63" fmla="*/ 26 h 140"/>
                                <a:gd name="T64" fmla="*/ 8 w 163"/>
                                <a:gd name="T65" fmla="*/ 28 h 140"/>
                                <a:gd name="T66" fmla="*/ 13 w 163"/>
                                <a:gd name="T67" fmla="*/ 28 h 140"/>
                                <a:gd name="T68" fmla="*/ 18 w 163"/>
                                <a:gd name="T69" fmla="*/ 31 h 140"/>
                                <a:gd name="T70" fmla="*/ 23 w 163"/>
                                <a:gd name="T71" fmla="*/ 32 h 140"/>
                                <a:gd name="T72" fmla="*/ 27 w 163"/>
                                <a:gd name="T73" fmla="*/ 34 h 140"/>
                                <a:gd name="T74" fmla="*/ 31 w 163"/>
                                <a:gd name="T75" fmla="*/ 37 h 140"/>
                                <a:gd name="T76" fmla="*/ 36 w 163"/>
                                <a:gd name="T77" fmla="*/ 38 h 140"/>
                                <a:gd name="T78" fmla="*/ 39 w 163"/>
                                <a:gd name="T79" fmla="*/ 40 h 140"/>
                                <a:gd name="T80" fmla="*/ 41 w 163"/>
                                <a:gd name="T81" fmla="*/ 43 h 140"/>
                                <a:gd name="T82" fmla="*/ 44 w 163"/>
                                <a:gd name="T83" fmla="*/ 45 h 140"/>
                                <a:gd name="T84" fmla="*/ 56 w 163"/>
                                <a:gd name="T85" fmla="*/ 63 h 140"/>
                                <a:gd name="T86" fmla="*/ 62 w 163"/>
                                <a:gd name="T87" fmla="*/ 77 h 140"/>
                                <a:gd name="T88" fmla="*/ 65 w 163"/>
                                <a:gd name="T89" fmla="*/ 88 h 140"/>
                                <a:gd name="T90" fmla="*/ 64 w 163"/>
                                <a:gd name="T91" fmla="*/ 100 h 140"/>
                                <a:gd name="T92" fmla="*/ 68 w 163"/>
                                <a:gd name="T93" fmla="*/ 101 h 140"/>
                                <a:gd name="T94" fmla="*/ 70 w 163"/>
                                <a:gd name="T95" fmla="*/ 100 h 140"/>
                                <a:gd name="T96" fmla="*/ 77 w 163"/>
                                <a:gd name="T97" fmla="*/ 99 h 140"/>
                                <a:gd name="T98" fmla="*/ 85 w 163"/>
                                <a:gd name="T99" fmla="*/ 98 h 140"/>
                                <a:gd name="T100" fmla="*/ 90 w 163"/>
                                <a:gd name="T101" fmla="*/ 98 h 140"/>
                                <a:gd name="T102" fmla="*/ 99 w 163"/>
                                <a:gd name="T103" fmla="*/ 98 h 140"/>
                                <a:gd name="T104" fmla="*/ 107 w 163"/>
                                <a:gd name="T105" fmla="*/ 99 h 140"/>
                                <a:gd name="T106" fmla="*/ 118 w 163"/>
                                <a:gd name="T107" fmla="*/ 103 h 140"/>
                                <a:gd name="T108" fmla="*/ 133 w 163"/>
                                <a:gd name="T109" fmla="*/ 110 h 140"/>
                                <a:gd name="T110" fmla="*/ 144 w 163"/>
                                <a:gd name="T111" fmla="*/ 12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3" h="140">
                                  <a:moveTo>
                                    <a:pt x="144" y="120"/>
                                  </a:moveTo>
                                  <a:lnTo>
                                    <a:pt x="147" y="122"/>
                                  </a:lnTo>
                                  <a:lnTo>
                                    <a:pt x="148" y="124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51" y="131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158" y="140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60" y="138"/>
                                  </a:lnTo>
                                  <a:lnTo>
                                    <a:pt x="161" y="137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2" y="135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62" y="12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1" y="118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5" y="98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140" y="77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32" y="71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22" y="64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3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8" y="103"/>
                                  </a:lnTo>
                                  <a:lnTo>
                                    <a:pt x="124" y="106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3" y="110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44" y="12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307"/>
                          <wps:cNvSpPr>
                            <a:spLocks noEditPoints="1"/>
                          </wps:cNvSpPr>
                          <wps:spPr bwMode="auto">
                            <a:xfrm>
                              <a:off x="4771" y="479"/>
                              <a:ext cx="551" cy="553"/>
                            </a:xfrm>
                            <a:custGeom>
                              <a:avLst/>
                              <a:gdLst>
                                <a:gd name="T0" fmla="*/ 478 w 551"/>
                                <a:gd name="T1" fmla="*/ 177 h 553"/>
                                <a:gd name="T2" fmla="*/ 497 w 551"/>
                                <a:gd name="T3" fmla="*/ 153 h 553"/>
                                <a:gd name="T4" fmla="*/ 478 w 551"/>
                                <a:gd name="T5" fmla="*/ 126 h 553"/>
                                <a:gd name="T6" fmla="*/ 452 w 551"/>
                                <a:gd name="T7" fmla="*/ 133 h 553"/>
                                <a:gd name="T8" fmla="*/ 445 w 551"/>
                                <a:gd name="T9" fmla="*/ 166 h 553"/>
                                <a:gd name="T10" fmla="*/ 378 w 551"/>
                                <a:gd name="T11" fmla="*/ 95 h 553"/>
                                <a:gd name="T12" fmla="*/ 399 w 551"/>
                                <a:gd name="T13" fmla="*/ 79 h 553"/>
                                <a:gd name="T14" fmla="*/ 389 w 551"/>
                                <a:gd name="T15" fmla="*/ 48 h 553"/>
                                <a:gd name="T16" fmla="*/ 361 w 551"/>
                                <a:gd name="T17" fmla="*/ 45 h 553"/>
                                <a:gd name="T18" fmla="*/ 350 w 551"/>
                                <a:gd name="T19" fmla="*/ 71 h 553"/>
                                <a:gd name="T20" fmla="*/ 514 w 551"/>
                                <a:gd name="T21" fmla="*/ 520 h 553"/>
                                <a:gd name="T22" fmla="*/ 470 w 551"/>
                                <a:gd name="T23" fmla="*/ 426 h 553"/>
                                <a:gd name="T24" fmla="*/ 468 w 551"/>
                                <a:gd name="T25" fmla="*/ 351 h 553"/>
                                <a:gd name="T26" fmla="*/ 458 w 551"/>
                                <a:gd name="T27" fmla="*/ 265 h 553"/>
                                <a:gd name="T28" fmla="*/ 413 w 551"/>
                                <a:gd name="T29" fmla="*/ 200 h 553"/>
                                <a:gd name="T30" fmla="*/ 367 w 551"/>
                                <a:gd name="T31" fmla="*/ 174 h 553"/>
                                <a:gd name="T32" fmla="*/ 333 w 551"/>
                                <a:gd name="T33" fmla="*/ 132 h 553"/>
                                <a:gd name="T34" fmla="*/ 286 w 551"/>
                                <a:gd name="T35" fmla="*/ 103 h 553"/>
                                <a:gd name="T36" fmla="*/ 257 w 551"/>
                                <a:gd name="T37" fmla="*/ 65 h 553"/>
                                <a:gd name="T38" fmla="*/ 236 w 551"/>
                                <a:gd name="T39" fmla="*/ 54 h 553"/>
                                <a:gd name="T40" fmla="*/ 172 w 551"/>
                                <a:gd name="T41" fmla="*/ 73 h 553"/>
                                <a:gd name="T42" fmla="*/ 110 w 551"/>
                                <a:gd name="T43" fmla="*/ 74 h 553"/>
                                <a:gd name="T44" fmla="*/ 87 w 551"/>
                                <a:gd name="T45" fmla="*/ 69 h 553"/>
                                <a:gd name="T46" fmla="*/ 67 w 551"/>
                                <a:gd name="T47" fmla="*/ 63 h 553"/>
                                <a:gd name="T48" fmla="*/ 24 w 551"/>
                                <a:gd name="T49" fmla="*/ 40 h 553"/>
                                <a:gd name="T50" fmla="*/ 0 w 551"/>
                                <a:gd name="T51" fmla="*/ 25 h 553"/>
                                <a:gd name="T52" fmla="*/ 37 w 551"/>
                                <a:gd name="T53" fmla="*/ 10 h 553"/>
                                <a:gd name="T54" fmla="*/ 65 w 551"/>
                                <a:gd name="T55" fmla="*/ 27 h 553"/>
                                <a:gd name="T56" fmla="*/ 137 w 551"/>
                                <a:gd name="T57" fmla="*/ 40 h 553"/>
                                <a:gd name="T58" fmla="*/ 221 w 551"/>
                                <a:gd name="T59" fmla="*/ 22 h 553"/>
                                <a:gd name="T60" fmla="*/ 256 w 551"/>
                                <a:gd name="T61" fmla="*/ 1 h 553"/>
                                <a:gd name="T62" fmla="*/ 282 w 551"/>
                                <a:gd name="T63" fmla="*/ 50 h 553"/>
                                <a:gd name="T64" fmla="*/ 326 w 551"/>
                                <a:gd name="T65" fmla="*/ 86 h 553"/>
                                <a:gd name="T66" fmla="*/ 331 w 551"/>
                                <a:gd name="T67" fmla="*/ 43 h 553"/>
                                <a:gd name="T68" fmla="*/ 368 w 551"/>
                                <a:gd name="T69" fmla="*/ 19 h 553"/>
                                <a:gd name="T70" fmla="*/ 407 w 551"/>
                                <a:gd name="T71" fmla="*/ 35 h 553"/>
                                <a:gd name="T72" fmla="*/ 425 w 551"/>
                                <a:gd name="T73" fmla="*/ 75 h 553"/>
                                <a:gd name="T74" fmla="*/ 406 w 551"/>
                                <a:gd name="T75" fmla="*/ 110 h 553"/>
                                <a:gd name="T76" fmla="*/ 369 w 551"/>
                                <a:gd name="T77" fmla="*/ 125 h 553"/>
                                <a:gd name="T78" fmla="*/ 360 w 551"/>
                                <a:gd name="T79" fmla="*/ 135 h 553"/>
                                <a:gd name="T80" fmla="*/ 398 w 551"/>
                                <a:gd name="T81" fmla="*/ 164 h 553"/>
                                <a:gd name="T82" fmla="*/ 422 w 551"/>
                                <a:gd name="T83" fmla="*/ 126 h 553"/>
                                <a:gd name="T84" fmla="*/ 449 w 551"/>
                                <a:gd name="T85" fmla="*/ 99 h 553"/>
                                <a:gd name="T86" fmla="*/ 488 w 551"/>
                                <a:gd name="T87" fmla="*/ 95 h 553"/>
                                <a:gd name="T88" fmla="*/ 514 w 551"/>
                                <a:gd name="T89" fmla="*/ 109 h 553"/>
                                <a:gd name="T90" fmla="*/ 529 w 551"/>
                                <a:gd name="T91" fmla="*/ 143 h 553"/>
                                <a:gd name="T92" fmla="*/ 525 w 551"/>
                                <a:gd name="T93" fmla="*/ 175 h 553"/>
                                <a:gd name="T94" fmla="*/ 509 w 551"/>
                                <a:gd name="T95" fmla="*/ 199 h 553"/>
                                <a:gd name="T96" fmla="*/ 462 w 551"/>
                                <a:gd name="T97" fmla="*/ 212 h 553"/>
                                <a:gd name="T98" fmla="*/ 481 w 551"/>
                                <a:gd name="T99" fmla="*/ 239 h 553"/>
                                <a:gd name="T100" fmla="*/ 529 w 551"/>
                                <a:gd name="T101" fmla="*/ 272 h 553"/>
                                <a:gd name="T102" fmla="*/ 504 w 551"/>
                                <a:gd name="T103" fmla="*/ 312 h 553"/>
                                <a:gd name="T104" fmla="*/ 495 w 551"/>
                                <a:gd name="T105" fmla="*/ 345 h 553"/>
                                <a:gd name="T106" fmla="*/ 492 w 551"/>
                                <a:gd name="T107" fmla="*/ 402 h 553"/>
                                <a:gd name="T108" fmla="*/ 514 w 551"/>
                                <a:gd name="T109" fmla="*/ 462 h 553"/>
                                <a:gd name="T110" fmla="*/ 551 w 551"/>
                                <a:gd name="T111" fmla="*/ 511 h 553"/>
                                <a:gd name="T112" fmla="*/ 532 w 551"/>
                                <a:gd name="T113" fmla="*/ 553 h 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51" h="553">
                                  <a:moveTo>
                                    <a:pt x="448" y="177"/>
                                  </a:moveTo>
                                  <a:lnTo>
                                    <a:pt x="452" y="177"/>
                                  </a:lnTo>
                                  <a:lnTo>
                                    <a:pt x="456" y="178"/>
                                  </a:lnTo>
                                  <a:lnTo>
                                    <a:pt x="460" y="179"/>
                                  </a:lnTo>
                                  <a:lnTo>
                                    <a:pt x="465" y="180"/>
                                  </a:lnTo>
                                  <a:lnTo>
                                    <a:pt x="469" y="179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475" y="177"/>
                                  </a:lnTo>
                                  <a:lnTo>
                                    <a:pt x="478" y="177"/>
                                  </a:lnTo>
                                  <a:lnTo>
                                    <a:pt x="479" y="176"/>
                                  </a:lnTo>
                                  <a:lnTo>
                                    <a:pt x="482" y="174"/>
                                  </a:lnTo>
                                  <a:lnTo>
                                    <a:pt x="485" y="173"/>
                                  </a:lnTo>
                                  <a:lnTo>
                                    <a:pt x="488" y="170"/>
                                  </a:lnTo>
                                  <a:lnTo>
                                    <a:pt x="491" y="167"/>
                                  </a:lnTo>
                                  <a:lnTo>
                                    <a:pt x="493" y="164"/>
                                  </a:lnTo>
                                  <a:lnTo>
                                    <a:pt x="495" y="161"/>
                                  </a:lnTo>
                                  <a:lnTo>
                                    <a:pt x="496" y="156"/>
                                  </a:lnTo>
                                  <a:lnTo>
                                    <a:pt x="497" y="153"/>
                                  </a:lnTo>
                                  <a:lnTo>
                                    <a:pt x="498" y="149"/>
                                  </a:lnTo>
                                  <a:lnTo>
                                    <a:pt x="497" y="145"/>
                                  </a:lnTo>
                                  <a:lnTo>
                                    <a:pt x="496" y="141"/>
                                  </a:lnTo>
                                  <a:lnTo>
                                    <a:pt x="494" y="137"/>
                                  </a:lnTo>
                                  <a:lnTo>
                                    <a:pt x="491" y="135"/>
                                  </a:lnTo>
                                  <a:lnTo>
                                    <a:pt x="488" y="133"/>
                                  </a:lnTo>
                                  <a:lnTo>
                                    <a:pt x="485" y="130"/>
                                  </a:lnTo>
                                  <a:lnTo>
                                    <a:pt x="482" y="128"/>
                                  </a:lnTo>
                                  <a:lnTo>
                                    <a:pt x="478" y="126"/>
                                  </a:lnTo>
                                  <a:lnTo>
                                    <a:pt x="474" y="125"/>
                                  </a:lnTo>
                                  <a:lnTo>
                                    <a:pt x="471" y="125"/>
                                  </a:lnTo>
                                  <a:lnTo>
                                    <a:pt x="468" y="124"/>
                                  </a:lnTo>
                                  <a:lnTo>
                                    <a:pt x="465" y="125"/>
                                  </a:lnTo>
                                  <a:lnTo>
                                    <a:pt x="463" y="125"/>
                                  </a:lnTo>
                                  <a:lnTo>
                                    <a:pt x="460" y="127"/>
                                  </a:lnTo>
                                  <a:lnTo>
                                    <a:pt x="457" y="128"/>
                                  </a:lnTo>
                                  <a:lnTo>
                                    <a:pt x="455" y="130"/>
                                  </a:lnTo>
                                  <a:lnTo>
                                    <a:pt x="452" y="133"/>
                                  </a:lnTo>
                                  <a:lnTo>
                                    <a:pt x="450" y="135"/>
                                  </a:lnTo>
                                  <a:lnTo>
                                    <a:pt x="449" y="137"/>
                                  </a:lnTo>
                                  <a:lnTo>
                                    <a:pt x="448" y="140"/>
                                  </a:lnTo>
                                  <a:lnTo>
                                    <a:pt x="447" y="144"/>
                                  </a:lnTo>
                                  <a:lnTo>
                                    <a:pt x="446" y="146"/>
                                  </a:lnTo>
                                  <a:lnTo>
                                    <a:pt x="445" y="150"/>
                                  </a:lnTo>
                                  <a:lnTo>
                                    <a:pt x="445" y="153"/>
                                  </a:lnTo>
                                  <a:lnTo>
                                    <a:pt x="445" y="159"/>
                                  </a:lnTo>
                                  <a:lnTo>
                                    <a:pt x="445" y="166"/>
                                  </a:lnTo>
                                  <a:lnTo>
                                    <a:pt x="446" y="172"/>
                                  </a:lnTo>
                                  <a:lnTo>
                                    <a:pt x="448" y="177"/>
                                  </a:lnTo>
                                  <a:close/>
                                  <a:moveTo>
                                    <a:pt x="352" y="95"/>
                                  </a:moveTo>
                                  <a:lnTo>
                                    <a:pt x="356" y="95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69" y="97"/>
                                  </a:lnTo>
                                  <a:lnTo>
                                    <a:pt x="373" y="97"/>
                                  </a:lnTo>
                                  <a:lnTo>
                                    <a:pt x="378" y="95"/>
                                  </a:lnTo>
                                  <a:lnTo>
                                    <a:pt x="379" y="95"/>
                                  </a:lnTo>
                                  <a:lnTo>
                                    <a:pt x="382" y="94"/>
                                  </a:lnTo>
                                  <a:lnTo>
                                    <a:pt x="383" y="93"/>
                                  </a:lnTo>
                                  <a:lnTo>
                                    <a:pt x="386" y="92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392" y="88"/>
                                  </a:lnTo>
                                  <a:lnTo>
                                    <a:pt x="395" y="85"/>
                                  </a:lnTo>
                                  <a:lnTo>
                                    <a:pt x="398" y="82"/>
                                  </a:lnTo>
                                  <a:lnTo>
                                    <a:pt x="399" y="79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2" y="67"/>
                                  </a:lnTo>
                                  <a:lnTo>
                                    <a:pt x="401" y="63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8" y="55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392" y="50"/>
                                  </a:lnTo>
                                  <a:lnTo>
                                    <a:pt x="389" y="48"/>
                                  </a:lnTo>
                                  <a:lnTo>
                                    <a:pt x="386" y="45"/>
                                  </a:lnTo>
                                  <a:lnTo>
                                    <a:pt x="382" y="44"/>
                                  </a:lnTo>
                                  <a:lnTo>
                                    <a:pt x="379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2" y="42"/>
                                  </a:lnTo>
                                  <a:lnTo>
                                    <a:pt x="369" y="42"/>
                                  </a:lnTo>
                                  <a:lnTo>
                                    <a:pt x="367" y="43"/>
                                  </a:lnTo>
                                  <a:lnTo>
                                    <a:pt x="364" y="45"/>
                                  </a:lnTo>
                                  <a:lnTo>
                                    <a:pt x="361" y="45"/>
                                  </a:lnTo>
                                  <a:lnTo>
                                    <a:pt x="359" y="48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354" y="53"/>
                                  </a:lnTo>
                                  <a:lnTo>
                                    <a:pt x="353" y="55"/>
                                  </a:lnTo>
                                  <a:lnTo>
                                    <a:pt x="352" y="58"/>
                                  </a:lnTo>
                                  <a:lnTo>
                                    <a:pt x="351" y="61"/>
                                  </a:lnTo>
                                  <a:lnTo>
                                    <a:pt x="350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350" y="71"/>
                                  </a:lnTo>
                                  <a:lnTo>
                                    <a:pt x="349" y="77"/>
                                  </a:lnTo>
                                  <a:lnTo>
                                    <a:pt x="350" y="83"/>
                                  </a:lnTo>
                                  <a:lnTo>
                                    <a:pt x="350" y="90"/>
                                  </a:lnTo>
                                  <a:lnTo>
                                    <a:pt x="352" y="95"/>
                                  </a:lnTo>
                                  <a:close/>
                                  <a:moveTo>
                                    <a:pt x="531" y="553"/>
                                  </a:moveTo>
                                  <a:lnTo>
                                    <a:pt x="527" y="544"/>
                                  </a:lnTo>
                                  <a:lnTo>
                                    <a:pt x="523" y="536"/>
                                  </a:lnTo>
                                  <a:lnTo>
                                    <a:pt x="518" y="527"/>
                                  </a:lnTo>
                                  <a:lnTo>
                                    <a:pt x="514" y="520"/>
                                  </a:lnTo>
                                  <a:lnTo>
                                    <a:pt x="504" y="503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90" y="478"/>
                                  </a:lnTo>
                                  <a:lnTo>
                                    <a:pt x="486" y="470"/>
                                  </a:lnTo>
                                  <a:lnTo>
                                    <a:pt x="482" y="461"/>
                                  </a:lnTo>
                                  <a:lnTo>
                                    <a:pt x="478" y="452"/>
                                  </a:lnTo>
                                  <a:lnTo>
                                    <a:pt x="475" y="444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0" y="426"/>
                                  </a:lnTo>
                                  <a:lnTo>
                                    <a:pt x="470" y="416"/>
                                  </a:lnTo>
                                  <a:lnTo>
                                    <a:pt x="468" y="408"/>
                                  </a:lnTo>
                                  <a:lnTo>
                                    <a:pt x="467" y="400"/>
                                  </a:lnTo>
                                  <a:lnTo>
                                    <a:pt x="466" y="392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66" y="375"/>
                                  </a:lnTo>
                                  <a:lnTo>
                                    <a:pt x="466" y="368"/>
                                  </a:lnTo>
                                  <a:lnTo>
                                    <a:pt x="467" y="360"/>
                                  </a:lnTo>
                                  <a:lnTo>
                                    <a:pt x="468" y="351"/>
                                  </a:lnTo>
                                  <a:lnTo>
                                    <a:pt x="470" y="335"/>
                                  </a:lnTo>
                                  <a:lnTo>
                                    <a:pt x="475" y="320"/>
                                  </a:lnTo>
                                  <a:lnTo>
                                    <a:pt x="478" y="305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477" y="285"/>
                                  </a:lnTo>
                                  <a:lnTo>
                                    <a:pt x="473" y="280"/>
                                  </a:lnTo>
                                  <a:lnTo>
                                    <a:pt x="467" y="276"/>
                                  </a:lnTo>
                                  <a:lnTo>
                                    <a:pt x="463" y="271"/>
                                  </a:lnTo>
                                  <a:lnTo>
                                    <a:pt x="458" y="265"/>
                                  </a:lnTo>
                                  <a:lnTo>
                                    <a:pt x="455" y="261"/>
                                  </a:lnTo>
                                  <a:lnTo>
                                    <a:pt x="451" y="254"/>
                                  </a:lnTo>
                                  <a:lnTo>
                                    <a:pt x="447" y="250"/>
                                  </a:lnTo>
                                  <a:lnTo>
                                    <a:pt x="441" y="239"/>
                                  </a:lnTo>
                                  <a:lnTo>
                                    <a:pt x="436" y="227"/>
                                  </a:lnTo>
                                  <a:lnTo>
                                    <a:pt x="429" y="215"/>
                                  </a:lnTo>
                                  <a:lnTo>
                                    <a:pt x="424" y="203"/>
                                  </a:lnTo>
                                  <a:lnTo>
                                    <a:pt x="418" y="202"/>
                                  </a:lnTo>
                                  <a:lnTo>
                                    <a:pt x="413" y="200"/>
                                  </a:lnTo>
                                  <a:lnTo>
                                    <a:pt x="407" y="198"/>
                                  </a:lnTo>
                                  <a:lnTo>
                                    <a:pt x="401" y="195"/>
                                  </a:lnTo>
                                  <a:lnTo>
                                    <a:pt x="396" y="193"/>
                                  </a:lnTo>
                                  <a:lnTo>
                                    <a:pt x="391" y="191"/>
                                  </a:lnTo>
                                  <a:lnTo>
                                    <a:pt x="386" y="188"/>
                                  </a:lnTo>
                                  <a:lnTo>
                                    <a:pt x="381" y="184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1" y="178"/>
                                  </a:lnTo>
                                  <a:lnTo>
                                    <a:pt x="367" y="174"/>
                                  </a:lnTo>
                                  <a:lnTo>
                                    <a:pt x="363" y="170"/>
                                  </a:lnTo>
                                  <a:lnTo>
                                    <a:pt x="354" y="162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43" y="150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38" y="143"/>
                                  </a:lnTo>
                                  <a:lnTo>
                                    <a:pt x="337" y="139"/>
                                  </a:lnTo>
                                  <a:lnTo>
                                    <a:pt x="335" y="135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29" y="129"/>
                                  </a:lnTo>
                                  <a:lnTo>
                                    <a:pt x="326" y="126"/>
                                  </a:lnTo>
                                  <a:lnTo>
                                    <a:pt x="320" y="124"/>
                                  </a:lnTo>
                                  <a:lnTo>
                                    <a:pt x="313" y="122"/>
                                  </a:lnTo>
                                  <a:lnTo>
                                    <a:pt x="307" y="119"/>
                                  </a:lnTo>
                                  <a:lnTo>
                                    <a:pt x="300" y="115"/>
                                  </a:lnTo>
                                  <a:lnTo>
                                    <a:pt x="295" y="111"/>
                                  </a:lnTo>
                                  <a:lnTo>
                                    <a:pt x="289" y="106"/>
                                  </a:lnTo>
                                  <a:lnTo>
                                    <a:pt x="286" y="103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79" y="95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71" y="86"/>
                                  </a:lnTo>
                                  <a:lnTo>
                                    <a:pt x="267" y="81"/>
                                  </a:lnTo>
                                  <a:lnTo>
                                    <a:pt x="264" y="76"/>
                                  </a:lnTo>
                                  <a:lnTo>
                                    <a:pt x="260" y="71"/>
                                  </a:lnTo>
                                  <a:lnTo>
                                    <a:pt x="257" y="65"/>
                                  </a:lnTo>
                                  <a:lnTo>
                                    <a:pt x="253" y="61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7" y="51"/>
                                  </a:lnTo>
                                  <a:lnTo>
                                    <a:pt x="244" y="51"/>
                                  </a:lnTo>
                                  <a:lnTo>
                                    <a:pt x="241" y="52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36" y="54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28" y="57"/>
                                  </a:lnTo>
                                  <a:lnTo>
                                    <a:pt x="225" y="59"/>
                                  </a:lnTo>
                                  <a:lnTo>
                                    <a:pt x="215" y="62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46" y="40"/>
                                  </a:lnTo>
                                  <a:lnTo>
                                    <a:pt x="156" y="40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7" y="13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3" y="6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69" y="21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78" y="43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86" y="56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95" y="66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09" y="79"/>
                                  </a:lnTo>
                                  <a:lnTo>
                                    <a:pt x="315" y="81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26" y="86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326" y="66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7" y="58"/>
                                  </a:lnTo>
                                  <a:lnTo>
                                    <a:pt x="328" y="53"/>
                                  </a:lnTo>
                                  <a:lnTo>
                                    <a:pt x="329" y="47"/>
                                  </a:lnTo>
                                  <a:lnTo>
                                    <a:pt x="331" y="43"/>
                                  </a:lnTo>
                                  <a:lnTo>
                                    <a:pt x="334" y="39"/>
                                  </a:lnTo>
                                  <a:lnTo>
                                    <a:pt x="337" y="35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45" y="29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54" y="23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8" y="19"/>
                                  </a:lnTo>
                                  <a:lnTo>
                                    <a:pt x="373" y="20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382" y="21"/>
                                  </a:lnTo>
                                  <a:lnTo>
                                    <a:pt x="386" y="22"/>
                                  </a:lnTo>
                                  <a:lnTo>
                                    <a:pt x="390" y="25"/>
                                  </a:lnTo>
                                  <a:lnTo>
                                    <a:pt x="395" y="26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3" y="32"/>
                                  </a:lnTo>
                                  <a:lnTo>
                                    <a:pt x="407" y="35"/>
                                  </a:lnTo>
                                  <a:lnTo>
                                    <a:pt x="411" y="38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26" y="60"/>
                                  </a:lnTo>
                                  <a:lnTo>
                                    <a:pt x="426" y="63"/>
                                  </a:lnTo>
                                  <a:lnTo>
                                    <a:pt x="426" y="67"/>
                                  </a:lnTo>
                                  <a:lnTo>
                                    <a:pt x="425" y="71"/>
                                  </a:lnTo>
                                  <a:lnTo>
                                    <a:pt x="425" y="75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82"/>
                                  </a:lnTo>
                                  <a:lnTo>
                                    <a:pt x="423" y="86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8" y="95"/>
                                  </a:lnTo>
                                  <a:lnTo>
                                    <a:pt x="416" y="99"/>
                                  </a:lnTo>
                                  <a:lnTo>
                                    <a:pt x="413" y="102"/>
                                  </a:lnTo>
                                  <a:lnTo>
                                    <a:pt x="409" y="106"/>
                                  </a:lnTo>
                                  <a:lnTo>
                                    <a:pt x="406" y="110"/>
                                  </a:lnTo>
                                  <a:lnTo>
                                    <a:pt x="402" y="112"/>
                                  </a:lnTo>
                                  <a:lnTo>
                                    <a:pt x="398" y="115"/>
                                  </a:lnTo>
                                  <a:lnTo>
                                    <a:pt x="395" y="118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386" y="122"/>
                                  </a:lnTo>
                                  <a:lnTo>
                                    <a:pt x="382" y="123"/>
                                  </a:lnTo>
                                  <a:lnTo>
                                    <a:pt x="377" y="124"/>
                                  </a:lnTo>
                                  <a:lnTo>
                                    <a:pt x="374" y="125"/>
                                  </a:lnTo>
                                  <a:lnTo>
                                    <a:pt x="369" y="125"/>
                                  </a:lnTo>
                                  <a:lnTo>
                                    <a:pt x="368" y="127"/>
                                  </a:lnTo>
                                  <a:lnTo>
                                    <a:pt x="366" y="128"/>
                                  </a:lnTo>
                                  <a:lnTo>
                                    <a:pt x="365" y="128"/>
                                  </a:lnTo>
                                  <a:lnTo>
                                    <a:pt x="363" y="128"/>
                                  </a:lnTo>
                                  <a:lnTo>
                                    <a:pt x="361" y="128"/>
                                  </a:lnTo>
                                  <a:lnTo>
                                    <a:pt x="359" y="130"/>
                                  </a:lnTo>
                                  <a:lnTo>
                                    <a:pt x="359" y="132"/>
                                  </a:lnTo>
                                  <a:lnTo>
                                    <a:pt x="359" y="134"/>
                                  </a:lnTo>
                                  <a:lnTo>
                                    <a:pt x="360" y="135"/>
                                  </a:lnTo>
                                  <a:lnTo>
                                    <a:pt x="363" y="139"/>
                                  </a:lnTo>
                                  <a:lnTo>
                                    <a:pt x="364" y="140"/>
                                  </a:lnTo>
                                  <a:lnTo>
                                    <a:pt x="366" y="143"/>
                                  </a:lnTo>
                                  <a:lnTo>
                                    <a:pt x="370" y="147"/>
                                  </a:lnTo>
                                  <a:lnTo>
                                    <a:pt x="376" y="151"/>
                                  </a:lnTo>
                                  <a:lnTo>
                                    <a:pt x="381" y="155"/>
                                  </a:lnTo>
                                  <a:lnTo>
                                    <a:pt x="387" y="159"/>
                                  </a:lnTo>
                                  <a:lnTo>
                                    <a:pt x="392" y="161"/>
                                  </a:lnTo>
                                  <a:lnTo>
                                    <a:pt x="398" y="164"/>
                                  </a:lnTo>
                                  <a:lnTo>
                                    <a:pt x="403" y="167"/>
                                  </a:lnTo>
                                  <a:lnTo>
                                    <a:pt x="409" y="169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416" y="161"/>
                                  </a:lnTo>
                                  <a:lnTo>
                                    <a:pt x="416" y="152"/>
                                  </a:lnTo>
                                  <a:lnTo>
                                    <a:pt x="418" y="143"/>
                                  </a:lnTo>
                                  <a:lnTo>
                                    <a:pt x="419" y="135"/>
                                  </a:lnTo>
                                  <a:lnTo>
                                    <a:pt x="420" y="131"/>
                                  </a:lnTo>
                                  <a:lnTo>
                                    <a:pt x="422" y="126"/>
                                  </a:lnTo>
                                  <a:lnTo>
                                    <a:pt x="424" y="122"/>
                                  </a:lnTo>
                                  <a:lnTo>
                                    <a:pt x="426" y="119"/>
                                  </a:lnTo>
                                  <a:lnTo>
                                    <a:pt x="429" y="115"/>
                                  </a:lnTo>
                                  <a:lnTo>
                                    <a:pt x="431" y="112"/>
                                  </a:lnTo>
                                  <a:lnTo>
                                    <a:pt x="435" y="110"/>
                                  </a:lnTo>
                                  <a:lnTo>
                                    <a:pt x="439" y="106"/>
                                  </a:lnTo>
                                  <a:lnTo>
                                    <a:pt x="442" y="103"/>
                                  </a:lnTo>
                                  <a:lnTo>
                                    <a:pt x="445" y="101"/>
                                  </a:lnTo>
                                  <a:lnTo>
                                    <a:pt x="449" y="99"/>
                                  </a:lnTo>
                                  <a:lnTo>
                                    <a:pt x="453" y="96"/>
                                  </a:lnTo>
                                  <a:lnTo>
                                    <a:pt x="457" y="95"/>
                                  </a:lnTo>
                                  <a:lnTo>
                                    <a:pt x="461" y="95"/>
                                  </a:lnTo>
                                  <a:lnTo>
                                    <a:pt x="466" y="94"/>
                                  </a:lnTo>
                                  <a:lnTo>
                                    <a:pt x="470" y="94"/>
                                  </a:lnTo>
                                  <a:lnTo>
                                    <a:pt x="475" y="94"/>
                                  </a:lnTo>
                                  <a:lnTo>
                                    <a:pt x="479" y="94"/>
                                  </a:lnTo>
                                  <a:lnTo>
                                    <a:pt x="484" y="95"/>
                                  </a:lnTo>
                                  <a:lnTo>
                                    <a:pt x="488" y="95"/>
                                  </a:lnTo>
                                  <a:lnTo>
                                    <a:pt x="496" y="98"/>
                                  </a:lnTo>
                                  <a:lnTo>
                                    <a:pt x="504" y="100"/>
                                  </a:lnTo>
                                  <a:lnTo>
                                    <a:pt x="506" y="101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8" y="103"/>
                                  </a:lnTo>
                                  <a:lnTo>
                                    <a:pt x="510" y="104"/>
                                  </a:lnTo>
                                  <a:lnTo>
                                    <a:pt x="511" y="106"/>
                                  </a:lnTo>
                                  <a:lnTo>
                                    <a:pt x="513" y="106"/>
                                  </a:lnTo>
                                  <a:lnTo>
                                    <a:pt x="514" y="109"/>
                                  </a:lnTo>
                                  <a:lnTo>
                                    <a:pt x="517" y="112"/>
                                  </a:lnTo>
                                  <a:lnTo>
                                    <a:pt x="520" y="115"/>
                                  </a:lnTo>
                                  <a:lnTo>
                                    <a:pt x="523" y="119"/>
                                  </a:lnTo>
                                  <a:lnTo>
                                    <a:pt x="525" y="123"/>
                                  </a:lnTo>
                                  <a:lnTo>
                                    <a:pt x="526" y="127"/>
                                  </a:lnTo>
                                  <a:lnTo>
                                    <a:pt x="527" y="132"/>
                                  </a:lnTo>
                                  <a:lnTo>
                                    <a:pt x="528" y="135"/>
                                  </a:lnTo>
                                  <a:lnTo>
                                    <a:pt x="529" y="139"/>
                                  </a:lnTo>
                                  <a:lnTo>
                                    <a:pt x="529" y="143"/>
                                  </a:lnTo>
                                  <a:lnTo>
                                    <a:pt x="529" y="147"/>
                                  </a:lnTo>
                                  <a:lnTo>
                                    <a:pt x="529" y="150"/>
                                  </a:lnTo>
                                  <a:lnTo>
                                    <a:pt x="528" y="154"/>
                                  </a:lnTo>
                                  <a:lnTo>
                                    <a:pt x="528" y="158"/>
                                  </a:lnTo>
                                  <a:lnTo>
                                    <a:pt x="528" y="162"/>
                                  </a:lnTo>
                                  <a:lnTo>
                                    <a:pt x="528" y="165"/>
                                  </a:lnTo>
                                  <a:lnTo>
                                    <a:pt x="528" y="170"/>
                                  </a:lnTo>
                                  <a:lnTo>
                                    <a:pt x="526" y="172"/>
                                  </a:lnTo>
                                  <a:lnTo>
                                    <a:pt x="525" y="175"/>
                                  </a:lnTo>
                                  <a:lnTo>
                                    <a:pt x="523" y="179"/>
                                  </a:lnTo>
                                  <a:lnTo>
                                    <a:pt x="522" y="182"/>
                                  </a:lnTo>
                                  <a:lnTo>
                                    <a:pt x="520" y="184"/>
                                  </a:lnTo>
                                  <a:lnTo>
                                    <a:pt x="518" y="188"/>
                                  </a:lnTo>
                                  <a:lnTo>
                                    <a:pt x="517" y="191"/>
                                  </a:lnTo>
                                  <a:lnTo>
                                    <a:pt x="514" y="192"/>
                                  </a:lnTo>
                                  <a:lnTo>
                                    <a:pt x="513" y="194"/>
                                  </a:lnTo>
                                  <a:lnTo>
                                    <a:pt x="510" y="197"/>
                                  </a:lnTo>
                                  <a:lnTo>
                                    <a:pt x="509" y="199"/>
                                  </a:lnTo>
                                  <a:lnTo>
                                    <a:pt x="506" y="200"/>
                                  </a:lnTo>
                                  <a:lnTo>
                                    <a:pt x="503" y="202"/>
                                  </a:lnTo>
                                  <a:lnTo>
                                    <a:pt x="498" y="205"/>
                                  </a:lnTo>
                                  <a:lnTo>
                                    <a:pt x="494" y="206"/>
                                  </a:lnTo>
                                  <a:lnTo>
                                    <a:pt x="488" y="208"/>
                                  </a:lnTo>
                                  <a:lnTo>
                                    <a:pt x="484" y="209"/>
                                  </a:lnTo>
                                  <a:lnTo>
                                    <a:pt x="479" y="211"/>
                                  </a:lnTo>
                                  <a:lnTo>
                                    <a:pt x="463" y="210"/>
                                  </a:lnTo>
                                  <a:lnTo>
                                    <a:pt x="462" y="212"/>
                                  </a:lnTo>
                                  <a:lnTo>
                                    <a:pt x="462" y="213"/>
                                  </a:lnTo>
                                  <a:lnTo>
                                    <a:pt x="463" y="215"/>
                                  </a:lnTo>
                                  <a:lnTo>
                                    <a:pt x="464" y="217"/>
                                  </a:lnTo>
                                  <a:lnTo>
                                    <a:pt x="465" y="219"/>
                                  </a:lnTo>
                                  <a:lnTo>
                                    <a:pt x="466" y="220"/>
                                  </a:lnTo>
                                  <a:lnTo>
                                    <a:pt x="466" y="222"/>
                                  </a:lnTo>
                                  <a:lnTo>
                                    <a:pt x="467" y="224"/>
                                  </a:lnTo>
                                  <a:lnTo>
                                    <a:pt x="474" y="231"/>
                                  </a:lnTo>
                                  <a:lnTo>
                                    <a:pt x="481" y="239"/>
                                  </a:lnTo>
                                  <a:lnTo>
                                    <a:pt x="488" y="246"/>
                                  </a:lnTo>
                                  <a:lnTo>
                                    <a:pt x="495" y="252"/>
                                  </a:lnTo>
                                  <a:lnTo>
                                    <a:pt x="503" y="257"/>
                                  </a:lnTo>
                                  <a:lnTo>
                                    <a:pt x="512" y="262"/>
                                  </a:lnTo>
                                  <a:lnTo>
                                    <a:pt x="516" y="264"/>
                                  </a:lnTo>
                                  <a:lnTo>
                                    <a:pt x="520" y="267"/>
                                  </a:lnTo>
                                  <a:lnTo>
                                    <a:pt x="525" y="268"/>
                                  </a:lnTo>
                                  <a:lnTo>
                                    <a:pt x="529" y="270"/>
                                  </a:lnTo>
                                  <a:lnTo>
                                    <a:pt x="529" y="272"/>
                                  </a:lnTo>
                                  <a:lnTo>
                                    <a:pt x="527" y="274"/>
                                  </a:lnTo>
                                  <a:lnTo>
                                    <a:pt x="525" y="276"/>
                                  </a:lnTo>
                                  <a:lnTo>
                                    <a:pt x="524" y="278"/>
                                  </a:lnTo>
                                  <a:lnTo>
                                    <a:pt x="523" y="280"/>
                                  </a:lnTo>
                                  <a:lnTo>
                                    <a:pt x="518" y="286"/>
                                  </a:lnTo>
                                  <a:lnTo>
                                    <a:pt x="514" y="292"/>
                                  </a:lnTo>
                                  <a:lnTo>
                                    <a:pt x="510" y="298"/>
                                  </a:lnTo>
                                  <a:lnTo>
                                    <a:pt x="506" y="305"/>
                                  </a:lnTo>
                                  <a:lnTo>
                                    <a:pt x="504" y="312"/>
                                  </a:lnTo>
                                  <a:lnTo>
                                    <a:pt x="501" y="319"/>
                                  </a:lnTo>
                                  <a:lnTo>
                                    <a:pt x="499" y="326"/>
                                  </a:lnTo>
                                  <a:lnTo>
                                    <a:pt x="497" y="333"/>
                                  </a:lnTo>
                                  <a:lnTo>
                                    <a:pt x="495" y="335"/>
                                  </a:lnTo>
                                  <a:lnTo>
                                    <a:pt x="495" y="338"/>
                                  </a:lnTo>
                                  <a:lnTo>
                                    <a:pt x="495" y="339"/>
                                  </a:lnTo>
                                  <a:lnTo>
                                    <a:pt x="495" y="341"/>
                                  </a:lnTo>
                                  <a:lnTo>
                                    <a:pt x="495" y="342"/>
                                  </a:lnTo>
                                  <a:lnTo>
                                    <a:pt x="495" y="345"/>
                                  </a:lnTo>
                                  <a:lnTo>
                                    <a:pt x="494" y="346"/>
                                  </a:lnTo>
                                  <a:lnTo>
                                    <a:pt x="493" y="353"/>
                                  </a:lnTo>
                                  <a:lnTo>
                                    <a:pt x="492" y="360"/>
                                  </a:lnTo>
                                  <a:lnTo>
                                    <a:pt x="491" y="368"/>
                                  </a:lnTo>
                                  <a:lnTo>
                                    <a:pt x="490" y="374"/>
                                  </a:lnTo>
                                  <a:lnTo>
                                    <a:pt x="490" y="381"/>
                                  </a:lnTo>
                                  <a:lnTo>
                                    <a:pt x="490" y="388"/>
                                  </a:lnTo>
                                  <a:lnTo>
                                    <a:pt x="492" y="395"/>
                                  </a:lnTo>
                                  <a:lnTo>
                                    <a:pt x="492" y="402"/>
                                  </a:lnTo>
                                  <a:lnTo>
                                    <a:pt x="494" y="409"/>
                                  </a:lnTo>
                                  <a:lnTo>
                                    <a:pt x="495" y="416"/>
                                  </a:lnTo>
                                  <a:lnTo>
                                    <a:pt x="496" y="423"/>
                                  </a:lnTo>
                                  <a:lnTo>
                                    <a:pt x="499" y="429"/>
                                  </a:lnTo>
                                  <a:lnTo>
                                    <a:pt x="500" y="435"/>
                                  </a:lnTo>
                                  <a:lnTo>
                                    <a:pt x="503" y="442"/>
                                  </a:lnTo>
                                  <a:lnTo>
                                    <a:pt x="506" y="448"/>
                                  </a:lnTo>
                                  <a:lnTo>
                                    <a:pt x="510" y="454"/>
                                  </a:lnTo>
                                  <a:lnTo>
                                    <a:pt x="514" y="462"/>
                                  </a:lnTo>
                                  <a:lnTo>
                                    <a:pt x="517" y="469"/>
                                  </a:lnTo>
                                  <a:lnTo>
                                    <a:pt x="521" y="477"/>
                                  </a:lnTo>
                                  <a:lnTo>
                                    <a:pt x="526" y="484"/>
                                  </a:lnTo>
                                  <a:lnTo>
                                    <a:pt x="531" y="493"/>
                                  </a:lnTo>
                                  <a:lnTo>
                                    <a:pt x="537" y="499"/>
                                  </a:lnTo>
                                  <a:lnTo>
                                    <a:pt x="540" y="502"/>
                                  </a:lnTo>
                                  <a:lnTo>
                                    <a:pt x="543" y="505"/>
                                  </a:lnTo>
                                  <a:lnTo>
                                    <a:pt x="547" y="509"/>
                                  </a:lnTo>
                                  <a:lnTo>
                                    <a:pt x="551" y="511"/>
                                  </a:lnTo>
                                  <a:lnTo>
                                    <a:pt x="547" y="515"/>
                                  </a:lnTo>
                                  <a:lnTo>
                                    <a:pt x="543" y="520"/>
                                  </a:lnTo>
                                  <a:lnTo>
                                    <a:pt x="541" y="524"/>
                                  </a:lnTo>
                                  <a:lnTo>
                                    <a:pt x="538" y="530"/>
                                  </a:lnTo>
                                  <a:lnTo>
                                    <a:pt x="536" y="535"/>
                                  </a:lnTo>
                                  <a:lnTo>
                                    <a:pt x="535" y="540"/>
                                  </a:lnTo>
                                  <a:lnTo>
                                    <a:pt x="534" y="546"/>
                                  </a:lnTo>
                                  <a:lnTo>
                                    <a:pt x="534" y="552"/>
                                  </a:lnTo>
                                  <a:lnTo>
                                    <a:pt x="532" y="553"/>
                                  </a:lnTo>
                                  <a:lnTo>
                                    <a:pt x="531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308"/>
                          <wps:cNvSpPr>
                            <a:spLocks/>
                          </wps:cNvSpPr>
                          <wps:spPr bwMode="auto">
                            <a:xfrm>
                              <a:off x="5216" y="603"/>
                              <a:ext cx="53" cy="56"/>
                            </a:xfrm>
                            <a:custGeom>
                              <a:avLst/>
                              <a:gdLst>
                                <a:gd name="T0" fmla="*/ 3 w 53"/>
                                <a:gd name="T1" fmla="*/ 53 h 56"/>
                                <a:gd name="T2" fmla="*/ 7 w 53"/>
                                <a:gd name="T3" fmla="*/ 53 h 56"/>
                                <a:gd name="T4" fmla="*/ 11 w 53"/>
                                <a:gd name="T5" fmla="*/ 54 h 56"/>
                                <a:gd name="T6" fmla="*/ 15 w 53"/>
                                <a:gd name="T7" fmla="*/ 55 h 56"/>
                                <a:gd name="T8" fmla="*/ 20 w 53"/>
                                <a:gd name="T9" fmla="*/ 56 h 56"/>
                                <a:gd name="T10" fmla="*/ 24 w 53"/>
                                <a:gd name="T11" fmla="*/ 55 h 56"/>
                                <a:gd name="T12" fmla="*/ 29 w 53"/>
                                <a:gd name="T13" fmla="*/ 53 h 56"/>
                                <a:gd name="T14" fmla="*/ 30 w 53"/>
                                <a:gd name="T15" fmla="*/ 53 h 56"/>
                                <a:gd name="T16" fmla="*/ 33 w 53"/>
                                <a:gd name="T17" fmla="*/ 53 h 56"/>
                                <a:gd name="T18" fmla="*/ 34 w 53"/>
                                <a:gd name="T19" fmla="*/ 52 h 56"/>
                                <a:gd name="T20" fmla="*/ 37 w 53"/>
                                <a:gd name="T21" fmla="*/ 50 h 56"/>
                                <a:gd name="T22" fmla="*/ 40 w 53"/>
                                <a:gd name="T23" fmla="*/ 49 h 56"/>
                                <a:gd name="T24" fmla="*/ 43 w 53"/>
                                <a:gd name="T25" fmla="*/ 46 h 56"/>
                                <a:gd name="T26" fmla="*/ 46 w 53"/>
                                <a:gd name="T27" fmla="*/ 43 h 56"/>
                                <a:gd name="T28" fmla="*/ 48 w 53"/>
                                <a:gd name="T29" fmla="*/ 40 h 56"/>
                                <a:gd name="T30" fmla="*/ 50 w 53"/>
                                <a:gd name="T31" fmla="*/ 37 h 56"/>
                                <a:gd name="T32" fmla="*/ 51 w 53"/>
                                <a:gd name="T33" fmla="*/ 32 h 56"/>
                                <a:gd name="T34" fmla="*/ 52 w 53"/>
                                <a:gd name="T35" fmla="*/ 29 h 56"/>
                                <a:gd name="T36" fmla="*/ 53 w 53"/>
                                <a:gd name="T37" fmla="*/ 25 h 56"/>
                                <a:gd name="T38" fmla="*/ 52 w 53"/>
                                <a:gd name="T39" fmla="*/ 21 h 56"/>
                                <a:gd name="T40" fmla="*/ 51 w 53"/>
                                <a:gd name="T41" fmla="*/ 17 h 56"/>
                                <a:gd name="T42" fmla="*/ 49 w 53"/>
                                <a:gd name="T43" fmla="*/ 13 h 56"/>
                                <a:gd name="T44" fmla="*/ 46 w 53"/>
                                <a:gd name="T45" fmla="*/ 11 h 56"/>
                                <a:gd name="T46" fmla="*/ 43 w 53"/>
                                <a:gd name="T47" fmla="*/ 9 h 56"/>
                                <a:gd name="T48" fmla="*/ 40 w 53"/>
                                <a:gd name="T49" fmla="*/ 6 h 56"/>
                                <a:gd name="T50" fmla="*/ 37 w 53"/>
                                <a:gd name="T51" fmla="*/ 4 h 56"/>
                                <a:gd name="T52" fmla="*/ 33 w 53"/>
                                <a:gd name="T53" fmla="*/ 2 h 56"/>
                                <a:gd name="T54" fmla="*/ 29 w 53"/>
                                <a:gd name="T55" fmla="*/ 1 h 56"/>
                                <a:gd name="T56" fmla="*/ 26 w 53"/>
                                <a:gd name="T57" fmla="*/ 1 h 56"/>
                                <a:gd name="T58" fmla="*/ 23 w 53"/>
                                <a:gd name="T59" fmla="*/ 0 h 56"/>
                                <a:gd name="T60" fmla="*/ 20 w 53"/>
                                <a:gd name="T61" fmla="*/ 1 h 56"/>
                                <a:gd name="T62" fmla="*/ 18 w 53"/>
                                <a:gd name="T63" fmla="*/ 1 h 56"/>
                                <a:gd name="T64" fmla="*/ 15 w 53"/>
                                <a:gd name="T65" fmla="*/ 3 h 56"/>
                                <a:gd name="T66" fmla="*/ 12 w 53"/>
                                <a:gd name="T67" fmla="*/ 4 h 56"/>
                                <a:gd name="T68" fmla="*/ 10 w 53"/>
                                <a:gd name="T69" fmla="*/ 6 h 56"/>
                                <a:gd name="T70" fmla="*/ 7 w 53"/>
                                <a:gd name="T71" fmla="*/ 9 h 56"/>
                                <a:gd name="T72" fmla="*/ 5 w 53"/>
                                <a:gd name="T73" fmla="*/ 11 h 56"/>
                                <a:gd name="T74" fmla="*/ 4 w 53"/>
                                <a:gd name="T75" fmla="*/ 13 h 56"/>
                                <a:gd name="T76" fmla="*/ 3 w 53"/>
                                <a:gd name="T77" fmla="*/ 16 h 56"/>
                                <a:gd name="T78" fmla="*/ 2 w 53"/>
                                <a:gd name="T79" fmla="*/ 20 h 56"/>
                                <a:gd name="T80" fmla="*/ 1 w 53"/>
                                <a:gd name="T81" fmla="*/ 22 h 56"/>
                                <a:gd name="T82" fmla="*/ 0 w 53"/>
                                <a:gd name="T83" fmla="*/ 26 h 56"/>
                                <a:gd name="T84" fmla="*/ 0 w 53"/>
                                <a:gd name="T85" fmla="*/ 29 h 56"/>
                                <a:gd name="T86" fmla="*/ 0 w 53"/>
                                <a:gd name="T87" fmla="*/ 35 h 56"/>
                                <a:gd name="T88" fmla="*/ 0 w 53"/>
                                <a:gd name="T89" fmla="*/ 42 h 56"/>
                                <a:gd name="T90" fmla="*/ 1 w 53"/>
                                <a:gd name="T91" fmla="*/ 48 h 56"/>
                                <a:gd name="T92" fmla="*/ 3 w 53"/>
                                <a:gd name="T93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3" h="56">
                                  <a:moveTo>
                                    <a:pt x="3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53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309"/>
                          <wps:cNvSpPr>
                            <a:spLocks/>
                          </wps:cNvSpPr>
                          <wps:spPr bwMode="auto">
                            <a:xfrm>
                              <a:off x="5120" y="521"/>
                              <a:ext cx="53" cy="55"/>
                            </a:xfrm>
                            <a:custGeom>
                              <a:avLst/>
                              <a:gdLst>
                                <a:gd name="T0" fmla="*/ 3 w 53"/>
                                <a:gd name="T1" fmla="*/ 53 h 55"/>
                                <a:gd name="T2" fmla="*/ 7 w 53"/>
                                <a:gd name="T3" fmla="*/ 53 h 55"/>
                                <a:gd name="T4" fmla="*/ 11 w 53"/>
                                <a:gd name="T5" fmla="*/ 54 h 55"/>
                                <a:gd name="T6" fmla="*/ 15 w 53"/>
                                <a:gd name="T7" fmla="*/ 55 h 55"/>
                                <a:gd name="T8" fmla="*/ 20 w 53"/>
                                <a:gd name="T9" fmla="*/ 55 h 55"/>
                                <a:gd name="T10" fmla="*/ 24 w 53"/>
                                <a:gd name="T11" fmla="*/ 55 h 55"/>
                                <a:gd name="T12" fmla="*/ 29 w 53"/>
                                <a:gd name="T13" fmla="*/ 53 h 55"/>
                                <a:gd name="T14" fmla="*/ 30 w 53"/>
                                <a:gd name="T15" fmla="*/ 53 h 55"/>
                                <a:gd name="T16" fmla="*/ 33 w 53"/>
                                <a:gd name="T17" fmla="*/ 52 h 55"/>
                                <a:gd name="T18" fmla="*/ 34 w 53"/>
                                <a:gd name="T19" fmla="*/ 51 h 55"/>
                                <a:gd name="T20" fmla="*/ 37 w 53"/>
                                <a:gd name="T21" fmla="*/ 50 h 55"/>
                                <a:gd name="T22" fmla="*/ 40 w 53"/>
                                <a:gd name="T23" fmla="*/ 48 h 55"/>
                                <a:gd name="T24" fmla="*/ 43 w 53"/>
                                <a:gd name="T25" fmla="*/ 46 h 55"/>
                                <a:gd name="T26" fmla="*/ 46 w 53"/>
                                <a:gd name="T27" fmla="*/ 43 h 55"/>
                                <a:gd name="T28" fmla="*/ 49 w 53"/>
                                <a:gd name="T29" fmla="*/ 40 h 55"/>
                                <a:gd name="T30" fmla="*/ 50 w 53"/>
                                <a:gd name="T31" fmla="*/ 37 h 55"/>
                                <a:gd name="T32" fmla="*/ 52 w 53"/>
                                <a:gd name="T33" fmla="*/ 32 h 55"/>
                                <a:gd name="T34" fmla="*/ 52 w 53"/>
                                <a:gd name="T35" fmla="*/ 29 h 55"/>
                                <a:gd name="T36" fmla="*/ 53 w 53"/>
                                <a:gd name="T37" fmla="*/ 25 h 55"/>
                                <a:gd name="T38" fmla="*/ 52 w 53"/>
                                <a:gd name="T39" fmla="*/ 21 h 55"/>
                                <a:gd name="T40" fmla="*/ 51 w 53"/>
                                <a:gd name="T41" fmla="*/ 17 h 55"/>
                                <a:gd name="T42" fmla="*/ 49 w 53"/>
                                <a:gd name="T43" fmla="*/ 13 h 55"/>
                                <a:gd name="T44" fmla="*/ 46 w 53"/>
                                <a:gd name="T45" fmla="*/ 11 h 55"/>
                                <a:gd name="T46" fmla="*/ 43 w 53"/>
                                <a:gd name="T47" fmla="*/ 8 h 55"/>
                                <a:gd name="T48" fmla="*/ 40 w 53"/>
                                <a:gd name="T49" fmla="*/ 6 h 55"/>
                                <a:gd name="T50" fmla="*/ 37 w 53"/>
                                <a:gd name="T51" fmla="*/ 3 h 55"/>
                                <a:gd name="T52" fmla="*/ 33 w 53"/>
                                <a:gd name="T53" fmla="*/ 2 h 55"/>
                                <a:gd name="T54" fmla="*/ 30 w 53"/>
                                <a:gd name="T55" fmla="*/ 0 h 55"/>
                                <a:gd name="T56" fmla="*/ 26 w 53"/>
                                <a:gd name="T57" fmla="*/ 0 h 55"/>
                                <a:gd name="T58" fmla="*/ 23 w 53"/>
                                <a:gd name="T59" fmla="*/ 0 h 55"/>
                                <a:gd name="T60" fmla="*/ 20 w 53"/>
                                <a:gd name="T61" fmla="*/ 0 h 55"/>
                                <a:gd name="T62" fmla="*/ 18 w 53"/>
                                <a:gd name="T63" fmla="*/ 1 h 55"/>
                                <a:gd name="T64" fmla="*/ 15 w 53"/>
                                <a:gd name="T65" fmla="*/ 3 h 55"/>
                                <a:gd name="T66" fmla="*/ 12 w 53"/>
                                <a:gd name="T67" fmla="*/ 3 h 55"/>
                                <a:gd name="T68" fmla="*/ 10 w 53"/>
                                <a:gd name="T69" fmla="*/ 6 h 55"/>
                                <a:gd name="T70" fmla="*/ 8 w 53"/>
                                <a:gd name="T71" fmla="*/ 8 h 55"/>
                                <a:gd name="T72" fmla="*/ 5 w 53"/>
                                <a:gd name="T73" fmla="*/ 11 h 55"/>
                                <a:gd name="T74" fmla="*/ 4 w 53"/>
                                <a:gd name="T75" fmla="*/ 13 h 55"/>
                                <a:gd name="T76" fmla="*/ 3 w 53"/>
                                <a:gd name="T77" fmla="*/ 16 h 55"/>
                                <a:gd name="T78" fmla="*/ 2 w 53"/>
                                <a:gd name="T79" fmla="*/ 19 h 55"/>
                                <a:gd name="T80" fmla="*/ 1 w 53"/>
                                <a:gd name="T81" fmla="*/ 22 h 55"/>
                                <a:gd name="T82" fmla="*/ 1 w 53"/>
                                <a:gd name="T83" fmla="*/ 26 h 55"/>
                                <a:gd name="T84" fmla="*/ 1 w 53"/>
                                <a:gd name="T85" fmla="*/ 29 h 55"/>
                                <a:gd name="T86" fmla="*/ 0 w 53"/>
                                <a:gd name="T87" fmla="*/ 35 h 55"/>
                                <a:gd name="T88" fmla="*/ 1 w 53"/>
                                <a:gd name="T89" fmla="*/ 41 h 55"/>
                                <a:gd name="T90" fmla="*/ 1 w 53"/>
                                <a:gd name="T91" fmla="*/ 48 h 55"/>
                                <a:gd name="T92" fmla="*/ 3 w 53"/>
                                <a:gd name="T93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3" h="55">
                                  <a:moveTo>
                                    <a:pt x="3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53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310"/>
                          <wps:cNvSpPr>
                            <a:spLocks/>
                          </wps:cNvSpPr>
                          <wps:spPr bwMode="auto">
                            <a:xfrm>
                              <a:off x="4771" y="479"/>
                              <a:ext cx="531" cy="553"/>
                            </a:xfrm>
                            <a:custGeom>
                              <a:avLst/>
                              <a:gdLst>
                                <a:gd name="T0" fmla="*/ 518 w 531"/>
                                <a:gd name="T1" fmla="*/ 527 h 553"/>
                                <a:gd name="T2" fmla="*/ 490 w 531"/>
                                <a:gd name="T3" fmla="*/ 478 h 553"/>
                                <a:gd name="T4" fmla="*/ 475 w 531"/>
                                <a:gd name="T5" fmla="*/ 444 h 553"/>
                                <a:gd name="T6" fmla="*/ 468 w 531"/>
                                <a:gd name="T7" fmla="*/ 408 h 553"/>
                                <a:gd name="T8" fmla="*/ 466 w 531"/>
                                <a:gd name="T9" fmla="*/ 375 h 553"/>
                                <a:gd name="T10" fmla="*/ 470 w 531"/>
                                <a:gd name="T11" fmla="*/ 335 h 553"/>
                                <a:gd name="T12" fmla="*/ 477 w 531"/>
                                <a:gd name="T13" fmla="*/ 285 h 553"/>
                                <a:gd name="T14" fmla="*/ 458 w 531"/>
                                <a:gd name="T15" fmla="*/ 265 h 553"/>
                                <a:gd name="T16" fmla="*/ 441 w 531"/>
                                <a:gd name="T17" fmla="*/ 239 h 553"/>
                                <a:gd name="T18" fmla="*/ 418 w 531"/>
                                <a:gd name="T19" fmla="*/ 202 h 553"/>
                                <a:gd name="T20" fmla="*/ 396 w 531"/>
                                <a:gd name="T21" fmla="*/ 193 h 553"/>
                                <a:gd name="T22" fmla="*/ 377 w 531"/>
                                <a:gd name="T23" fmla="*/ 181 h 553"/>
                                <a:gd name="T24" fmla="*/ 354 w 531"/>
                                <a:gd name="T25" fmla="*/ 162 h 553"/>
                                <a:gd name="T26" fmla="*/ 338 w 531"/>
                                <a:gd name="T27" fmla="*/ 143 h 553"/>
                                <a:gd name="T28" fmla="*/ 329 w 531"/>
                                <a:gd name="T29" fmla="*/ 129 h 553"/>
                                <a:gd name="T30" fmla="*/ 307 w 531"/>
                                <a:gd name="T31" fmla="*/ 119 h 553"/>
                                <a:gd name="T32" fmla="*/ 286 w 531"/>
                                <a:gd name="T33" fmla="*/ 103 h 553"/>
                                <a:gd name="T34" fmla="*/ 276 w 531"/>
                                <a:gd name="T35" fmla="*/ 91 h 553"/>
                                <a:gd name="T36" fmla="*/ 260 w 531"/>
                                <a:gd name="T37" fmla="*/ 71 h 553"/>
                                <a:gd name="T38" fmla="*/ 249 w 531"/>
                                <a:gd name="T39" fmla="*/ 54 h 553"/>
                                <a:gd name="T40" fmla="*/ 241 w 531"/>
                                <a:gd name="T41" fmla="*/ 52 h 553"/>
                                <a:gd name="T42" fmla="*/ 230 w 531"/>
                                <a:gd name="T43" fmla="*/ 55 h 553"/>
                                <a:gd name="T44" fmla="*/ 204 w 531"/>
                                <a:gd name="T45" fmla="*/ 65 h 553"/>
                                <a:gd name="T46" fmla="*/ 161 w 531"/>
                                <a:gd name="T47" fmla="*/ 74 h 553"/>
                                <a:gd name="T48" fmla="*/ 129 w 531"/>
                                <a:gd name="T49" fmla="*/ 75 h 553"/>
                                <a:gd name="T50" fmla="*/ 110 w 531"/>
                                <a:gd name="T51" fmla="*/ 74 h 553"/>
                                <a:gd name="T52" fmla="*/ 98 w 531"/>
                                <a:gd name="T53" fmla="*/ 72 h 553"/>
                                <a:gd name="T54" fmla="*/ 89 w 531"/>
                                <a:gd name="T55" fmla="*/ 69 h 553"/>
                                <a:gd name="T56" fmla="*/ 82 w 531"/>
                                <a:gd name="T57" fmla="*/ 68 h 553"/>
                                <a:gd name="T58" fmla="*/ 75 w 531"/>
                                <a:gd name="T59" fmla="*/ 66 h 553"/>
                                <a:gd name="T60" fmla="*/ 56 w 531"/>
                                <a:gd name="T61" fmla="*/ 59 h 553"/>
                                <a:gd name="T62" fmla="*/ 35 w 531"/>
                                <a:gd name="T63" fmla="*/ 48 h 553"/>
                                <a:gd name="T64" fmla="*/ 21 w 531"/>
                                <a:gd name="T65" fmla="*/ 38 h 553"/>
                                <a:gd name="T66" fmla="*/ 8 w 531"/>
                                <a:gd name="T67" fmla="*/ 31 h 553"/>
                                <a:gd name="T68" fmla="*/ 0 w 531"/>
                                <a:gd name="T69" fmla="*/ 25 h 553"/>
                                <a:gd name="T70" fmla="*/ 19 w 531"/>
                                <a:gd name="T71" fmla="*/ 18 h 553"/>
                                <a:gd name="T72" fmla="*/ 35 w 531"/>
                                <a:gd name="T73" fmla="*/ 10 h 553"/>
                                <a:gd name="T74" fmla="*/ 42 w 531"/>
                                <a:gd name="T75" fmla="*/ 14 h 553"/>
                                <a:gd name="T76" fmla="*/ 52 w 531"/>
                                <a:gd name="T77" fmla="*/ 21 h 553"/>
                                <a:gd name="T78" fmla="*/ 78 w 531"/>
                                <a:gd name="T79" fmla="*/ 32 h 553"/>
                                <a:gd name="T80" fmla="*/ 107 w 531"/>
                                <a:gd name="T81" fmla="*/ 39 h 553"/>
                                <a:gd name="T82" fmla="*/ 146 w 531"/>
                                <a:gd name="T83" fmla="*/ 40 h 553"/>
                                <a:gd name="T84" fmla="*/ 185 w 531"/>
                                <a:gd name="T85" fmla="*/ 34 h 553"/>
                                <a:gd name="T86" fmla="*/ 221 w 531"/>
                                <a:gd name="T87" fmla="*/ 22 h 553"/>
                                <a:gd name="T88" fmla="*/ 248 w 531"/>
                                <a:gd name="T89" fmla="*/ 6 h 553"/>
                                <a:gd name="T90" fmla="*/ 254 w 531"/>
                                <a:gd name="T91" fmla="*/ 2 h 553"/>
                                <a:gd name="T92" fmla="*/ 263 w 531"/>
                                <a:gd name="T93" fmla="*/ 6 h 553"/>
                                <a:gd name="T94" fmla="*/ 275 w 531"/>
                                <a:gd name="T95" fmla="*/ 36 h 553"/>
                                <a:gd name="T96" fmla="*/ 290 w 531"/>
                                <a:gd name="T97" fmla="*/ 62 h 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31" h="553">
                                  <a:moveTo>
                                    <a:pt x="531" y="553"/>
                                  </a:moveTo>
                                  <a:lnTo>
                                    <a:pt x="527" y="544"/>
                                  </a:lnTo>
                                  <a:lnTo>
                                    <a:pt x="523" y="536"/>
                                  </a:lnTo>
                                  <a:lnTo>
                                    <a:pt x="518" y="527"/>
                                  </a:lnTo>
                                  <a:lnTo>
                                    <a:pt x="514" y="520"/>
                                  </a:lnTo>
                                  <a:lnTo>
                                    <a:pt x="504" y="503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90" y="478"/>
                                  </a:lnTo>
                                  <a:lnTo>
                                    <a:pt x="486" y="470"/>
                                  </a:lnTo>
                                  <a:lnTo>
                                    <a:pt x="482" y="461"/>
                                  </a:lnTo>
                                  <a:lnTo>
                                    <a:pt x="478" y="452"/>
                                  </a:lnTo>
                                  <a:lnTo>
                                    <a:pt x="475" y="444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0" y="426"/>
                                  </a:lnTo>
                                  <a:lnTo>
                                    <a:pt x="470" y="416"/>
                                  </a:lnTo>
                                  <a:lnTo>
                                    <a:pt x="468" y="408"/>
                                  </a:lnTo>
                                  <a:lnTo>
                                    <a:pt x="467" y="400"/>
                                  </a:lnTo>
                                  <a:lnTo>
                                    <a:pt x="466" y="392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66" y="375"/>
                                  </a:lnTo>
                                  <a:lnTo>
                                    <a:pt x="466" y="368"/>
                                  </a:lnTo>
                                  <a:lnTo>
                                    <a:pt x="467" y="360"/>
                                  </a:lnTo>
                                  <a:lnTo>
                                    <a:pt x="468" y="351"/>
                                  </a:lnTo>
                                  <a:lnTo>
                                    <a:pt x="470" y="335"/>
                                  </a:lnTo>
                                  <a:lnTo>
                                    <a:pt x="475" y="320"/>
                                  </a:lnTo>
                                  <a:lnTo>
                                    <a:pt x="478" y="305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477" y="285"/>
                                  </a:lnTo>
                                  <a:lnTo>
                                    <a:pt x="473" y="280"/>
                                  </a:lnTo>
                                  <a:lnTo>
                                    <a:pt x="467" y="276"/>
                                  </a:lnTo>
                                  <a:lnTo>
                                    <a:pt x="463" y="271"/>
                                  </a:lnTo>
                                  <a:lnTo>
                                    <a:pt x="458" y="265"/>
                                  </a:lnTo>
                                  <a:lnTo>
                                    <a:pt x="455" y="261"/>
                                  </a:lnTo>
                                  <a:lnTo>
                                    <a:pt x="451" y="254"/>
                                  </a:lnTo>
                                  <a:lnTo>
                                    <a:pt x="447" y="250"/>
                                  </a:lnTo>
                                  <a:lnTo>
                                    <a:pt x="441" y="239"/>
                                  </a:lnTo>
                                  <a:lnTo>
                                    <a:pt x="436" y="227"/>
                                  </a:lnTo>
                                  <a:lnTo>
                                    <a:pt x="429" y="215"/>
                                  </a:lnTo>
                                  <a:lnTo>
                                    <a:pt x="424" y="203"/>
                                  </a:lnTo>
                                  <a:lnTo>
                                    <a:pt x="418" y="202"/>
                                  </a:lnTo>
                                  <a:lnTo>
                                    <a:pt x="413" y="200"/>
                                  </a:lnTo>
                                  <a:lnTo>
                                    <a:pt x="407" y="198"/>
                                  </a:lnTo>
                                  <a:lnTo>
                                    <a:pt x="401" y="195"/>
                                  </a:lnTo>
                                  <a:lnTo>
                                    <a:pt x="396" y="193"/>
                                  </a:lnTo>
                                  <a:lnTo>
                                    <a:pt x="391" y="191"/>
                                  </a:lnTo>
                                  <a:lnTo>
                                    <a:pt x="386" y="188"/>
                                  </a:lnTo>
                                  <a:lnTo>
                                    <a:pt x="381" y="184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1" y="178"/>
                                  </a:lnTo>
                                  <a:lnTo>
                                    <a:pt x="367" y="174"/>
                                  </a:lnTo>
                                  <a:lnTo>
                                    <a:pt x="363" y="170"/>
                                  </a:lnTo>
                                  <a:lnTo>
                                    <a:pt x="354" y="162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43" y="150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38" y="143"/>
                                  </a:lnTo>
                                  <a:lnTo>
                                    <a:pt x="337" y="139"/>
                                  </a:lnTo>
                                  <a:lnTo>
                                    <a:pt x="335" y="135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29" y="129"/>
                                  </a:lnTo>
                                  <a:lnTo>
                                    <a:pt x="326" y="126"/>
                                  </a:lnTo>
                                  <a:lnTo>
                                    <a:pt x="320" y="124"/>
                                  </a:lnTo>
                                  <a:lnTo>
                                    <a:pt x="313" y="122"/>
                                  </a:lnTo>
                                  <a:lnTo>
                                    <a:pt x="307" y="119"/>
                                  </a:lnTo>
                                  <a:lnTo>
                                    <a:pt x="300" y="115"/>
                                  </a:lnTo>
                                  <a:lnTo>
                                    <a:pt x="295" y="111"/>
                                  </a:lnTo>
                                  <a:lnTo>
                                    <a:pt x="289" y="106"/>
                                  </a:lnTo>
                                  <a:lnTo>
                                    <a:pt x="286" y="103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79" y="95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71" y="86"/>
                                  </a:lnTo>
                                  <a:lnTo>
                                    <a:pt x="267" y="81"/>
                                  </a:lnTo>
                                  <a:lnTo>
                                    <a:pt x="264" y="76"/>
                                  </a:lnTo>
                                  <a:lnTo>
                                    <a:pt x="260" y="71"/>
                                  </a:lnTo>
                                  <a:lnTo>
                                    <a:pt x="257" y="65"/>
                                  </a:lnTo>
                                  <a:lnTo>
                                    <a:pt x="253" y="61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7" y="51"/>
                                  </a:lnTo>
                                  <a:lnTo>
                                    <a:pt x="244" y="51"/>
                                  </a:lnTo>
                                  <a:lnTo>
                                    <a:pt x="241" y="52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36" y="54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28" y="57"/>
                                  </a:lnTo>
                                  <a:lnTo>
                                    <a:pt x="225" y="59"/>
                                  </a:lnTo>
                                  <a:lnTo>
                                    <a:pt x="215" y="62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46" y="40"/>
                                  </a:lnTo>
                                  <a:lnTo>
                                    <a:pt x="156" y="40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7" y="13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3" y="6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69" y="21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78" y="43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86" y="56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95" y="6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311"/>
                          <wps:cNvSpPr>
                            <a:spLocks/>
                          </wps:cNvSpPr>
                          <wps:spPr bwMode="auto">
                            <a:xfrm>
                              <a:off x="5066" y="498"/>
                              <a:ext cx="234" cy="390"/>
                            </a:xfrm>
                            <a:custGeom>
                              <a:avLst/>
                              <a:gdLst>
                                <a:gd name="T0" fmla="*/ 14 w 234"/>
                                <a:gd name="T1" fmla="*/ 60 h 390"/>
                                <a:gd name="T2" fmla="*/ 30 w 234"/>
                                <a:gd name="T3" fmla="*/ 62 h 390"/>
                                <a:gd name="T4" fmla="*/ 31 w 234"/>
                                <a:gd name="T5" fmla="*/ 43 h 390"/>
                                <a:gd name="T6" fmla="*/ 36 w 234"/>
                                <a:gd name="T7" fmla="*/ 24 h 390"/>
                                <a:gd name="T8" fmla="*/ 50 w 234"/>
                                <a:gd name="T9" fmla="*/ 10 h 390"/>
                                <a:gd name="T10" fmla="*/ 68 w 234"/>
                                <a:gd name="T11" fmla="*/ 1 h 390"/>
                                <a:gd name="T12" fmla="*/ 87 w 234"/>
                                <a:gd name="T13" fmla="*/ 2 h 390"/>
                                <a:gd name="T14" fmla="*/ 104 w 234"/>
                                <a:gd name="T15" fmla="*/ 10 h 390"/>
                                <a:gd name="T16" fmla="*/ 123 w 234"/>
                                <a:gd name="T17" fmla="*/ 26 h 390"/>
                                <a:gd name="T18" fmla="*/ 131 w 234"/>
                                <a:gd name="T19" fmla="*/ 44 h 390"/>
                                <a:gd name="T20" fmla="*/ 130 w 234"/>
                                <a:gd name="T21" fmla="*/ 60 h 390"/>
                                <a:gd name="T22" fmla="*/ 123 w 234"/>
                                <a:gd name="T23" fmla="*/ 76 h 390"/>
                                <a:gd name="T24" fmla="*/ 111 w 234"/>
                                <a:gd name="T25" fmla="*/ 91 h 390"/>
                                <a:gd name="T26" fmla="*/ 95 w 234"/>
                                <a:gd name="T27" fmla="*/ 101 h 390"/>
                                <a:gd name="T28" fmla="*/ 79 w 234"/>
                                <a:gd name="T29" fmla="*/ 106 h 390"/>
                                <a:gd name="T30" fmla="*/ 70 w 234"/>
                                <a:gd name="T31" fmla="*/ 109 h 390"/>
                                <a:gd name="T32" fmla="*/ 64 w 234"/>
                                <a:gd name="T33" fmla="*/ 113 h 390"/>
                                <a:gd name="T34" fmla="*/ 69 w 234"/>
                                <a:gd name="T35" fmla="*/ 121 h 390"/>
                                <a:gd name="T36" fmla="*/ 86 w 234"/>
                                <a:gd name="T37" fmla="*/ 136 h 390"/>
                                <a:gd name="T38" fmla="*/ 108 w 234"/>
                                <a:gd name="T39" fmla="*/ 148 h 390"/>
                                <a:gd name="T40" fmla="*/ 121 w 234"/>
                                <a:gd name="T41" fmla="*/ 133 h 390"/>
                                <a:gd name="T42" fmla="*/ 127 w 234"/>
                                <a:gd name="T43" fmla="*/ 107 h 390"/>
                                <a:gd name="T44" fmla="*/ 136 w 234"/>
                                <a:gd name="T45" fmla="*/ 93 h 390"/>
                                <a:gd name="T46" fmla="*/ 150 w 234"/>
                                <a:gd name="T47" fmla="*/ 82 h 390"/>
                                <a:gd name="T48" fmla="*/ 166 w 234"/>
                                <a:gd name="T49" fmla="*/ 76 h 390"/>
                                <a:gd name="T50" fmla="*/ 184 w 234"/>
                                <a:gd name="T51" fmla="*/ 75 h 390"/>
                                <a:gd name="T52" fmla="*/ 209 w 234"/>
                                <a:gd name="T53" fmla="*/ 81 h 390"/>
                                <a:gd name="T54" fmla="*/ 215 w 234"/>
                                <a:gd name="T55" fmla="*/ 85 h 390"/>
                                <a:gd name="T56" fmla="*/ 222 w 234"/>
                                <a:gd name="T57" fmla="*/ 93 h 390"/>
                                <a:gd name="T58" fmla="*/ 231 w 234"/>
                                <a:gd name="T59" fmla="*/ 108 h 390"/>
                                <a:gd name="T60" fmla="*/ 234 w 234"/>
                                <a:gd name="T61" fmla="*/ 124 h 390"/>
                                <a:gd name="T62" fmla="*/ 233 w 234"/>
                                <a:gd name="T63" fmla="*/ 139 h 390"/>
                                <a:gd name="T64" fmla="*/ 231 w 234"/>
                                <a:gd name="T65" fmla="*/ 153 h 390"/>
                                <a:gd name="T66" fmla="*/ 225 w 234"/>
                                <a:gd name="T67" fmla="*/ 165 h 390"/>
                                <a:gd name="T68" fmla="*/ 218 w 234"/>
                                <a:gd name="T69" fmla="*/ 175 h 390"/>
                                <a:gd name="T70" fmla="*/ 208 w 234"/>
                                <a:gd name="T71" fmla="*/ 183 h 390"/>
                                <a:gd name="T72" fmla="*/ 189 w 234"/>
                                <a:gd name="T73" fmla="*/ 190 h 390"/>
                                <a:gd name="T74" fmla="*/ 167 w 234"/>
                                <a:gd name="T75" fmla="*/ 194 h 390"/>
                                <a:gd name="T76" fmla="*/ 171 w 234"/>
                                <a:gd name="T77" fmla="*/ 201 h 390"/>
                                <a:gd name="T78" fmla="*/ 186 w 234"/>
                                <a:gd name="T79" fmla="*/ 220 h 390"/>
                                <a:gd name="T80" fmla="*/ 217 w 234"/>
                                <a:gd name="T81" fmla="*/ 243 h 390"/>
                                <a:gd name="T82" fmla="*/ 234 w 234"/>
                                <a:gd name="T83" fmla="*/ 251 h 390"/>
                                <a:gd name="T84" fmla="*/ 229 w 234"/>
                                <a:gd name="T85" fmla="*/ 259 h 390"/>
                                <a:gd name="T86" fmla="*/ 215 w 234"/>
                                <a:gd name="T87" fmla="*/ 279 h 390"/>
                                <a:gd name="T88" fmla="*/ 204 w 234"/>
                                <a:gd name="T89" fmla="*/ 307 h 390"/>
                                <a:gd name="T90" fmla="*/ 200 w 234"/>
                                <a:gd name="T91" fmla="*/ 320 h 390"/>
                                <a:gd name="T92" fmla="*/ 199 w 234"/>
                                <a:gd name="T93" fmla="*/ 327 h 390"/>
                                <a:gd name="T94" fmla="*/ 195 w 234"/>
                                <a:gd name="T95" fmla="*/ 355 h 390"/>
                                <a:gd name="T96" fmla="*/ 197 w 234"/>
                                <a:gd name="T97" fmla="*/ 38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34" h="390">
                                  <a:moveTo>
                                    <a:pt x="0" y="47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18" y="83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03" y="96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86" y="136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103" y="145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20" y="151"/>
                                  </a:lnTo>
                                  <a:lnTo>
                                    <a:pt x="121" y="142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24" y="116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7" y="107"/>
                                  </a:lnTo>
                                  <a:lnTo>
                                    <a:pt x="129" y="103"/>
                                  </a:lnTo>
                                  <a:lnTo>
                                    <a:pt x="131" y="100"/>
                                  </a:lnTo>
                                  <a:lnTo>
                                    <a:pt x="134" y="96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5" y="75"/>
                                  </a:lnTo>
                                  <a:lnTo>
                                    <a:pt x="180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3" y="76"/>
                                  </a:lnTo>
                                  <a:lnTo>
                                    <a:pt x="201" y="79"/>
                                  </a:lnTo>
                                  <a:lnTo>
                                    <a:pt x="209" y="81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12" y="83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6" y="87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219" y="90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28" y="100"/>
                                  </a:lnTo>
                                  <a:lnTo>
                                    <a:pt x="230" y="104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32" y="113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234" y="124"/>
                                  </a:lnTo>
                                  <a:lnTo>
                                    <a:pt x="234" y="128"/>
                                  </a:lnTo>
                                  <a:lnTo>
                                    <a:pt x="234" y="131"/>
                                  </a:lnTo>
                                  <a:lnTo>
                                    <a:pt x="233" y="135"/>
                                  </a:lnTo>
                                  <a:lnTo>
                                    <a:pt x="233" y="139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31" y="153"/>
                                  </a:lnTo>
                                  <a:lnTo>
                                    <a:pt x="230" y="156"/>
                                  </a:lnTo>
                                  <a:lnTo>
                                    <a:pt x="228" y="160"/>
                                  </a:lnTo>
                                  <a:lnTo>
                                    <a:pt x="227" y="163"/>
                                  </a:lnTo>
                                  <a:lnTo>
                                    <a:pt x="225" y="165"/>
                                  </a:lnTo>
                                  <a:lnTo>
                                    <a:pt x="223" y="169"/>
                                  </a:lnTo>
                                  <a:lnTo>
                                    <a:pt x="222" y="172"/>
                                  </a:lnTo>
                                  <a:lnTo>
                                    <a:pt x="219" y="173"/>
                                  </a:lnTo>
                                  <a:lnTo>
                                    <a:pt x="218" y="175"/>
                                  </a:lnTo>
                                  <a:lnTo>
                                    <a:pt x="215" y="178"/>
                                  </a:lnTo>
                                  <a:lnTo>
                                    <a:pt x="214" y="180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208" y="183"/>
                                  </a:lnTo>
                                  <a:lnTo>
                                    <a:pt x="203" y="186"/>
                                  </a:lnTo>
                                  <a:lnTo>
                                    <a:pt x="199" y="187"/>
                                  </a:lnTo>
                                  <a:lnTo>
                                    <a:pt x="193" y="189"/>
                                  </a:lnTo>
                                  <a:lnTo>
                                    <a:pt x="189" y="190"/>
                                  </a:lnTo>
                                  <a:lnTo>
                                    <a:pt x="184" y="192"/>
                                  </a:lnTo>
                                  <a:lnTo>
                                    <a:pt x="168" y="191"/>
                                  </a:lnTo>
                                  <a:lnTo>
                                    <a:pt x="167" y="193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8" y="196"/>
                                  </a:lnTo>
                                  <a:lnTo>
                                    <a:pt x="169" y="198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1" y="201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9" y="212"/>
                                  </a:lnTo>
                                  <a:lnTo>
                                    <a:pt x="186" y="220"/>
                                  </a:lnTo>
                                  <a:lnTo>
                                    <a:pt x="193" y="227"/>
                                  </a:lnTo>
                                  <a:lnTo>
                                    <a:pt x="200" y="233"/>
                                  </a:lnTo>
                                  <a:lnTo>
                                    <a:pt x="208" y="238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1" y="245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253"/>
                                  </a:lnTo>
                                  <a:lnTo>
                                    <a:pt x="232" y="255"/>
                                  </a:lnTo>
                                  <a:lnTo>
                                    <a:pt x="230" y="257"/>
                                  </a:lnTo>
                                  <a:lnTo>
                                    <a:pt x="229" y="259"/>
                                  </a:lnTo>
                                  <a:lnTo>
                                    <a:pt x="228" y="261"/>
                                  </a:lnTo>
                                  <a:lnTo>
                                    <a:pt x="223" y="267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15" y="279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9" y="293"/>
                                  </a:lnTo>
                                  <a:lnTo>
                                    <a:pt x="206" y="300"/>
                                  </a:lnTo>
                                  <a:lnTo>
                                    <a:pt x="204" y="307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00" y="316"/>
                                  </a:lnTo>
                                  <a:lnTo>
                                    <a:pt x="200" y="319"/>
                                  </a:lnTo>
                                  <a:lnTo>
                                    <a:pt x="200" y="320"/>
                                  </a:lnTo>
                                  <a:lnTo>
                                    <a:pt x="200" y="322"/>
                                  </a:lnTo>
                                  <a:lnTo>
                                    <a:pt x="200" y="323"/>
                                  </a:lnTo>
                                  <a:lnTo>
                                    <a:pt x="200" y="326"/>
                                  </a:lnTo>
                                  <a:lnTo>
                                    <a:pt x="199" y="327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7" y="341"/>
                                  </a:lnTo>
                                  <a:lnTo>
                                    <a:pt x="196" y="349"/>
                                  </a:lnTo>
                                  <a:lnTo>
                                    <a:pt x="195" y="355"/>
                                  </a:lnTo>
                                  <a:lnTo>
                                    <a:pt x="195" y="362"/>
                                  </a:lnTo>
                                  <a:lnTo>
                                    <a:pt x="195" y="369"/>
                                  </a:lnTo>
                                  <a:lnTo>
                                    <a:pt x="197" y="376"/>
                                  </a:lnTo>
                                  <a:lnTo>
                                    <a:pt x="197" y="383"/>
                                  </a:lnTo>
                                  <a:lnTo>
                                    <a:pt x="199" y="39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312"/>
                        <wpg:cNvGrpSpPr>
                          <a:grpSpLocks/>
                        </wpg:cNvGrpSpPr>
                        <wpg:grpSpPr bwMode="auto">
                          <a:xfrm>
                            <a:off x="5774" y="3854"/>
                            <a:ext cx="449" cy="467"/>
                            <a:chOff x="4395" y="922"/>
                            <a:chExt cx="550" cy="573"/>
                          </a:xfrm>
                        </wpg:grpSpPr>
                        <wps:wsp>
                          <wps:cNvPr id="101" name="Freeform 1313"/>
                          <wps:cNvSpPr>
                            <a:spLocks/>
                          </wps:cNvSpPr>
                          <wps:spPr bwMode="auto">
                            <a:xfrm>
                              <a:off x="4480" y="1074"/>
                              <a:ext cx="321" cy="328"/>
                            </a:xfrm>
                            <a:custGeom>
                              <a:avLst/>
                              <a:gdLst>
                                <a:gd name="T0" fmla="*/ 34 w 321"/>
                                <a:gd name="T1" fmla="*/ 26 h 328"/>
                                <a:gd name="T2" fmla="*/ 23 w 321"/>
                                <a:gd name="T3" fmla="*/ 10 h 328"/>
                                <a:gd name="T4" fmla="*/ 15 w 321"/>
                                <a:gd name="T5" fmla="*/ 3 h 328"/>
                                <a:gd name="T6" fmla="*/ 10 w 321"/>
                                <a:gd name="T7" fmla="*/ 0 h 328"/>
                                <a:gd name="T8" fmla="*/ 8 w 321"/>
                                <a:gd name="T9" fmla="*/ 1 h 328"/>
                                <a:gd name="T10" fmla="*/ 10 w 321"/>
                                <a:gd name="T11" fmla="*/ 6 h 328"/>
                                <a:gd name="T12" fmla="*/ 15 w 321"/>
                                <a:gd name="T13" fmla="*/ 22 h 328"/>
                                <a:gd name="T14" fmla="*/ 17 w 321"/>
                                <a:gd name="T15" fmla="*/ 44 h 328"/>
                                <a:gd name="T16" fmla="*/ 14 w 321"/>
                                <a:gd name="T17" fmla="*/ 66 h 328"/>
                                <a:gd name="T18" fmla="*/ 8 w 321"/>
                                <a:gd name="T19" fmla="*/ 86 h 328"/>
                                <a:gd name="T20" fmla="*/ 3 w 321"/>
                                <a:gd name="T21" fmla="*/ 95 h 328"/>
                                <a:gd name="T22" fmla="*/ 0 w 321"/>
                                <a:gd name="T23" fmla="*/ 101 h 328"/>
                                <a:gd name="T24" fmla="*/ 11 w 321"/>
                                <a:gd name="T25" fmla="*/ 111 h 328"/>
                                <a:gd name="T26" fmla="*/ 24 w 321"/>
                                <a:gd name="T27" fmla="*/ 125 h 328"/>
                                <a:gd name="T28" fmla="*/ 32 w 321"/>
                                <a:gd name="T29" fmla="*/ 134 h 328"/>
                                <a:gd name="T30" fmla="*/ 37 w 321"/>
                                <a:gd name="T31" fmla="*/ 143 h 328"/>
                                <a:gd name="T32" fmla="*/ 44 w 321"/>
                                <a:gd name="T33" fmla="*/ 157 h 328"/>
                                <a:gd name="T34" fmla="*/ 49 w 321"/>
                                <a:gd name="T35" fmla="*/ 173 h 328"/>
                                <a:gd name="T36" fmla="*/ 93 w 321"/>
                                <a:gd name="T37" fmla="*/ 192 h 328"/>
                                <a:gd name="T38" fmla="*/ 122 w 321"/>
                                <a:gd name="T39" fmla="*/ 214 h 328"/>
                                <a:gd name="T40" fmla="*/ 132 w 321"/>
                                <a:gd name="T41" fmla="*/ 230 h 328"/>
                                <a:gd name="T42" fmla="*/ 137 w 321"/>
                                <a:gd name="T43" fmla="*/ 242 h 328"/>
                                <a:gd name="T44" fmla="*/ 142 w 321"/>
                                <a:gd name="T45" fmla="*/ 255 h 328"/>
                                <a:gd name="T46" fmla="*/ 168 w 321"/>
                                <a:gd name="T47" fmla="*/ 264 h 328"/>
                                <a:gd name="T48" fmla="*/ 189 w 321"/>
                                <a:gd name="T49" fmla="*/ 277 h 328"/>
                                <a:gd name="T50" fmla="*/ 204 w 321"/>
                                <a:gd name="T51" fmla="*/ 295 h 328"/>
                                <a:gd name="T52" fmla="*/ 215 w 321"/>
                                <a:gd name="T53" fmla="*/ 315 h 328"/>
                                <a:gd name="T54" fmla="*/ 223 w 321"/>
                                <a:gd name="T55" fmla="*/ 327 h 328"/>
                                <a:gd name="T56" fmla="*/ 230 w 321"/>
                                <a:gd name="T57" fmla="*/ 322 h 328"/>
                                <a:gd name="T58" fmla="*/ 242 w 321"/>
                                <a:gd name="T59" fmla="*/ 319 h 328"/>
                                <a:gd name="T60" fmla="*/ 259 w 321"/>
                                <a:gd name="T61" fmla="*/ 313 h 328"/>
                                <a:gd name="T62" fmla="*/ 282 w 321"/>
                                <a:gd name="T63" fmla="*/ 310 h 328"/>
                                <a:gd name="T64" fmla="*/ 308 w 321"/>
                                <a:gd name="T65" fmla="*/ 313 h 328"/>
                                <a:gd name="T66" fmla="*/ 321 w 321"/>
                                <a:gd name="T67" fmla="*/ 313 h 328"/>
                                <a:gd name="T68" fmla="*/ 320 w 321"/>
                                <a:gd name="T69" fmla="*/ 309 h 328"/>
                                <a:gd name="T70" fmla="*/ 319 w 321"/>
                                <a:gd name="T71" fmla="*/ 308 h 328"/>
                                <a:gd name="T72" fmla="*/ 317 w 321"/>
                                <a:gd name="T73" fmla="*/ 306 h 328"/>
                                <a:gd name="T74" fmla="*/ 314 w 321"/>
                                <a:gd name="T75" fmla="*/ 303 h 328"/>
                                <a:gd name="T76" fmla="*/ 303 w 321"/>
                                <a:gd name="T77" fmla="*/ 295 h 328"/>
                                <a:gd name="T78" fmla="*/ 290 w 321"/>
                                <a:gd name="T79" fmla="*/ 290 h 328"/>
                                <a:gd name="T80" fmla="*/ 263 w 321"/>
                                <a:gd name="T81" fmla="*/ 287 h 328"/>
                                <a:gd name="T82" fmla="*/ 249 w 321"/>
                                <a:gd name="T83" fmla="*/ 287 h 328"/>
                                <a:gd name="T84" fmla="*/ 237 w 321"/>
                                <a:gd name="T85" fmla="*/ 289 h 328"/>
                                <a:gd name="T86" fmla="*/ 229 w 321"/>
                                <a:gd name="T87" fmla="*/ 277 h 328"/>
                                <a:gd name="T88" fmla="*/ 207 w 321"/>
                                <a:gd name="T89" fmla="*/ 257 h 328"/>
                                <a:gd name="T90" fmla="*/ 189 w 321"/>
                                <a:gd name="T91" fmla="*/ 244 h 328"/>
                                <a:gd name="T92" fmla="*/ 174 w 321"/>
                                <a:gd name="T93" fmla="*/ 240 h 328"/>
                                <a:gd name="T94" fmla="*/ 168 w 321"/>
                                <a:gd name="T95" fmla="*/ 228 h 328"/>
                                <a:gd name="T96" fmla="*/ 164 w 321"/>
                                <a:gd name="T97" fmla="*/ 211 h 328"/>
                                <a:gd name="T98" fmla="*/ 148 w 321"/>
                                <a:gd name="T99" fmla="*/ 185 h 328"/>
                                <a:gd name="T100" fmla="*/ 133 w 321"/>
                                <a:gd name="T101" fmla="*/ 170 h 328"/>
                                <a:gd name="T102" fmla="*/ 115 w 321"/>
                                <a:gd name="T103" fmla="*/ 159 h 328"/>
                                <a:gd name="T104" fmla="*/ 94 w 321"/>
                                <a:gd name="T105" fmla="*/ 154 h 328"/>
                                <a:gd name="T106" fmla="*/ 86 w 321"/>
                                <a:gd name="T107" fmla="*/ 152 h 328"/>
                                <a:gd name="T108" fmla="*/ 80 w 321"/>
                                <a:gd name="T109" fmla="*/ 149 h 328"/>
                                <a:gd name="T110" fmla="*/ 74 w 321"/>
                                <a:gd name="T111" fmla="*/ 133 h 328"/>
                                <a:gd name="T112" fmla="*/ 67 w 321"/>
                                <a:gd name="T113" fmla="*/ 118 h 328"/>
                                <a:gd name="T114" fmla="*/ 56 w 321"/>
                                <a:gd name="T115" fmla="*/ 104 h 328"/>
                                <a:gd name="T116" fmla="*/ 41 w 321"/>
                                <a:gd name="T117" fmla="*/ 93 h 328"/>
                                <a:gd name="T118" fmla="*/ 42 w 321"/>
                                <a:gd name="T119" fmla="*/ 66 h 328"/>
                                <a:gd name="T120" fmla="*/ 39 w 321"/>
                                <a:gd name="T121" fmla="*/ 39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1" h="328">
                                  <a:moveTo>
                                    <a:pt x="39" y="39"/>
                                  </a:moveTo>
                                  <a:lnTo>
                                    <a:pt x="37" y="34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42" y="152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93" y="192"/>
                                  </a:lnTo>
                                  <a:lnTo>
                                    <a:pt x="101" y="196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127" y="222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32" y="230"/>
                                  </a:lnTo>
                                  <a:lnTo>
                                    <a:pt x="132" y="233"/>
                                  </a:lnTo>
                                  <a:lnTo>
                                    <a:pt x="133" y="236"/>
                                  </a:lnTo>
                                  <a:lnTo>
                                    <a:pt x="135" y="239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45"/>
                                  </a:lnTo>
                                  <a:lnTo>
                                    <a:pt x="141" y="248"/>
                                  </a:lnTo>
                                  <a:lnTo>
                                    <a:pt x="141" y="251"/>
                                  </a:lnTo>
                                  <a:lnTo>
                                    <a:pt x="142" y="255"/>
                                  </a:lnTo>
                                  <a:lnTo>
                                    <a:pt x="143" y="259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63" y="262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179" y="270"/>
                                  </a:lnTo>
                                  <a:lnTo>
                                    <a:pt x="184" y="273"/>
                                  </a:lnTo>
                                  <a:lnTo>
                                    <a:pt x="189" y="277"/>
                                  </a:lnTo>
                                  <a:lnTo>
                                    <a:pt x="193" y="281"/>
                                  </a:lnTo>
                                  <a:lnTo>
                                    <a:pt x="197" y="284"/>
                                  </a:lnTo>
                                  <a:lnTo>
                                    <a:pt x="201" y="290"/>
                                  </a:lnTo>
                                  <a:lnTo>
                                    <a:pt x="204" y="295"/>
                                  </a:lnTo>
                                  <a:lnTo>
                                    <a:pt x="208" y="299"/>
                                  </a:lnTo>
                                  <a:lnTo>
                                    <a:pt x="211" y="305"/>
                                  </a:lnTo>
                                  <a:lnTo>
                                    <a:pt x="213" y="310"/>
                                  </a:lnTo>
                                  <a:lnTo>
                                    <a:pt x="215" y="315"/>
                                  </a:lnTo>
                                  <a:lnTo>
                                    <a:pt x="218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22" y="328"/>
                                  </a:lnTo>
                                  <a:lnTo>
                                    <a:pt x="223" y="327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6" y="325"/>
                                  </a:lnTo>
                                  <a:lnTo>
                                    <a:pt x="229" y="324"/>
                                  </a:lnTo>
                                  <a:lnTo>
                                    <a:pt x="230" y="322"/>
                                  </a:lnTo>
                                  <a:lnTo>
                                    <a:pt x="231" y="321"/>
                                  </a:lnTo>
                                  <a:lnTo>
                                    <a:pt x="233" y="321"/>
                                  </a:lnTo>
                                  <a:lnTo>
                                    <a:pt x="238" y="320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247" y="318"/>
                                  </a:lnTo>
                                  <a:lnTo>
                                    <a:pt x="251" y="315"/>
                                  </a:lnTo>
                                  <a:lnTo>
                                    <a:pt x="255" y="314"/>
                                  </a:lnTo>
                                  <a:lnTo>
                                    <a:pt x="259" y="313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69" y="311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282" y="310"/>
                                  </a:lnTo>
                                  <a:lnTo>
                                    <a:pt x="288" y="310"/>
                                  </a:lnTo>
                                  <a:lnTo>
                                    <a:pt x="295" y="311"/>
                                  </a:lnTo>
                                  <a:lnTo>
                                    <a:pt x="301" y="312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314" y="314"/>
                                  </a:lnTo>
                                  <a:lnTo>
                                    <a:pt x="320" y="314"/>
                                  </a:lnTo>
                                  <a:lnTo>
                                    <a:pt x="321" y="31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2"/>
                                  </a:lnTo>
                                  <a:lnTo>
                                    <a:pt x="321" y="310"/>
                                  </a:lnTo>
                                  <a:lnTo>
                                    <a:pt x="320" y="310"/>
                                  </a:lnTo>
                                  <a:lnTo>
                                    <a:pt x="320" y="309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19" y="307"/>
                                  </a:lnTo>
                                  <a:lnTo>
                                    <a:pt x="319" y="308"/>
                                  </a:lnTo>
                                  <a:lnTo>
                                    <a:pt x="318" y="308"/>
                                  </a:lnTo>
                                  <a:lnTo>
                                    <a:pt x="318" y="307"/>
                                  </a:lnTo>
                                  <a:lnTo>
                                    <a:pt x="318" y="306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16" y="305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16" y="303"/>
                                  </a:lnTo>
                                  <a:lnTo>
                                    <a:pt x="314" y="303"/>
                                  </a:lnTo>
                                  <a:lnTo>
                                    <a:pt x="311" y="301"/>
                                  </a:lnTo>
                                  <a:lnTo>
                                    <a:pt x="309" y="299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303" y="295"/>
                                  </a:lnTo>
                                  <a:lnTo>
                                    <a:pt x="300" y="293"/>
                                  </a:lnTo>
                                  <a:lnTo>
                                    <a:pt x="297" y="292"/>
                                  </a:lnTo>
                                  <a:lnTo>
                                    <a:pt x="293" y="291"/>
                                  </a:lnTo>
                                  <a:lnTo>
                                    <a:pt x="290" y="290"/>
                                  </a:lnTo>
                                  <a:lnTo>
                                    <a:pt x="283" y="289"/>
                                  </a:lnTo>
                                  <a:lnTo>
                                    <a:pt x="277" y="288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263" y="287"/>
                                  </a:lnTo>
                                  <a:lnTo>
                                    <a:pt x="259" y="287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52" y="287"/>
                                  </a:lnTo>
                                  <a:lnTo>
                                    <a:pt x="249" y="287"/>
                                  </a:lnTo>
                                  <a:lnTo>
                                    <a:pt x="246" y="288"/>
                                  </a:lnTo>
                                  <a:lnTo>
                                    <a:pt x="243" y="288"/>
                                  </a:lnTo>
                                  <a:lnTo>
                                    <a:pt x="240" y="288"/>
                                  </a:lnTo>
                                  <a:lnTo>
                                    <a:pt x="237" y="289"/>
                                  </a:lnTo>
                                  <a:lnTo>
                                    <a:pt x="236" y="285"/>
                                  </a:lnTo>
                                  <a:lnTo>
                                    <a:pt x="233" y="283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29" y="27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8" y="266"/>
                                  </a:lnTo>
                                  <a:lnTo>
                                    <a:pt x="212" y="262"/>
                                  </a:lnTo>
                                  <a:lnTo>
                                    <a:pt x="207" y="257"/>
                                  </a:lnTo>
                                  <a:lnTo>
                                    <a:pt x="200" y="252"/>
                                  </a:lnTo>
                                  <a:lnTo>
                                    <a:pt x="194" y="247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89" y="244"/>
                                  </a:lnTo>
                                  <a:lnTo>
                                    <a:pt x="185" y="243"/>
                                  </a:lnTo>
                                  <a:lnTo>
                                    <a:pt x="181" y="241"/>
                                  </a:lnTo>
                                  <a:lnTo>
                                    <a:pt x="178" y="240"/>
                                  </a:lnTo>
                                  <a:lnTo>
                                    <a:pt x="174" y="240"/>
                                  </a:lnTo>
                                  <a:lnTo>
                                    <a:pt x="171" y="238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168" y="232"/>
                                  </a:lnTo>
                                  <a:lnTo>
                                    <a:pt x="168" y="228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66" y="219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63" y="207"/>
                                  </a:lnTo>
                                  <a:lnTo>
                                    <a:pt x="160" y="203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41" y="177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133" y="170"/>
                                  </a:lnTo>
                                  <a:lnTo>
                                    <a:pt x="129" y="167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89" y="152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80" y="149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78" y="141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70" y="122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314"/>
                          <wps:cNvSpPr>
                            <a:spLocks/>
                          </wps:cNvSpPr>
                          <wps:spPr bwMode="auto">
                            <a:xfrm>
                              <a:off x="4480" y="1074"/>
                              <a:ext cx="321" cy="328"/>
                            </a:xfrm>
                            <a:custGeom>
                              <a:avLst/>
                              <a:gdLst>
                                <a:gd name="T0" fmla="*/ 34 w 321"/>
                                <a:gd name="T1" fmla="*/ 26 h 328"/>
                                <a:gd name="T2" fmla="*/ 23 w 321"/>
                                <a:gd name="T3" fmla="*/ 10 h 328"/>
                                <a:gd name="T4" fmla="*/ 15 w 321"/>
                                <a:gd name="T5" fmla="*/ 3 h 328"/>
                                <a:gd name="T6" fmla="*/ 10 w 321"/>
                                <a:gd name="T7" fmla="*/ 0 h 328"/>
                                <a:gd name="T8" fmla="*/ 8 w 321"/>
                                <a:gd name="T9" fmla="*/ 1 h 328"/>
                                <a:gd name="T10" fmla="*/ 10 w 321"/>
                                <a:gd name="T11" fmla="*/ 6 h 328"/>
                                <a:gd name="T12" fmla="*/ 15 w 321"/>
                                <a:gd name="T13" fmla="*/ 22 h 328"/>
                                <a:gd name="T14" fmla="*/ 17 w 321"/>
                                <a:gd name="T15" fmla="*/ 44 h 328"/>
                                <a:gd name="T16" fmla="*/ 14 w 321"/>
                                <a:gd name="T17" fmla="*/ 66 h 328"/>
                                <a:gd name="T18" fmla="*/ 8 w 321"/>
                                <a:gd name="T19" fmla="*/ 86 h 328"/>
                                <a:gd name="T20" fmla="*/ 3 w 321"/>
                                <a:gd name="T21" fmla="*/ 95 h 328"/>
                                <a:gd name="T22" fmla="*/ 0 w 321"/>
                                <a:gd name="T23" fmla="*/ 101 h 328"/>
                                <a:gd name="T24" fmla="*/ 11 w 321"/>
                                <a:gd name="T25" fmla="*/ 111 h 328"/>
                                <a:gd name="T26" fmla="*/ 24 w 321"/>
                                <a:gd name="T27" fmla="*/ 125 h 328"/>
                                <a:gd name="T28" fmla="*/ 32 w 321"/>
                                <a:gd name="T29" fmla="*/ 134 h 328"/>
                                <a:gd name="T30" fmla="*/ 37 w 321"/>
                                <a:gd name="T31" fmla="*/ 143 h 328"/>
                                <a:gd name="T32" fmla="*/ 44 w 321"/>
                                <a:gd name="T33" fmla="*/ 157 h 328"/>
                                <a:gd name="T34" fmla="*/ 49 w 321"/>
                                <a:gd name="T35" fmla="*/ 173 h 328"/>
                                <a:gd name="T36" fmla="*/ 93 w 321"/>
                                <a:gd name="T37" fmla="*/ 192 h 328"/>
                                <a:gd name="T38" fmla="*/ 122 w 321"/>
                                <a:gd name="T39" fmla="*/ 214 h 328"/>
                                <a:gd name="T40" fmla="*/ 132 w 321"/>
                                <a:gd name="T41" fmla="*/ 230 h 328"/>
                                <a:gd name="T42" fmla="*/ 137 w 321"/>
                                <a:gd name="T43" fmla="*/ 242 h 328"/>
                                <a:gd name="T44" fmla="*/ 142 w 321"/>
                                <a:gd name="T45" fmla="*/ 255 h 328"/>
                                <a:gd name="T46" fmla="*/ 168 w 321"/>
                                <a:gd name="T47" fmla="*/ 264 h 328"/>
                                <a:gd name="T48" fmla="*/ 189 w 321"/>
                                <a:gd name="T49" fmla="*/ 277 h 328"/>
                                <a:gd name="T50" fmla="*/ 204 w 321"/>
                                <a:gd name="T51" fmla="*/ 295 h 328"/>
                                <a:gd name="T52" fmla="*/ 215 w 321"/>
                                <a:gd name="T53" fmla="*/ 315 h 328"/>
                                <a:gd name="T54" fmla="*/ 223 w 321"/>
                                <a:gd name="T55" fmla="*/ 327 h 328"/>
                                <a:gd name="T56" fmla="*/ 230 w 321"/>
                                <a:gd name="T57" fmla="*/ 322 h 328"/>
                                <a:gd name="T58" fmla="*/ 242 w 321"/>
                                <a:gd name="T59" fmla="*/ 319 h 328"/>
                                <a:gd name="T60" fmla="*/ 259 w 321"/>
                                <a:gd name="T61" fmla="*/ 313 h 328"/>
                                <a:gd name="T62" fmla="*/ 282 w 321"/>
                                <a:gd name="T63" fmla="*/ 310 h 328"/>
                                <a:gd name="T64" fmla="*/ 308 w 321"/>
                                <a:gd name="T65" fmla="*/ 313 h 328"/>
                                <a:gd name="T66" fmla="*/ 321 w 321"/>
                                <a:gd name="T67" fmla="*/ 313 h 328"/>
                                <a:gd name="T68" fmla="*/ 320 w 321"/>
                                <a:gd name="T69" fmla="*/ 309 h 328"/>
                                <a:gd name="T70" fmla="*/ 319 w 321"/>
                                <a:gd name="T71" fmla="*/ 308 h 328"/>
                                <a:gd name="T72" fmla="*/ 317 w 321"/>
                                <a:gd name="T73" fmla="*/ 306 h 328"/>
                                <a:gd name="T74" fmla="*/ 314 w 321"/>
                                <a:gd name="T75" fmla="*/ 303 h 328"/>
                                <a:gd name="T76" fmla="*/ 303 w 321"/>
                                <a:gd name="T77" fmla="*/ 295 h 328"/>
                                <a:gd name="T78" fmla="*/ 290 w 321"/>
                                <a:gd name="T79" fmla="*/ 290 h 328"/>
                                <a:gd name="T80" fmla="*/ 263 w 321"/>
                                <a:gd name="T81" fmla="*/ 287 h 328"/>
                                <a:gd name="T82" fmla="*/ 249 w 321"/>
                                <a:gd name="T83" fmla="*/ 287 h 328"/>
                                <a:gd name="T84" fmla="*/ 237 w 321"/>
                                <a:gd name="T85" fmla="*/ 289 h 328"/>
                                <a:gd name="T86" fmla="*/ 229 w 321"/>
                                <a:gd name="T87" fmla="*/ 277 h 328"/>
                                <a:gd name="T88" fmla="*/ 207 w 321"/>
                                <a:gd name="T89" fmla="*/ 257 h 328"/>
                                <a:gd name="T90" fmla="*/ 189 w 321"/>
                                <a:gd name="T91" fmla="*/ 244 h 328"/>
                                <a:gd name="T92" fmla="*/ 174 w 321"/>
                                <a:gd name="T93" fmla="*/ 240 h 328"/>
                                <a:gd name="T94" fmla="*/ 168 w 321"/>
                                <a:gd name="T95" fmla="*/ 228 h 328"/>
                                <a:gd name="T96" fmla="*/ 164 w 321"/>
                                <a:gd name="T97" fmla="*/ 211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1" h="328">
                                  <a:moveTo>
                                    <a:pt x="39" y="39"/>
                                  </a:moveTo>
                                  <a:lnTo>
                                    <a:pt x="37" y="34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42" y="152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93" y="192"/>
                                  </a:lnTo>
                                  <a:lnTo>
                                    <a:pt x="101" y="196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127" y="222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32" y="230"/>
                                  </a:lnTo>
                                  <a:lnTo>
                                    <a:pt x="132" y="233"/>
                                  </a:lnTo>
                                  <a:lnTo>
                                    <a:pt x="133" y="236"/>
                                  </a:lnTo>
                                  <a:lnTo>
                                    <a:pt x="135" y="239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45"/>
                                  </a:lnTo>
                                  <a:lnTo>
                                    <a:pt x="141" y="248"/>
                                  </a:lnTo>
                                  <a:lnTo>
                                    <a:pt x="141" y="251"/>
                                  </a:lnTo>
                                  <a:lnTo>
                                    <a:pt x="142" y="255"/>
                                  </a:lnTo>
                                  <a:lnTo>
                                    <a:pt x="143" y="259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63" y="262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179" y="270"/>
                                  </a:lnTo>
                                  <a:lnTo>
                                    <a:pt x="184" y="273"/>
                                  </a:lnTo>
                                  <a:lnTo>
                                    <a:pt x="189" y="277"/>
                                  </a:lnTo>
                                  <a:lnTo>
                                    <a:pt x="193" y="281"/>
                                  </a:lnTo>
                                  <a:lnTo>
                                    <a:pt x="197" y="284"/>
                                  </a:lnTo>
                                  <a:lnTo>
                                    <a:pt x="201" y="290"/>
                                  </a:lnTo>
                                  <a:lnTo>
                                    <a:pt x="204" y="295"/>
                                  </a:lnTo>
                                  <a:lnTo>
                                    <a:pt x="208" y="299"/>
                                  </a:lnTo>
                                  <a:lnTo>
                                    <a:pt x="211" y="305"/>
                                  </a:lnTo>
                                  <a:lnTo>
                                    <a:pt x="213" y="310"/>
                                  </a:lnTo>
                                  <a:lnTo>
                                    <a:pt x="215" y="315"/>
                                  </a:lnTo>
                                  <a:lnTo>
                                    <a:pt x="218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22" y="328"/>
                                  </a:lnTo>
                                  <a:lnTo>
                                    <a:pt x="223" y="327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6" y="325"/>
                                  </a:lnTo>
                                  <a:lnTo>
                                    <a:pt x="229" y="324"/>
                                  </a:lnTo>
                                  <a:lnTo>
                                    <a:pt x="230" y="322"/>
                                  </a:lnTo>
                                  <a:lnTo>
                                    <a:pt x="231" y="321"/>
                                  </a:lnTo>
                                  <a:lnTo>
                                    <a:pt x="233" y="321"/>
                                  </a:lnTo>
                                  <a:lnTo>
                                    <a:pt x="238" y="320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247" y="318"/>
                                  </a:lnTo>
                                  <a:lnTo>
                                    <a:pt x="251" y="315"/>
                                  </a:lnTo>
                                  <a:lnTo>
                                    <a:pt x="255" y="314"/>
                                  </a:lnTo>
                                  <a:lnTo>
                                    <a:pt x="259" y="313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69" y="311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282" y="310"/>
                                  </a:lnTo>
                                  <a:lnTo>
                                    <a:pt x="288" y="310"/>
                                  </a:lnTo>
                                  <a:lnTo>
                                    <a:pt x="295" y="311"/>
                                  </a:lnTo>
                                  <a:lnTo>
                                    <a:pt x="301" y="312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314" y="314"/>
                                  </a:lnTo>
                                  <a:lnTo>
                                    <a:pt x="320" y="314"/>
                                  </a:lnTo>
                                  <a:lnTo>
                                    <a:pt x="321" y="31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2"/>
                                  </a:lnTo>
                                  <a:lnTo>
                                    <a:pt x="321" y="310"/>
                                  </a:lnTo>
                                  <a:lnTo>
                                    <a:pt x="320" y="310"/>
                                  </a:lnTo>
                                  <a:lnTo>
                                    <a:pt x="320" y="309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19" y="307"/>
                                  </a:lnTo>
                                  <a:lnTo>
                                    <a:pt x="319" y="308"/>
                                  </a:lnTo>
                                  <a:lnTo>
                                    <a:pt x="318" y="308"/>
                                  </a:lnTo>
                                  <a:lnTo>
                                    <a:pt x="318" y="307"/>
                                  </a:lnTo>
                                  <a:lnTo>
                                    <a:pt x="318" y="306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16" y="305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16" y="303"/>
                                  </a:lnTo>
                                  <a:lnTo>
                                    <a:pt x="314" y="303"/>
                                  </a:lnTo>
                                  <a:lnTo>
                                    <a:pt x="311" y="301"/>
                                  </a:lnTo>
                                  <a:lnTo>
                                    <a:pt x="309" y="299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303" y="295"/>
                                  </a:lnTo>
                                  <a:lnTo>
                                    <a:pt x="300" y="293"/>
                                  </a:lnTo>
                                  <a:lnTo>
                                    <a:pt x="297" y="292"/>
                                  </a:lnTo>
                                  <a:lnTo>
                                    <a:pt x="293" y="291"/>
                                  </a:lnTo>
                                  <a:lnTo>
                                    <a:pt x="290" y="290"/>
                                  </a:lnTo>
                                  <a:lnTo>
                                    <a:pt x="283" y="289"/>
                                  </a:lnTo>
                                  <a:lnTo>
                                    <a:pt x="277" y="288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263" y="287"/>
                                  </a:lnTo>
                                  <a:lnTo>
                                    <a:pt x="259" y="287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52" y="287"/>
                                  </a:lnTo>
                                  <a:lnTo>
                                    <a:pt x="249" y="287"/>
                                  </a:lnTo>
                                  <a:lnTo>
                                    <a:pt x="246" y="288"/>
                                  </a:lnTo>
                                  <a:lnTo>
                                    <a:pt x="243" y="288"/>
                                  </a:lnTo>
                                  <a:lnTo>
                                    <a:pt x="240" y="288"/>
                                  </a:lnTo>
                                  <a:lnTo>
                                    <a:pt x="237" y="289"/>
                                  </a:lnTo>
                                  <a:lnTo>
                                    <a:pt x="236" y="285"/>
                                  </a:lnTo>
                                  <a:lnTo>
                                    <a:pt x="233" y="283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29" y="27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8" y="266"/>
                                  </a:lnTo>
                                  <a:lnTo>
                                    <a:pt x="212" y="262"/>
                                  </a:lnTo>
                                  <a:lnTo>
                                    <a:pt x="207" y="257"/>
                                  </a:lnTo>
                                  <a:lnTo>
                                    <a:pt x="200" y="252"/>
                                  </a:lnTo>
                                  <a:lnTo>
                                    <a:pt x="194" y="247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89" y="244"/>
                                  </a:lnTo>
                                  <a:lnTo>
                                    <a:pt x="185" y="243"/>
                                  </a:lnTo>
                                  <a:lnTo>
                                    <a:pt x="181" y="241"/>
                                  </a:lnTo>
                                  <a:lnTo>
                                    <a:pt x="178" y="240"/>
                                  </a:lnTo>
                                  <a:lnTo>
                                    <a:pt x="174" y="240"/>
                                  </a:lnTo>
                                  <a:lnTo>
                                    <a:pt x="171" y="238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168" y="232"/>
                                  </a:lnTo>
                                  <a:lnTo>
                                    <a:pt x="168" y="228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66" y="219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63" y="207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315"/>
                          <wps:cNvSpPr>
                            <a:spLocks/>
                          </wps:cNvSpPr>
                          <wps:spPr bwMode="auto">
                            <a:xfrm>
                              <a:off x="4396" y="1355"/>
                              <a:ext cx="163" cy="140"/>
                            </a:xfrm>
                            <a:custGeom>
                              <a:avLst/>
                              <a:gdLst>
                                <a:gd name="T0" fmla="*/ 15 w 163"/>
                                <a:gd name="T1" fmla="*/ 16 h 140"/>
                                <a:gd name="T2" fmla="*/ 11 w 163"/>
                                <a:gd name="T3" fmla="*/ 7 h 140"/>
                                <a:gd name="T4" fmla="*/ 5 w 163"/>
                                <a:gd name="T5" fmla="*/ 0 h 140"/>
                                <a:gd name="T6" fmla="*/ 4 w 163"/>
                                <a:gd name="T7" fmla="*/ 3 h 140"/>
                                <a:gd name="T8" fmla="*/ 1 w 163"/>
                                <a:gd name="T9" fmla="*/ 5 h 140"/>
                                <a:gd name="T10" fmla="*/ 1 w 163"/>
                                <a:gd name="T11" fmla="*/ 17 h 140"/>
                                <a:gd name="T12" fmla="*/ 5 w 163"/>
                                <a:gd name="T13" fmla="*/ 33 h 140"/>
                                <a:gd name="T14" fmla="*/ 11 w 163"/>
                                <a:gd name="T15" fmla="*/ 48 h 140"/>
                                <a:gd name="T16" fmla="*/ 19 w 163"/>
                                <a:gd name="T17" fmla="*/ 60 h 140"/>
                                <a:gd name="T18" fmla="*/ 32 w 163"/>
                                <a:gd name="T19" fmla="*/ 70 h 140"/>
                                <a:gd name="T20" fmla="*/ 42 w 163"/>
                                <a:gd name="T21" fmla="*/ 77 h 140"/>
                                <a:gd name="T22" fmla="*/ 40 w 163"/>
                                <a:gd name="T23" fmla="*/ 83 h 140"/>
                                <a:gd name="T24" fmla="*/ 37 w 163"/>
                                <a:gd name="T25" fmla="*/ 89 h 140"/>
                                <a:gd name="T26" fmla="*/ 34 w 163"/>
                                <a:gd name="T27" fmla="*/ 97 h 140"/>
                                <a:gd name="T28" fmla="*/ 30 w 163"/>
                                <a:gd name="T29" fmla="*/ 107 h 140"/>
                                <a:gd name="T30" fmla="*/ 29 w 163"/>
                                <a:gd name="T31" fmla="*/ 118 h 140"/>
                                <a:gd name="T32" fmla="*/ 29 w 163"/>
                                <a:gd name="T33" fmla="*/ 127 h 140"/>
                                <a:gd name="T34" fmla="*/ 28 w 163"/>
                                <a:gd name="T35" fmla="*/ 136 h 140"/>
                                <a:gd name="T36" fmla="*/ 29 w 163"/>
                                <a:gd name="T37" fmla="*/ 140 h 140"/>
                                <a:gd name="T38" fmla="*/ 43 w 163"/>
                                <a:gd name="T39" fmla="*/ 132 h 140"/>
                                <a:gd name="T40" fmla="*/ 61 w 163"/>
                                <a:gd name="T41" fmla="*/ 119 h 140"/>
                                <a:gd name="T42" fmla="*/ 79 w 163"/>
                                <a:gd name="T43" fmla="*/ 104 h 140"/>
                                <a:gd name="T44" fmla="*/ 87 w 163"/>
                                <a:gd name="T45" fmla="*/ 116 h 140"/>
                                <a:gd name="T46" fmla="*/ 97 w 163"/>
                                <a:gd name="T47" fmla="*/ 122 h 140"/>
                                <a:gd name="T48" fmla="*/ 109 w 163"/>
                                <a:gd name="T49" fmla="*/ 127 h 140"/>
                                <a:gd name="T50" fmla="*/ 121 w 163"/>
                                <a:gd name="T51" fmla="*/ 129 h 140"/>
                                <a:gd name="T52" fmla="*/ 141 w 163"/>
                                <a:gd name="T53" fmla="*/ 127 h 140"/>
                                <a:gd name="T54" fmla="*/ 148 w 163"/>
                                <a:gd name="T55" fmla="*/ 127 h 140"/>
                                <a:gd name="T56" fmla="*/ 155 w 163"/>
                                <a:gd name="T57" fmla="*/ 125 h 140"/>
                                <a:gd name="T58" fmla="*/ 158 w 163"/>
                                <a:gd name="T59" fmla="*/ 122 h 140"/>
                                <a:gd name="T60" fmla="*/ 162 w 163"/>
                                <a:gd name="T61" fmla="*/ 120 h 140"/>
                                <a:gd name="T62" fmla="*/ 162 w 163"/>
                                <a:gd name="T63" fmla="*/ 117 h 140"/>
                                <a:gd name="T64" fmla="*/ 158 w 163"/>
                                <a:gd name="T65" fmla="*/ 114 h 140"/>
                                <a:gd name="T66" fmla="*/ 154 w 163"/>
                                <a:gd name="T67" fmla="*/ 113 h 140"/>
                                <a:gd name="T68" fmla="*/ 149 w 163"/>
                                <a:gd name="T69" fmla="*/ 111 h 140"/>
                                <a:gd name="T70" fmla="*/ 144 w 163"/>
                                <a:gd name="T71" fmla="*/ 109 h 140"/>
                                <a:gd name="T72" fmla="*/ 139 w 163"/>
                                <a:gd name="T73" fmla="*/ 107 h 140"/>
                                <a:gd name="T74" fmla="*/ 135 w 163"/>
                                <a:gd name="T75" fmla="*/ 107 h 140"/>
                                <a:gd name="T76" fmla="*/ 133 w 163"/>
                                <a:gd name="T77" fmla="*/ 103 h 140"/>
                                <a:gd name="T78" fmla="*/ 128 w 163"/>
                                <a:gd name="T79" fmla="*/ 103 h 140"/>
                                <a:gd name="T80" fmla="*/ 125 w 163"/>
                                <a:gd name="T81" fmla="*/ 100 h 140"/>
                                <a:gd name="T82" fmla="*/ 122 w 163"/>
                                <a:gd name="T83" fmla="*/ 97 h 140"/>
                                <a:gd name="T84" fmla="*/ 120 w 163"/>
                                <a:gd name="T85" fmla="*/ 95 h 140"/>
                                <a:gd name="T86" fmla="*/ 107 w 163"/>
                                <a:gd name="T87" fmla="*/ 77 h 140"/>
                                <a:gd name="T88" fmla="*/ 102 w 163"/>
                                <a:gd name="T89" fmla="*/ 63 h 140"/>
                                <a:gd name="T90" fmla="*/ 99 w 163"/>
                                <a:gd name="T91" fmla="*/ 52 h 140"/>
                                <a:gd name="T92" fmla="*/ 99 w 163"/>
                                <a:gd name="T93" fmla="*/ 40 h 140"/>
                                <a:gd name="T94" fmla="*/ 96 w 163"/>
                                <a:gd name="T95" fmla="*/ 40 h 140"/>
                                <a:gd name="T96" fmla="*/ 91 w 163"/>
                                <a:gd name="T97" fmla="*/ 40 h 140"/>
                                <a:gd name="T98" fmla="*/ 85 w 163"/>
                                <a:gd name="T99" fmla="*/ 42 h 140"/>
                                <a:gd name="T100" fmla="*/ 77 w 163"/>
                                <a:gd name="T101" fmla="*/ 42 h 140"/>
                                <a:gd name="T102" fmla="*/ 70 w 163"/>
                                <a:gd name="T103" fmla="*/ 43 h 140"/>
                                <a:gd name="T104" fmla="*/ 62 w 163"/>
                                <a:gd name="T105" fmla="*/ 42 h 140"/>
                                <a:gd name="T106" fmla="*/ 55 w 163"/>
                                <a:gd name="T107" fmla="*/ 40 h 140"/>
                                <a:gd name="T108" fmla="*/ 40 w 163"/>
                                <a:gd name="T109" fmla="*/ 35 h 140"/>
                                <a:gd name="T110" fmla="*/ 27 w 163"/>
                                <a:gd name="T111" fmla="*/ 28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3" h="140">
                                  <a:moveTo>
                                    <a:pt x="19" y="21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01" y="124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4" y="127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8" y="127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57" y="124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60" y="121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2" y="120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7" y="113"/>
                                  </a:lnTo>
                                  <a:lnTo>
                                    <a:pt x="155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51" y="113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4" y="109"/>
                                  </a:lnTo>
                                  <a:lnTo>
                                    <a:pt x="143" y="109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9" y="107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6" y="107"/>
                                  </a:lnTo>
                                  <a:lnTo>
                                    <a:pt x="135" y="107"/>
                                  </a:lnTo>
                                  <a:lnTo>
                                    <a:pt x="134" y="107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33" y="103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29" y="103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27" y="102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24" y="99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07" y="77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316"/>
                          <wps:cNvSpPr>
                            <a:spLocks/>
                          </wps:cNvSpPr>
                          <wps:spPr bwMode="auto">
                            <a:xfrm>
                              <a:off x="4396" y="1355"/>
                              <a:ext cx="163" cy="140"/>
                            </a:xfrm>
                            <a:custGeom>
                              <a:avLst/>
                              <a:gdLst>
                                <a:gd name="T0" fmla="*/ 15 w 163"/>
                                <a:gd name="T1" fmla="*/ 16 h 140"/>
                                <a:gd name="T2" fmla="*/ 11 w 163"/>
                                <a:gd name="T3" fmla="*/ 7 h 140"/>
                                <a:gd name="T4" fmla="*/ 5 w 163"/>
                                <a:gd name="T5" fmla="*/ 0 h 140"/>
                                <a:gd name="T6" fmla="*/ 4 w 163"/>
                                <a:gd name="T7" fmla="*/ 3 h 140"/>
                                <a:gd name="T8" fmla="*/ 1 w 163"/>
                                <a:gd name="T9" fmla="*/ 5 h 140"/>
                                <a:gd name="T10" fmla="*/ 1 w 163"/>
                                <a:gd name="T11" fmla="*/ 17 h 140"/>
                                <a:gd name="T12" fmla="*/ 5 w 163"/>
                                <a:gd name="T13" fmla="*/ 33 h 140"/>
                                <a:gd name="T14" fmla="*/ 11 w 163"/>
                                <a:gd name="T15" fmla="*/ 48 h 140"/>
                                <a:gd name="T16" fmla="*/ 19 w 163"/>
                                <a:gd name="T17" fmla="*/ 60 h 140"/>
                                <a:gd name="T18" fmla="*/ 32 w 163"/>
                                <a:gd name="T19" fmla="*/ 70 h 140"/>
                                <a:gd name="T20" fmla="*/ 42 w 163"/>
                                <a:gd name="T21" fmla="*/ 77 h 140"/>
                                <a:gd name="T22" fmla="*/ 40 w 163"/>
                                <a:gd name="T23" fmla="*/ 83 h 140"/>
                                <a:gd name="T24" fmla="*/ 37 w 163"/>
                                <a:gd name="T25" fmla="*/ 89 h 140"/>
                                <a:gd name="T26" fmla="*/ 34 w 163"/>
                                <a:gd name="T27" fmla="*/ 97 h 140"/>
                                <a:gd name="T28" fmla="*/ 30 w 163"/>
                                <a:gd name="T29" fmla="*/ 107 h 140"/>
                                <a:gd name="T30" fmla="*/ 29 w 163"/>
                                <a:gd name="T31" fmla="*/ 118 h 140"/>
                                <a:gd name="T32" fmla="*/ 29 w 163"/>
                                <a:gd name="T33" fmla="*/ 127 h 140"/>
                                <a:gd name="T34" fmla="*/ 28 w 163"/>
                                <a:gd name="T35" fmla="*/ 136 h 140"/>
                                <a:gd name="T36" fmla="*/ 29 w 163"/>
                                <a:gd name="T37" fmla="*/ 140 h 140"/>
                                <a:gd name="T38" fmla="*/ 43 w 163"/>
                                <a:gd name="T39" fmla="*/ 132 h 140"/>
                                <a:gd name="T40" fmla="*/ 61 w 163"/>
                                <a:gd name="T41" fmla="*/ 119 h 140"/>
                                <a:gd name="T42" fmla="*/ 79 w 163"/>
                                <a:gd name="T43" fmla="*/ 104 h 140"/>
                                <a:gd name="T44" fmla="*/ 87 w 163"/>
                                <a:gd name="T45" fmla="*/ 116 h 140"/>
                                <a:gd name="T46" fmla="*/ 97 w 163"/>
                                <a:gd name="T47" fmla="*/ 122 h 140"/>
                                <a:gd name="T48" fmla="*/ 109 w 163"/>
                                <a:gd name="T49" fmla="*/ 127 h 140"/>
                                <a:gd name="T50" fmla="*/ 121 w 163"/>
                                <a:gd name="T51" fmla="*/ 129 h 140"/>
                                <a:gd name="T52" fmla="*/ 141 w 163"/>
                                <a:gd name="T53" fmla="*/ 127 h 140"/>
                                <a:gd name="T54" fmla="*/ 148 w 163"/>
                                <a:gd name="T55" fmla="*/ 127 h 140"/>
                                <a:gd name="T56" fmla="*/ 155 w 163"/>
                                <a:gd name="T57" fmla="*/ 125 h 140"/>
                                <a:gd name="T58" fmla="*/ 158 w 163"/>
                                <a:gd name="T59" fmla="*/ 122 h 140"/>
                                <a:gd name="T60" fmla="*/ 162 w 163"/>
                                <a:gd name="T61" fmla="*/ 120 h 140"/>
                                <a:gd name="T62" fmla="*/ 162 w 163"/>
                                <a:gd name="T63" fmla="*/ 117 h 140"/>
                                <a:gd name="T64" fmla="*/ 158 w 163"/>
                                <a:gd name="T65" fmla="*/ 114 h 140"/>
                                <a:gd name="T66" fmla="*/ 154 w 163"/>
                                <a:gd name="T67" fmla="*/ 113 h 140"/>
                                <a:gd name="T68" fmla="*/ 149 w 163"/>
                                <a:gd name="T69" fmla="*/ 111 h 140"/>
                                <a:gd name="T70" fmla="*/ 144 w 163"/>
                                <a:gd name="T71" fmla="*/ 109 h 140"/>
                                <a:gd name="T72" fmla="*/ 139 w 163"/>
                                <a:gd name="T73" fmla="*/ 107 h 140"/>
                                <a:gd name="T74" fmla="*/ 135 w 163"/>
                                <a:gd name="T75" fmla="*/ 107 h 140"/>
                                <a:gd name="T76" fmla="*/ 133 w 163"/>
                                <a:gd name="T77" fmla="*/ 103 h 140"/>
                                <a:gd name="T78" fmla="*/ 128 w 163"/>
                                <a:gd name="T79" fmla="*/ 103 h 140"/>
                                <a:gd name="T80" fmla="*/ 125 w 163"/>
                                <a:gd name="T81" fmla="*/ 100 h 140"/>
                                <a:gd name="T82" fmla="*/ 122 w 163"/>
                                <a:gd name="T83" fmla="*/ 97 h 140"/>
                                <a:gd name="T84" fmla="*/ 120 w 163"/>
                                <a:gd name="T85" fmla="*/ 95 h 140"/>
                                <a:gd name="T86" fmla="*/ 107 w 163"/>
                                <a:gd name="T87" fmla="*/ 77 h 140"/>
                                <a:gd name="T88" fmla="*/ 102 w 163"/>
                                <a:gd name="T89" fmla="*/ 63 h 140"/>
                                <a:gd name="T90" fmla="*/ 99 w 163"/>
                                <a:gd name="T91" fmla="*/ 52 h 140"/>
                                <a:gd name="T92" fmla="*/ 99 w 163"/>
                                <a:gd name="T93" fmla="*/ 40 h 140"/>
                                <a:gd name="T94" fmla="*/ 96 w 163"/>
                                <a:gd name="T95" fmla="*/ 40 h 140"/>
                                <a:gd name="T96" fmla="*/ 91 w 163"/>
                                <a:gd name="T97" fmla="*/ 40 h 140"/>
                                <a:gd name="T98" fmla="*/ 85 w 163"/>
                                <a:gd name="T99" fmla="*/ 42 h 140"/>
                                <a:gd name="T100" fmla="*/ 77 w 163"/>
                                <a:gd name="T101" fmla="*/ 42 h 140"/>
                                <a:gd name="T102" fmla="*/ 70 w 163"/>
                                <a:gd name="T103" fmla="*/ 43 h 140"/>
                                <a:gd name="T104" fmla="*/ 62 w 163"/>
                                <a:gd name="T105" fmla="*/ 42 h 140"/>
                                <a:gd name="T106" fmla="*/ 55 w 163"/>
                                <a:gd name="T107" fmla="*/ 40 h 140"/>
                                <a:gd name="T108" fmla="*/ 40 w 163"/>
                                <a:gd name="T109" fmla="*/ 35 h 140"/>
                                <a:gd name="T110" fmla="*/ 27 w 163"/>
                                <a:gd name="T111" fmla="*/ 28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3" h="140">
                                  <a:moveTo>
                                    <a:pt x="19" y="21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01" y="124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4" y="127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8" y="127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57" y="124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60" y="121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2" y="120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7" y="113"/>
                                  </a:lnTo>
                                  <a:lnTo>
                                    <a:pt x="155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51" y="113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4" y="109"/>
                                  </a:lnTo>
                                  <a:lnTo>
                                    <a:pt x="143" y="109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9" y="107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6" y="107"/>
                                  </a:lnTo>
                                  <a:lnTo>
                                    <a:pt x="135" y="107"/>
                                  </a:lnTo>
                                  <a:lnTo>
                                    <a:pt x="134" y="107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33" y="103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29" y="103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27" y="102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24" y="99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07" y="77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317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922"/>
                              <a:ext cx="550" cy="553"/>
                            </a:xfrm>
                            <a:custGeom>
                              <a:avLst/>
                              <a:gdLst>
                                <a:gd name="T0" fmla="*/ 73 w 550"/>
                                <a:gd name="T1" fmla="*/ 377 h 553"/>
                                <a:gd name="T2" fmla="*/ 53 w 550"/>
                                <a:gd name="T3" fmla="*/ 401 h 553"/>
                                <a:gd name="T4" fmla="*/ 73 w 550"/>
                                <a:gd name="T5" fmla="*/ 427 h 553"/>
                                <a:gd name="T6" fmla="*/ 98 w 550"/>
                                <a:gd name="T7" fmla="*/ 421 h 553"/>
                                <a:gd name="T8" fmla="*/ 105 w 550"/>
                                <a:gd name="T9" fmla="*/ 388 h 553"/>
                                <a:gd name="T10" fmla="*/ 173 w 550"/>
                                <a:gd name="T11" fmla="*/ 458 h 553"/>
                                <a:gd name="T12" fmla="*/ 151 w 550"/>
                                <a:gd name="T13" fmla="*/ 475 h 553"/>
                                <a:gd name="T14" fmla="*/ 162 w 550"/>
                                <a:gd name="T15" fmla="*/ 506 h 553"/>
                                <a:gd name="T16" fmla="*/ 189 w 550"/>
                                <a:gd name="T17" fmla="*/ 508 h 553"/>
                                <a:gd name="T18" fmla="*/ 201 w 550"/>
                                <a:gd name="T19" fmla="*/ 483 h 553"/>
                                <a:gd name="T20" fmla="*/ 36 w 550"/>
                                <a:gd name="T21" fmla="*/ 34 h 553"/>
                                <a:gd name="T22" fmla="*/ 80 w 550"/>
                                <a:gd name="T23" fmla="*/ 128 h 553"/>
                                <a:gd name="T24" fmla="*/ 83 w 550"/>
                                <a:gd name="T25" fmla="*/ 202 h 553"/>
                                <a:gd name="T26" fmla="*/ 92 w 550"/>
                                <a:gd name="T27" fmla="*/ 288 h 553"/>
                                <a:gd name="T28" fmla="*/ 138 w 550"/>
                                <a:gd name="T29" fmla="*/ 354 h 553"/>
                                <a:gd name="T30" fmla="*/ 183 w 550"/>
                                <a:gd name="T31" fmla="*/ 379 h 553"/>
                                <a:gd name="T32" fmla="*/ 218 w 550"/>
                                <a:gd name="T33" fmla="*/ 422 h 553"/>
                                <a:gd name="T34" fmla="*/ 264 w 550"/>
                                <a:gd name="T35" fmla="*/ 450 h 553"/>
                                <a:gd name="T36" fmla="*/ 293 w 550"/>
                                <a:gd name="T37" fmla="*/ 488 h 553"/>
                                <a:gd name="T38" fmla="*/ 315 w 550"/>
                                <a:gd name="T39" fmla="*/ 500 h 553"/>
                                <a:gd name="T40" fmla="*/ 378 w 550"/>
                                <a:gd name="T41" fmla="*/ 481 h 553"/>
                                <a:gd name="T42" fmla="*/ 440 w 550"/>
                                <a:gd name="T43" fmla="*/ 479 h 553"/>
                                <a:gd name="T44" fmla="*/ 463 w 550"/>
                                <a:gd name="T45" fmla="*/ 485 h 553"/>
                                <a:gd name="T46" fmla="*/ 483 w 550"/>
                                <a:gd name="T47" fmla="*/ 490 h 553"/>
                                <a:gd name="T48" fmla="*/ 526 w 550"/>
                                <a:gd name="T49" fmla="*/ 513 h 553"/>
                                <a:gd name="T50" fmla="*/ 550 w 550"/>
                                <a:gd name="T51" fmla="*/ 528 h 553"/>
                                <a:gd name="T52" fmla="*/ 514 w 550"/>
                                <a:gd name="T53" fmla="*/ 543 h 553"/>
                                <a:gd name="T54" fmla="*/ 485 w 550"/>
                                <a:gd name="T55" fmla="*/ 527 h 553"/>
                                <a:gd name="T56" fmla="*/ 414 w 550"/>
                                <a:gd name="T57" fmla="*/ 513 h 553"/>
                                <a:gd name="T58" fmla="*/ 330 w 550"/>
                                <a:gd name="T59" fmla="*/ 531 h 553"/>
                                <a:gd name="T60" fmla="*/ 294 w 550"/>
                                <a:gd name="T61" fmla="*/ 553 h 553"/>
                                <a:gd name="T62" fmla="*/ 269 w 550"/>
                                <a:gd name="T63" fmla="*/ 504 h 553"/>
                                <a:gd name="T64" fmla="*/ 225 w 550"/>
                                <a:gd name="T65" fmla="*/ 468 h 553"/>
                                <a:gd name="T66" fmla="*/ 219 w 550"/>
                                <a:gd name="T67" fmla="*/ 511 h 553"/>
                                <a:gd name="T68" fmla="*/ 183 w 550"/>
                                <a:gd name="T69" fmla="*/ 534 h 553"/>
                                <a:gd name="T70" fmla="*/ 144 w 550"/>
                                <a:gd name="T71" fmla="*/ 519 h 553"/>
                                <a:gd name="T72" fmla="*/ 126 w 550"/>
                                <a:gd name="T73" fmla="*/ 479 h 553"/>
                                <a:gd name="T74" fmla="*/ 145 w 550"/>
                                <a:gd name="T75" fmla="*/ 444 h 553"/>
                                <a:gd name="T76" fmla="*/ 182 w 550"/>
                                <a:gd name="T77" fmla="*/ 428 h 553"/>
                                <a:gd name="T78" fmla="*/ 190 w 550"/>
                                <a:gd name="T79" fmla="*/ 418 h 553"/>
                                <a:gd name="T80" fmla="*/ 153 w 550"/>
                                <a:gd name="T81" fmla="*/ 390 h 553"/>
                                <a:gd name="T82" fmla="*/ 128 w 550"/>
                                <a:gd name="T83" fmla="*/ 427 h 553"/>
                                <a:gd name="T84" fmla="*/ 102 w 550"/>
                                <a:gd name="T85" fmla="*/ 455 h 553"/>
                                <a:gd name="T86" fmla="*/ 63 w 550"/>
                                <a:gd name="T87" fmla="*/ 458 h 553"/>
                                <a:gd name="T88" fmla="*/ 37 w 550"/>
                                <a:gd name="T89" fmla="*/ 445 h 553"/>
                                <a:gd name="T90" fmla="*/ 22 w 550"/>
                                <a:gd name="T91" fmla="*/ 410 h 553"/>
                                <a:gd name="T92" fmla="*/ 26 w 550"/>
                                <a:gd name="T93" fmla="*/ 379 h 553"/>
                                <a:gd name="T94" fmla="*/ 42 w 550"/>
                                <a:gd name="T95" fmla="*/ 354 h 553"/>
                                <a:gd name="T96" fmla="*/ 88 w 550"/>
                                <a:gd name="T97" fmla="*/ 342 h 553"/>
                                <a:gd name="T98" fmla="*/ 70 w 550"/>
                                <a:gd name="T99" fmla="*/ 315 h 553"/>
                                <a:gd name="T100" fmla="*/ 22 w 550"/>
                                <a:gd name="T101" fmla="*/ 282 h 553"/>
                                <a:gd name="T102" fmla="*/ 46 w 550"/>
                                <a:gd name="T103" fmla="*/ 242 h 553"/>
                                <a:gd name="T104" fmla="*/ 56 w 550"/>
                                <a:gd name="T105" fmla="*/ 209 h 553"/>
                                <a:gd name="T106" fmla="*/ 58 w 550"/>
                                <a:gd name="T107" fmla="*/ 151 h 553"/>
                                <a:gd name="T108" fmla="*/ 37 w 550"/>
                                <a:gd name="T109" fmla="*/ 92 h 553"/>
                                <a:gd name="T110" fmla="*/ 0 w 550"/>
                                <a:gd name="T111" fmla="*/ 43 h 553"/>
                                <a:gd name="T112" fmla="*/ 18 w 550"/>
                                <a:gd name="T113" fmla="*/ 1 h 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50" h="553">
                                  <a:moveTo>
                                    <a:pt x="103" y="376"/>
                                  </a:moveTo>
                                  <a:lnTo>
                                    <a:pt x="99" y="376"/>
                                  </a:lnTo>
                                  <a:lnTo>
                                    <a:pt x="95" y="375"/>
                                  </a:lnTo>
                                  <a:lnTo>
                                    <a:pt x="91" y="375"/>
                                  </a:lnTo>
                                  <a:lnTo>
                                    <a:pt x="86" y="374"/>
                                  </a:lnTo>
                                  <a:lnTo>
                                    <a:pt x="82" y="375"/>
                                  </a:lnTo>
                                  <a:lnTo>
                                    <a:pt x="77" y="376"/>
                                  </a:lnTo>
                                  <a:lnTo>
                                    <a:pt x="75" y="376"/>
                                  </a:lnTo>
                                  <a:lnTo>
                                    <a:pt x="73" y="377"/>
                                  </a:lnTo>
                                  <a:lnTo>
                                    <a:pt x="71" y="378"/>
                                  </a:lnTo>
                                  <a:lnTo>
                                    <a:pt x="69" y="379"/>
                                  </a:lnTo>
                                  <a:lnTo>
                                    <a:pt x="66" y="381"/>
                                  </a:lnTo>
                                  <a:lnTo>
                                    <a:pt x="63" y="383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57" y="390"/>
                                  </a:lnTo>
                                  <a:lnTo>
                                    <a:pt x="56" y="393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53" y="401"/>
                                  </a:lnTo>
                                  <a:lnTo>
                                    <a:pt x="52" y="404"/>
                                  </a:lnTo>
                                  <a:lnTo>
                                    <a:pt x="53" y="408"/>
                                  </a:lnTo>
                                  <a:lnTo>
                                    <a:pt x="55" y="412"/>
                                  </a:lnTo>
                                  <a:lnTo>
                                    <a:pt x="56" y="416"/>
                                  </a:lnTo>
                                  <a:lnTo>
                                    <a:pt x="60" y="419"/>
                                  </a:lnTo>
                                  <a:lnTo>
                                    <a:pt x="63" y="421"/>
                                  </a:lnTo>
                                  <a:lnTo>
                                    <a:pt x="66" y="423"/>
                                  </a:lnTo>
                                  <a:lnTo>
                                    <a:pt x="69" y="426"/>
                                  </a:lnTo>
                                  <a:lnTo>
                                    <a:pt x="73" y="427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79" y="429"/>
                                  </a:lnTo>
                                  <a:lnTo>
                                    <a:pt x="82" y="430"/>
                                  </a:lnTo>
                                  <a:lnTo>
                                    <a:pt x="86" y="429"/>
                                  </a:lnTo>
                                  <a:lnTo>
                                    <a:pt x="88" y="428"/>
                                  </a:lnTo>
                                  <a:lnTo>
                                    <a:pt x="91" y="426"/>
                                  </a:lnTo>
                                  <a:lnTo>
                                    <a:pt x="93" y="426"/>
                                  </a:lnTo>
                                  <a:lnTo>
                                    <a:pt x="96" y="423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100" y="419"/>
                                  </a:lnTo>
                                  <a:lnTo>
                                    <a:pt x="102" y="416"/>
                                  </a:lnTo>
                                  <a:lnTo>
                                    <a:pt x="103" y="413"/>
                                  </a:lnTo>
                                  <a:lnTo>
                                    <a:pt x="104" y="410"/>
                                  </a:lnTo>
                                  <a:lnTo>
                                    <a:pt x="104" y="408"/>
                                  </a:lnTo>
                                  <a:lnTo>
                                    <a:pt x="105" y="404"/>
                                  </a:lnTo>
                                  <a:lnTo>
                                    <a:pt x="105" y="401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5" y="388"/>
                                  </a:lnTo>
                                  <a:lnTo>
                                    <a:pt x="104" y="382"/>
                                  </a:lnTo>
                                  <a:lnTo>
                                    <a:pt x="103" y="376"/>
                                  </a:lnTo>
                                  <a:close/>
                                  <a:moveTo>
                                    <a:pt x="199" y="458"/>
                                  </a:moveTo>
                                  <a:lnTo>
                                    <a:pt x="195" y="458"/>
                                  </a:lnTo>
                                  <a:lnTo>
                                    <a:pt x="191" y="458"/>
                                  </a:lnTo>
                                  <a:lnTo>
                                    <a:pt x="187" y="457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177" y="457"/>
                                  </a:lnTo>
                                  <a:lnTo>
                                    <a:pt x="173" y="458"/>
                                  </a:lnTo>
                                  <a:lnTo>
                                    <a:pt x="171" y="458"/>
                                  </a:lnTo>
                                  <a:lnTo>
                                    <a:pt x="169" y="459"/>
                                  </a:lnTo>
                                  <a:lnTo>
                                    <a:pt x="167" y="460"/>
                                  </a:lnTo>
                                  <a:lnTo>
                                    <a:pt x="165" y="462"/>
                                  </a:lnTo>
                                  <a:lnTo>
                                    <a:pt x="162" y="463"/>
                                  </a:lnTo>
                                  <a:lnTo>
                                    <a:pt x="159" y="466"/>
                                  </a:lnTo>
                                  <a:lnTo>
                                    <a:pt x="155" y="469"/>
                                  </a:lnTo>
                                  <a:lnTo>
                                    <a:pt x="153" y="472"/>
                                  </a:lnTo>
                                  <a:lnTo>
                                    <a:pt x="151" y="475"/>
                                  </a:lnTo>
                                  <a:lnTo>
                                    <a:pt x="150" y="480"/>
                                  </a:lnTo>
                                  <a:lnTo>
                                    <a:pt x="149" y="483"/>
                                  </a:lnTo>
                                  <a:lnTo>
                                    <a:pt x="148" y="487"/>
                                  </a:lnTo>
                                  <a:lnTo>
                                    <a:pt x="149" y="491"/>
                                  </a:lnTo>
                                  <a:lnTo>
                                    <a:pt x="151" y="495"/>
                                  </a:lnTo>
                                  <a:lnTo>
                                    <a:pt x="152" y="499"/>
                                  </a:lnTo>
                                  <a:lnTo>
                                    <a:pt x="155" y="501"/>
                                  </a:lnTo>
                                  <a:lnTo>
                                    <a:pt x="159" y="503"/>
                                  </a:lnTo>
                                  <a:lnTo>
                                    <a:pt x="162" y="506"/>
                                  </a:lnTo>
                                  <a:lnTo>
                                    <a:pt x="165" y="508"/>
                                  </a:lnTo>
                                  <a:lnTo>
                                    <a:pt x="169" y="510"/>
                                  </a:lnTo>
                                  <a:lnTo>
                                    <a:pt x="172" y="511"/>
                                  </a:lnTo>
                                  <a:lnTo>
                                    <a:pt x="175" y="511"/>
                                  </a:lnTo>
                                  <a:lnTo>
                                    <a:pt x="178" y="512"/>
                                  </a:lnTo>
                                  <a:lnTo>
                                    <a:pt x="181" y="511"/>
                                  </a:lnTo>
                                  <a:lnTo>
                                    <a:pt x="184" y="510"/>
                                  </a:lnTo>
                                  <a:lnTo>
                                    <a:pt x="187" y="509"/>
                                  </a:lnTo>
                                  <a:lnTo>
                                    <a:pt x="189" y="508"/>
                                  </a:lnTo>
                                  <a:lnTo>
                                    <a:pt x="192" y="506"/>
                                  </a:lnTo>
                                  <a:lnTo>
                                    <a:pt x="194" y="503"/>
                                  </a:lnTo>
                                  <a:lnTo>
                                    <a:pt x="196" y="501"/>
                                  </a:lnTo>
                                  <a:lnTo>
                                    <a:pt x="198" y="499"/>
                                  </a:lnTo>
                                  <a:lnTo>
                                    <a:pt x="199" y="495"/>
                                  </a:lnTo>
                                  <a:lnTo>
                                    <a:pt x="199" y="492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01" y="486"/>
                                  </a:lnTo>
                                  <a:lnTo>
                                    <a:pt x="201" y="483"/>
                                  </a:lnTo>
                                  <a:lnTo>
                                    <a:pt x="202" y="477"/>
                                  </a:lnTo>
                                  <a:lnTo>
                                    <a:pt x="201" y="470"/>
                                  </a:lnTo>
                                  <a:lnTo>
                                    <a:pt x="200" y="464"/>
                                  </a:lnTo>
                                  <a:lnTo>
                                    <a:pt x="199" y="458"/>
                                  </a:lnTo>
                                  <a:close/>
                                  <a:moveTo>
                                    <a:pt x="20" y="1"/>
                                  </a:moveTo>
                                  <a:lnTo>
                                    <a:pt x="24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85" y="178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76" y="234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68" y="265"/>
                                  </a:lnTo>
                                  <a:lnTo>
                                    <a:pt x="73" y="269"/>
                                  </a:lnTo>
                                  <a:lnTo>
                                    <a:pt x="78" y="273"/>
                                  </a:lnTo>
                                  <a:lnTo>
                                    <a:pt x="83" y="278"/>
                                  </a:lnTo>
                                  <a:lnTo>
                                    <a:pt x="87" y="283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95" y="293"/>
                                  </a:lnTo>
                                  <a:lnTo>
                                    <a:pt x="100" y="299"/>
                                  </a:lnTo>
                                  <a:lnTo>
                                    <a:pt x="103" y="304"/>
                                  </a:lnTo>
                                  <a:lnTo>
                                    <a:pt x="109" y="315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21" y="339"/>
                                  </a:lnTo>
                                  <a:lnTo>
                                    <a:pt x="127" y="350"/>
                                  </a:lnTo>
                                  <a:lnTo>
                                    <a:pt x="132" y="352"/>
                                  </a:lnTo>
                                  <a:lnTo>
                                    <a:pt x="138" y="354"/>
                                  </a:lnTo>
                                  <a:lnTo>
                                    <a:pt x="143" y="355"/>
                                  </a:lnTo>
                                  <a:lnTo>
                                    <a:pt x="149" y="358"/>
                                  </a:lnTo>
                                  <a:lnTo>
                                    <a:pt x="154" y="361"/>
                                  </a:lnTo>
                                  <a:lnTo>
                                    <a:pt x="160" y="363"/>
                                  </a:lnTo>
                                  <a:lnTo>
                                    <a:pt x="164" y="365"/>
                                  </a:lnTo>
                                  <a:lnTo>
                                    <a:pt x="169" y="369"/>
                                  </a:lnTo>
                                  <a:lnTo>
                                    <a:pt x="174" y="372"/>
                                  </a:lnTo>
                                  <a:lnTo>
                                    <a:pt x="179" y="376"/>
                                  </a:lnTo>
                                  <a:lnTo>
                                    <a:pt x="183" y="379"/>
                                  </a:lnTo>
                                  <a:lnTo>
                                    <a:pt x="188" y="383"/>
                                  </a:lnTo>
                                  <a:lnTo>
                                    <a:pt x="197" y="391"/>
                                  </a:lnTo>
                                  <a:lnTo>
                                    <a:pt x="205" y="401"/>
                                  </a:lnTo>
                                  <a:lnTo>
                                    <a:pt x="208" y="404"/>
                                  </a:lnTo>
                                  <a:lnTo>
                                    <a:pt x="210" y="408"/>
                                  </a:lnTo>
                                  <a:lnTo>
                                    <a:pt x="212" y="411"/>
                                  </a:lnTo>
                                  <a:lnTo>
                                    <a:pt x="214" y="414"/>
                                  </a:lnTo>
                                  <a:lnTo>
                                    <a:pt x="216" y="419"/>
                                  </a:lnTo>
                                  <a:lnTo>
                                    <a:pt x="218" y="422"/>
                                  </a:lnTo>
                                  <a:lnTo>
                                    <a:pt x="221" y="424"/>
                                  </a:lnTo>
                                  <a:lnTo>
                                    <a:pt x="224" y="427"/>
                                  </a:lnTo>
                                  <a:lnTo>
                                    <a:pt x="231" y="429"/>
                                  </a:lnTo>
                                  <a:lnTo>
                                    <a:pt x="238" y="431"/>
                                  </a:lnTo>
                                  <a:lnTo>
                                    <a:pt x="244" y="435"/>
                                  </a:lnTo>
                                  <a:lnTo>
                                    <a:pt x="250" y="438"/>
                                  </a:lnTo>
                                  <a:lnTo>
                                    <a:pt x="256" y="442"/>
                                  </a:lnTo>
                                  <a:lnTo>
                                    <a:pt x="262" y="448"/>
                                  </a:lnTo>
                                  <a:lnTo>
                                    <a:pt x="264" y="450"/>
                                  </a:lnTo>
                                  <a:lnTo>
                                    <a:pt x="267" y="453"/>
                                  </a:lnTo>
                                  <a:lnTo>
                                    <a:pt x="269" y="455"/>
                                  </a:lnTo>
                                  <a:lnTo>
                                    <a:pt x="271" y="459"/>
                                  </a:lnTo>
                                  <a:lnTo>
                                    <a:pt x="275" y="463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283" y="472"/>
                                  </a:lnTo>
                                  <a:lnTo>
                                    <a:pt x="286" y="478"/>
                                  </a:lnTo>
                                  <a:lnTo>
                                    <a:pt x="290" y="483"/>
                                  </a:lnTo>
                                  <a:lnTo>
                                    <a:pt x="293" y="488"/>
                                  </a:lnTo>
                                  <a:lnTo>
                                    <a:pt x="297" y="493"/>
                                  </a:lnTo>
                                  <a:lnTo>
                                    <a:pt x="301" y="498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02" y="501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07" y="502"/>
                                  </a:lnTo>
                                  <a:lnTo>
                                    <a:pt x="309" y="501"/>
                                  </a:lnTo>
                                  <a:lnTo>
                                    <a:pt x="312" y="501"/>
                                  </a:lnTo>
                                  <a:lnTo>
                                    <a:pt x="315" y="500"/>
                                  </a:lnTo>
                                  <a:lnTo>
                                    <a:pt x="318" y="499"/>
                                  </a:lnTo>
                                  <a:lnTo>
                                    <a:pt x="320" y="498"/>
                                  </a:lnTo>
                                  <a:lnTo>
                                    <a:pt x="323" y="497"/>
                                  </a:lnTo>
                                  <a:lnTo>
                                    <a:pt x="326" y="494"/>
                                  </a:lnTo>
                                  <a:lnTo>
                                    <a:pt x="336" y="491"/>
                                  </a:lnTo>
                                  <a:lnTo>
                                    <a:pt x="346" y="489"/>
                                  </a:lnTo>
                                  <a:lnTo>
                                    <a:pt x="356" y="485"/>
                                  </a:lnTo>
                                  <a:lnTo>
                                    <a:pt x="367" y="483"/>
                                  </a:lnTo>
                                  <a:lnTo>
                                    <a:pt x="378" y="481"/>
                                  </a:lnTo>
                                  <a:lnTo>
                                    <a:pt x="389" y="479"/>
                                  </a:lnTo>
                                  <a:lnTo>
                                    <a:pt x="400" y="479"/>
                                  </a:lnTo>
                                  <a:lnTo>
                                    <a:pt x="411" y="479"/>
                                  </a:lnTo>
                                  <a:lnTo>
                                    <a:pt x="416" y="479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426" y="479"/>
                                  </a:lnTo>
                                  <a:lnTo>
                                    <a:pt x="430" y="479"/>
                                  </a:lnTo>
                                  <a:lnTo>
                                    <a:pt x="435" y="479"/>
                                  </a:lnTo>
                                  <a:lnTo>
                                    <a:pt x="440" y="479"/>
                                  </a:lnTo>
                                  <a:lnTo>
                                    <a:pt x="444" y="480"/>
                                  </a:lnTo>
                                  <a:lnTo>
                                    <a:pt x="448" y="482"/>
                                  </a:lnTo>
                                  <a:lnTo>
                                    <a:pt x="450" y="482"/>
                                  </a:lnTo>
                                  <a:lnTo>
                                    <a:pt x="452" y="482"/>
                                  </a:lnTo>
                                  <a:lnTo>
                                    <a:pt x="454" y="483"/>
                                  </a:lnTo>
                                  <a:lnTo>
                                    <a:pt x="456" y="483"/>
                                  </a:lnTo>
                                  <a:lnTo>
                                    <a:pt x="459" y="483"/>
                                  </a:lnTo>
                                  <a:lnTo>
                                    <a:pt x="461" y="484"/>
                                  </a:lnTo>
                                  <a:lnTo>
                                    <a:pt x="463" y="485"/>
                                  </a:lnTo>
                                  <a:lnTo>
                                    <a:pt x="465" y="485"/>
                                  </a:lnTo>
                                  <a:lnTo>
                                    <a:pt x="466" y="485"/>
                                  </a:lnTo>
                                  <a:lnTo>
                                    <a:pt x="468" y="486"/>
                                  </a:lnTo>
                                  <a:lnTo>
                                    <a:pt x="470" y="486"/>
                                  </a:lnTo>
                                  <a:lnTo>
                                    <a:pt x="471" y="487"/>
                                  </a:lnTo>
                                  <a:lnTo>
                                    <a:pt x="473" y="487"/>
                                  </a:lnTo>
                                  <a:lnTo>
                                    <a:pt x="474" y="487"/>
                                  </a:lnTo>
                                  <a:lnTo>
                                    <a:pt x="476" y="488"/>
                                  </a:lnTo>
                                  <a:lnTo>
                                    <a:pt x="483" y="490"/>
                                  </a:lnTo>
                                  <a:lnTo>
                                    <a:pt x="489" y="493"/>
                                  </a:lnTo>
                                  <a:lnTo>
                                    <a:pt x="494" y="494"/>
                                  </a:lnTo>
                                  <a:lnTo>
                                    <a:pt x="500" y="497"/>
                                  </a:lnTo>
                                  <a:lnTo>
                                    <a:pt x="504" y="500"/>
                                  </a:lnTo>
                                  <a:lnTo>
                                    <a:pt x="511" y="502"/>
                                  </a:lnTo>
                                  <a:lnTo>
                                    <a:pt x="515" y="505"/>
                                  </a:lnTo>
                                  <a:lnTo>
                                    <a:pt x="520" y="509"/>
                                  </a:lnTo>
                                  <a:lnTo>
                                    <a:pt x="523" y="511"/>
                                  </a:lnTo>
                                  <a:lnTo>
                                    <a:pt x="526" y="513"/>
                                  </a:lnTo>
                                  <a:lnTo>
                                    <a:pt x="530" y="516"/>
                                  </a:lnTo>
                                  <a:lnTo>
                                    <a:pt x="533" y="518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40" y="521"/>
                                  </a:lnTo>
                                  <a:lnTo>
                                    <a:pt x="543" y="523"/>
                                  </a:lnTo>
                                  <a:lnTo>
                                    <a:pt x="547" y="523"/>
                                  </a:lnTo>
                                  <a:lnTo>
                                    <a:pt x="549" y="525"/>
                                  </a:lnTo>
                                  <a:lnTo>
                                    <a:pt x="549" y="527"/>
                                  </a:lnTo>
                                  <a:lnTo>
                                    <a:pt x="550" y="528"/>
                                  </a:lnTo>
                                  <a:lnTo>
                                    <a:pt x="545" y="531"/>
                                  </a:lnTo>
                                  <a:lnTo>
                                    <a:pt x="541" y="533"/>
                                  </a:lnTo>
                                  <a:lnTo>
                                    <a:pt x="537" y="534"/>
                                  </a:lnTo>
                                  <a:lnTo>
                                    <a:pt x="532" y="536"/>
                                  </a:lnTo>
                                  <a:lnTo>
                                    <a:pt x="528" y="538"/>
                                  </a:lnTo>
                                  <a:lnTo>
                                    <a:pt x="524" y="539"/>
                                  </a:lnTo>
                                  <a:lnTo>
                                    <a:pt x="519" y="542"/>
                                  </a:lnTo>
                                  <a:lnTo>
                                    <a:pt x="515" y="544"/>
                                  </a:lnTo>
                                  <a:lnTo>
                                    <a:pt x="514" y="543"/>
                                  </a:lnTo>
                                  <a:lnTo>
                                    <a:pt x="512" y="542"/>
                                  </a:lnTo>
                                  <a:lnTo>
                                    <a:pt x="509" y="541"/>
                                  </a:lnTo>
                                  <a:lnTo>
                                    <a:pt x="507" y="539"/>
                                  </a:lnTo>
                                  <a:lnTo>
                                    <a:pt x="506" y="538"/>
                                  </a:lnTo>
                                  <a:lnTo>
                                    <a:pt x="504" y="538"/>
                                  </a:lnTo>
                                  <a:lnTo>
                                    <a:pt x="503" y="536"/>
                                  </a:lnTo>
                                  <a:lnTo>
                                    <a:pt x="497" y="533"/>
                                  </a:lnTo>
                                  <a:lnTo>
                                    <a:pt x="491" y="530"/>
                                  </a:lnTo>
                                  <a:lnTo>
                                    <a:pt x="485" y="527"/>
                                  </a:lnTo>
                                  <a:lnTo>
                                    <a:pt x="479" y="523"/>
                                  </a:lnTo>
                                  <a:lnTo>
                                    <a:pt x="472" y="521"/>
                                  </a:lnTo>
                                  <a:lnTo>
                                    <a:pt x="466" y="519"/>
                                  </a:lnTo>
                                  <a:lnTo>
                                    <a:pt x="459" y="517"/>
                                  </a:lnTo>
                                  <a:lnTo>
                                    <a:pt x="452" y="516"/>
                                  </a:lnTo>
                                  <a:lnTo>
                                    <a:pt x="442" y="515"/>
                                  </a:lnTo>
                                  <a:lnTo>
                                    <a:pt x="433" y="514"/>
                                  </a:lnTo>
                                  <a:lnTo>
                                    <a:pt x="423" y="513"/>
                                  </a:lnTo>
                                  <a:lnTo>
                                    <a:pt x="414" y="513"/>
                                  </a:lnTo>
                                  <a:lnTo>
                                    <a:pt x="404" y="513"/>
                                  </a:lnTo>
                                  <a:lnTo>
                                    <a:pt x="394" y="514"/>
                                  </a:lnTo>
                                  <a:lnTo>
                                    <a:pt x="385" y="516"/>
                                  </a:lnTo>
                                  <a:lnTo>
                                    <a:pt x="375" y="517"/>
                                  </a:lnTo>
                                  <a:lnTo>
                                    <a:pt x="366" y="519"/>
                                  </a:lnTo>
                                  <a:lnTo>
                                    <a:pt x="356" y="521"/>
                                  </a:lnTo>
                                  <a:lnTo>
                                    <a:pt x="347" y="524"/>
                                  </a:lnTo>
                                  <a:lnTo>
                                    <a:pt x="338" y="528"/>
                                  </a:lnTo>
                                  <a:lnTo>
                                    <a:pt x="330" y="531"/>
                                  </a:lnTo>
                                  <a:lnTo>
                                    <a:pt x="321" y="536"/>
                                  </a:lnTo>
                                  <a:lnTo>
                                    <a:pt x="313" y="541"/>
                                  </a:lnTo>
                                  <a:lnTo>
                                    <a:pt x="304" y="546"/>
                                  </a:lnTo>
                                  <a:lnTo>
                                    <a:pt x="303" y="547"/>
                                  </a:lnTo>
                                  <a:lnTo>
                                    <a:pt x="301" y="548"/>
                                  </a:lnTo>
                                  <a:lnTo>
                                    <a:pt x="300" y="549"/>
                                  </a:lnTo>
                                  <a:lnTo>
                                    <a:pt x="298" y="550"/>
                                  </a:lnTo>
                                  <a:lnTo>
                                    <a:pt x="297" y="552"/>
                                  </a:lnTo>
                                  <a:lnTo>
                                    <a:pt x="294" y="553"/>
                                  </a:lnTo>
                                  <a:lnTo>
                                    <a:pt x="293" y="553"/>
                                  </a:lnTo>
                                  <a:lnTo>
                                    <a:pt x="290" y="553"/>
                                  </a:lnTo>
                                  <a:lnTo>
                                    <a:pt x="287" y="547"/>
                                  </a:lnTo>
                                  <a:lnTo>
                                    <a:pt x="284" y="540"/>
                                  </a:lnTo>
                                  <a:lnTo>
                                    <a:pt x="282" y="532"/>
                                  </a:lnTo>
                                  <a:lnTo>
                                    <a:pt x="279" y="524"/>
                                  </a:lnTo>
                                  <a:lnTo>
                                    <a:pt x="275" y="518"/>
                                  </a:lnTo>
                                  <a:lnTo>
                                    <a:pt x="273" y="511"/>
                                  </a:lnTo>
                                  <a:lnTo>
                                    <a:pt x="269" y="504"/>
                                  </a:lnTo>
                                  <a:lnTo>
                                    <a:pt x="264" y="497"/>
                                  </a:lnTo>
                                  <a:lnTo>
                                    <a:pt x="260" y="492"/>
                                  </a:lnTo>
                                  <a:lnTo>
                                    <a:pt x="256" y="487"/>
                                  </a:lnTo>
                                  <a:lnTo>
                                    <a:pt x="252" y="483"/>
                                  </a:lnTo>
                                  <a:lnTo>
                                    <a:pt x="247" y="479"/>
                                  </a:lnTo>
                                  <a:lnTo>
                                    <a:pt x="242" y="475"/>
                                  </a:lnTo>
                                  <a:lnTo>
                                    <a:pt x="236" y="472"/>
                                  </a:lnTo>
                                  <a:lnTo>
                                    <a:pt x="231" y="470"/>
                                  </a:lnTo>
                                  <a:lnTo>
                                    <a:pt x="225" y="468"/>
                                  </a:lnTo>
                                  <a:lnTo>
                                    <a:pt x="226" y="472"/>
                                  </a:lnTo>
                                  <a:lnTo>
                                    <a:pt x="226" y="478"/>
                                  </a:lnTo>
                                  <a:lnTo>
                                    <a:pt x="226" y="482"/>
                                  </a:lnTo>
                                  <a:lnTo>
                                    <a:pt x="225" y="487"/>
                                  </a:lnTo>
                                  <a:lnTo>
                                    <a:pt x="224" y="491"/>
                                  </a:lnTo>
                                  <a:lnTo>
                                    <a:pt x="223" y="496"/>
                                  </a:lnTo>
                                  <a:lnTo>
                                    <a:pt x="223" y="501"/>
                                  </a:lnTo>
                                  <a:lnTo>
                                    <a:pt x="222" y="506"/>
                                  </a:lnTo>
                                  <a:lnTo>
                                    <a:pt x="219" y="511"/>
                                  </a:lnTo>
                                  <a:lnTo>
                                    <a:pt x="216" y="515"/>
                                  </a:lnTo>
                                  <a:lnTo>
                                    <a:pt x="213" y="519"/>
                                  </a:lnTo>
                                  <a:lnTo>
                                    <a:pt x="210" y="522"/>
                                  </a:lnTo>
                                  <a:lnTo>
                                    <a:pt x="205" y="524"/>
                                  </a:lnTo>
                                  <a:lnTo>
                                    <a:pt x="201" y="528"/>
                                  </a:lnTo>
                                  <a:lnTo>
                                    <a:pt x="197" y="530"/>
                                  </a:lnTo>
                                  <a:lnTo>
                                    <a:pt x="193" y="533"/>
                                  </a:lnTo>
                                  <a:lnTo>
                                    <a:pt x="188" y="534"/>
                                  </a:lnTo>
                                  <a:lnTo>
                                    <a:pt x="183" y="534"/>
                                  </a:lnTo>
                                  <a:lnTo>
                                    <a:pt x="178" y="534"/>
                                  </a:lnTo>
                                  <a:lnTo>
                                    <a:pt x="173" y="534"/>
                                  </a:lnTo>
                                  <a:lnTo>
                                    <a:pt x="168" y="532"/>
                                  </a:lnTo>
                                  <a:lnTo>
                                    <a:pt x="164" y="531"/>
                                  </a:lnTo>
                                  <a:lnTo>
                                    <a:pt x="161" y="529"/>
                                  </a:lnTo>
                                  <a:lnTo>
                                    <a:pt x="156" y="527"/>
                                  </a:lnTo>
                                  <a:lnTo>
                                    <a:pt x="152" y="524"/>
                                  </a:lnTo>
                                  <a:lnTo>
                                    <a:pt x="147" y="522"/>
                                  </a:lnTo>
                                  <a:lnTo>
                                    <a:pt x="144" y="519"/>
                                  </a:lnTo>
                                  <a:lnTo>
                                    <a:pt x="140" y="516"/>
                                  </a:lnTo>
                                  <a:lnTo>
                                    <a:pt x="133" y="508"/>
                                  </a:lnTo>
                                  <a:lnTo>
                                    <a:pt x="127" y="501"/>
                                  </a:lnTo>
                                  <a:lnTo>
                                    <a:pt x="125" y="497"/>
                                  </a:lnTo>
                                  <a:lnTo>
                                    <a:pt x="124" y="494"/>
                                  </a:lnTo>
                                  <a:lnTo>
                                    <a:pt x="124" y="490"/>
                                  </a:lnTo>
                                  <a:lnTo>
                                    <a:pt x="124" y="486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6" y="479"/>
                                  </a:lnTo>
                                  <a:lnTo>
                                    <a:pt x="126" y="475"/>
                                  </a:lnTo>
                                  <a:lnTo>
                                    <a:pt x="126" y="471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30" y="463"/>
                                  </a:lnTo>
                                  <a:lnTo>
                                    <a:pt x="132" y="459"/>
                                  </a:lnTo>
                                  <a:lnTo>
                                    <a:pt x="135" y="455"/>
                                  </a:lnTo>
                                  <a:lnTo>
                                    <a:pt x="138" y="451"/>
                                  </a:lnTo>
                                  <a:lnTo>
                                    <a:pt x="142" y="448"/>
                                  </a:lnTo>
                                  <a:lnTo>
                                    <a:pt x="145" y="444"/>
                                  </a:lnTo>
                                  <a:lnTo>
                                    <a:pt x="149" y="442"/>
                                  </a:lnTo>
                                  <a:lnTo>
                                    <a:pt x="153" y="438"/>
                                  </a:lnTo>
                                  <a:lnTo>
                                    <a:pt x="156" y="435"/>
                                  </a:lnTo>
                                  <a:lnTo>
                                    <a:pt x="161" y="434"/>
                                  </a:lnTo>
                                  <a:lnTo>
                                    <a:pt x="164" y="431"/>
                                  </a:lnTo>
                                  <a:lnTo>
                                    <a:pt x="168" y="431"/>
                                  </a:lnTo>
                                  <a:lnTo>
                                    <a:pt x="173" y="429"/>
                                  </a:lnTo>
                                  <a:lnTo>
                                    <a:pt x="177" y="428"/>
                                  </a:lnTo>
                                  <a:lnTo>
                                    <a:pt x="182" y="428"/>
                                  </a:lnTo>
                                  <a:lnTo>
                                    <a:pt x="183" y="427"/>
                                  </a:lnTo>
                                  <a:lnTo>
                                    <a:pt x="184" y="426"/>
                                  </a:lnTo>
                                  <a:lnTo>
                                    <a:pt x="186" y="425"/>
                                  </a:lnTo>
                                  <a:lnTo>
                                    <a:pt x="187" y="425"/>
                                  </a:lnTo>
                                  <a:lnTo>
                                    <a:pt x="190" y="425"/>
                                  </a:lnTo>
                                  <a:lnTo>
                                    <a:pt x="192" y="424"/>
                                  </a:lnTo>
                                  <a:lnTo>
                                    <a:pt x="192" y="421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190" y="418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186" y="413"/>
                                  </a:lnTo>
                                  <a:lnTo>
                                    <a:pt x="185" y="411"/>
                                  </a:lnTo>
                                  <a:lnTo>
                                    <a:pt x="180" y="407"/>
                                  </a:lnTo>
                                  <a:lnTo>
                                    <a:pt x="175" y="402"/>
                                  </a:lnTo>
                                  <a:lnTo>
                                    <a:pt x="170" y="398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58" y="392"/>
                                  </a:lnTo>
                                  <a:lnTo>
                                    <a:pt x="153" y="390"/>
                                  </a:lnTo>
                                  <a:lnTo>
                                    <a:pt x="147" y="387"/>
                                  </a:lnTo>
                                  <a:lnTo>
                                    <a:pt x="142" y="384"/>
                                  </a:lnTo>
                                  <a:lnTo>
                                    <a:pt x="135" y="383"/>
                                  </a:lnTo>
                                  <a:lnTo>
                                    <a:pt x="135" y="392"/>
                                  </a:lnTo>
                                  <a:lnTo>
                                    <a:pt x="135" y="401"/>
                                  </a:lnTo>
                                  <a:lnTo>
                                    <a:pt x="133" y="410"/>
                                  </a:lnTo>
                                  <a:lnTo>
                                    <a:pt x="131" y="419"/>
                                  </a:lnTo>
                                  <a:lnTo>
                                    <a:pt x="131" y="423"/>
                                  </a:lnTo>
                                  <a:lnTo>
                                    <a:pt x="128" y="427"/>
                                  </a:lnTo>
                                  <a:lnTo>
                                    <a:pt x="127" y="431"/>
                                  </a:lnTo>
                                  <a:lnTo>
                                    <a:pt x="124" y="435"/>
                                  </a:lnTo>
                                  <a:lnTo>
                                    <a:pt x="122" y="438"/>
                                  </a:lnTo>
                                  <a:lnTo>
                                    <a:pt x="120" y="442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2" y="448"/>
                                  </a:lnTo>
                                  <a:lnTo>
                                    <a:pt x="109" y="450"/>
                                  </a:lnTo>
                                  <a:lnTo>
                                    <a:pt x="105" y="453"/>
                                  </a:lnTo>
                                  <a:lnTo>
                                    <a:pt x="102" y="455"/>
                                  </a:lnTo>
                                  <a:lnTo>
                                    <a:pt x="98" y="457"/>
                                  </a:lnTo>
                                  <a:lnTo>
                                    <a:pt x="94" y="458"/>
                                  </a:lnTo>
                                  <a:lnTo>
                                    <a:pt x="90" y="459"/>
                                  </a:lnTo>
                                  <a:lnTo>
                                    <a:pt x="85" y="460"/>
                                  </a:lnTo>
                                  <a:lnTo>
                                    <a:pt x="81" y="460"/>
                                  </a:lnTo>
                                  <a:lnTo>
                                    <a:pt x="76" y="460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67" y="459"/>
                                  </a:lnTo>
                                  <a:lnTo>
                                    <a:pt x="63" y="458"/>
                                  </a:lnTo>
                                  <a:lnTo>
                                    <a:pt x="54" y="456"/>
                                  </a:lnTo>
                                  <a:lnTo>
                                    <a:pt x="46" y="45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43" y="452"/>
                                  </a:lnTo>
                                  <a:lnTo>
                                    <a:pt x="43" y="450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39" y="448"/>
                                  </a:lnTo>
                                  <a:lnTo>
                                    <a:pt x="38" y="447"/>
                                  </a:lnTo>
                                  <a:lnTo>
                                    <a:pt x="37" y="445"/>
                                  </a:lnTo>
                                  <a:lnTo>
                                    <a:pt x="33" y="442"/>
                                  </a:lnTo>
                                  <a:lnTo>
                                    <a:pt x="31" y="438"/>
                                  </a:lnTo>
                                  <a:lnTo>
                                    <a:pt x="28" y="435"/>
                                  </a:lnTo>
                                  <a:lnTo>
                                    <a:pt x="26" y="431"/>
                                  </a:lnTo>
                                  <a:lnTo>
                                    <a:pt x="24" y="427"/>
                                  </a:lnTo>
                                  <a:lnTo>
                                    <a:pt x="24" y="422"/>
                                  </a:lnTo>
                                  <a:lnTo>
                                    <a:pt x="23" y="418"/>
                                  </a:lnTo>
                                  <a:lnTo>
                                    <a:pt x="21" y="414"/>
                                  </a:lnTo>
                                  <a:lnTo>
                                    <a:pt x="22" y="410"/>
                                  </a:lnTo>
                                  <a:lnTo>
                                    <a:pt x="22" y="407"/>
                                  </a:lnTo>
                                  <a:lnTo>
                                    <a:pt x="22" y="403"/>
                                  </a:lnTo>
                                  <a:lnTo>
                                    <a:pt x="23" y="399"/>
                                  </a:lnTo>
                                  <a:lnTo>
                                    <a:pt x="23" y="395"/>
                                  </a:lnTo>
                                  <a:lnTo>
                                    <a:pt x="23" y="391"/>
                                  </a:lnTo>
                                  <a:lnTo>
                                    <a:pt x="23" y="388"/>
                                  </a:lnTo>
                                  <a:lnTo>
                                    <a:pt x="23" y="383"/>
                                  </a:lnTo>
                                  <a:lnTo>
                                    <a:pt x="24" y="381"/>
                                  </a:lnTo>
                                  <a:lnTo>
                                    <a:pt x="26" y="379"/>
                                  </a:lnTo>
                                  <a:lnTo>
                                    <a:pt x="28" y="375"/>
                                  </a:lnTo>
                                  <a:lnTo>
                                    <a:pt x="28" y="372"/>
                                  </a:lnTo>
                                  <a:lnTo>
                                    <a:pt x="31" y="369"/>
                                  </a:lnTo>
                                  <a:lnTo>
                                    <a:pt x="32" y="365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7" y="361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40" y="35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4" y="354"/>
                                  </a:lnTo>
                                  <a:lnTo>
                                    <a:pt x="47" y="351"/>
                                  </a:lnTo>
                                  <a:lnTo>
                                    <a:pt x="53" y="349"/>
                                  </a:lnTo>
                                  <a:lnTo>
                                    <a:pt x="57" y="347"/>
                                  </a:lnTo>
                                  <a:lnTo>
                                    <a:pt x="62" y="346"/>
                                  </a:lnTo>
                                  <a:lnTo>
                                    <a:pt x="67" y="344"/>
                                  </a:lnTo>
                                  <a:lnTo>
                                    <a:pt x="72" y="342"/>
                                  </a:lnTo>
                                  <a:lnTo>
                                    <a:pt x="87" y="343"/>
                                  </a:lnTo>
                                  <a:lnTo>
                                    <a:pt x="88" y="342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7" y="339"/>
                                  </a:lnTo>
                                  <a:lnTo>
                                    <a:pt x="87" y="336"/>
                                  </a:lnTo>
                                  <a:lnTo>
                                    <a:pt x="86" y="335"/>
                                  </a:lnTo>
                                  <a:lnTo>
                                    <a:pt x="85" y="333"/>
                                  </a:lnTo>
                                  <a:lnTo>
                                    <a:pt x="84" y="331"/>
                                  </a:lnTo>
                                  <a:lnTo>
                                    <a:pt x="83" y="330"/>
                                  </a:lnTo>
                                  <a:lnTo>
                                    <a:pt x="76" y="322"/>
                                  </a:lnTo>
                                  <a:lnTo>
                                    <a:pt x="70" y="315"/>
                                  </a:lnTo>
                                  <a:lnTo>
                                    <a:pt x="63" y="308"/>
                                  </a:lnTo>
                                  <a:lnTo>
                                    <a:pt x="55" y="302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5" y="289"/>
                                  </a:lnTo>
                                  <a:lnTo>
                                    <a:pt x="31" y="287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21" y="284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4" y="280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7" y="276"/>
                                  </a:lnTo>
                                  <a:lnTo>
                                    <a:pt x="28" y="273"/>
                                  </a:lnTo>
                                  <a:lnTo>
                                    <a:pt x="32" y="268"/>
                                  </a:lnTo>
                                  <a:lnTo>
                                    <a:pt x="36" y="261"/>
                                  </a:lnTo>
                                  <a:lnTo>
                                    <a:pt x="41" y="255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6" y="242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52" y="228"/>
                                  </a:lnTo>
                                  <a:lnTo>
                                    <a:pt x="54" y="221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6" y="216"/>
                                  </a:lnTo>
                                  <a:lnTo>
                                    <a:pt x="56" y="214"/>
                                  </a:lnTo>
                                  <a:lnTo>
                                    <a:pt x="56" y="213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56" y="209"/>
                                  </a:lnTo>
                                  <a:lnTo>
                                    <a:pt x="57" y="207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61" y="173"/>
                                  </a:lnTo>
                                  <a:lnTo>
                                    <a:pt x="61" y="166"/>
                                  </a:lnTo>
                                  <a:lnTo>
                                    <a:pt x="59" y="158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6" y="138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318"/>
                          <wps:cNvSpPr>
                            <a:spLocks/>
                          </wps:cNvSpPr>
                          <wps:spPr bwMode="auto">
                            <a:xfrm>
                              <a:off x="4447" y="1296"/>
                              <a:ext cx="54" cy="56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2 h 56"/>
                                <a:gd name="T2" fmla="*/ 47 w 54"/>
                                <a:gd name="T3" fmla="*/ 2 h 56"/>
                                <a:gd name="T4" fmla="*/ 43 w 54"/>
                                <a:gd name="T5" fmla="*/ 1 h 56"/>
                                <a:gd name="T6" fmla="*/ 39 w 54"/>
                                <a:gd name="T7" fmla="*/ 1 h 56"/>
                                <a:gd name="T8" fmla="*/ 34 w 54"/>
                                <a:gd name="T9" fmla="*/ 0 h 56"/>
                                <a:gd name="T10" fmla="*/ 30 w 54"/>
                                <a:gd name="T11" fmla="*/ 1 h 56"/>
                                <a:gd name="T12" fmla="*/ 25 w 54"/>
                                <a:gd name="T13" fmla="*/ 2 h 56"/>
                                <a:gd name="T14" fmla="*/ 23 w 54"/>
                                <a:gd name="T15" fmla="*/ 2 h 56"/>
                                <a:gd name="T16" fmla="*/ 21 w 54"/>
                                <a:gd name="T17" fmla="*/ 3 h 56"/>
                                <a:gd name="T18" fmla="*/ 19 w 54"/>
                                <a:gd name="T19" fmla="*/ 4 h 56"/>
                                <a:gd name="T20" fmla="*/ 17 w 54"/>
                                <a:gd name="T21" fmla="*/ 5 h 56"/>
                                <a:gd name="T22" fmla="*/ 14 w 54"/>
                                <a:gd name="T23" fmla="*/ 7 h 56"/>
                                <a:gd name="T24" fmla="*/ 11 w 54"/>
                                <a:gd name="T25" fmla="*/ 9 h 56"/>
                                <a:gd name="T26" fmla="*/ 8 w 54"/>
                                <a:gd name="T27" fmla="*/ 12 h 56"/>
                                <a:gd name="T28" fmla="*/ 5 w 54"/>
                                <a:gd name="T29" fmla="*/ 16 h 56"/>
                                <a:gd name="T30" fmla="*/ 4 w 54"/>
                                <a:gd name="T31" fmla="*/ 19 h 56"/>
                                <a:gd name="T32" fmla="*/ 2 w 54"/>
                                <a:gd name="T33" fmla="*/ 23 h 56"/>
                                <a:gd name="T34" fmla="*/ 1 w 54"/>
                                <a:gd name="T35" fmla="*/ 27 h 56"/>
                                <a:gd name="T36" fmla="*/ 0 w 54"/>
                                <a:gd name="T37" fmla="*/ 30 h 56"/>
                                <a:gd name="T38" fmla="*/ 1 w 54"/>
                                <a:gd name="T39" fmla="*/ 34 h 56"/>
                                <a:gd name="T40" fmla="*/ 3 w 54"/>
                                <a:gd name="T41" fmla="*/ 38 h 56"/>
                                <a:gd name="T42" fmla="*/ 4 w 54"/>
                                <a:gd name="T43" fmla="*/ 42 h 56"/>
                                <a:gd name="T44" fmla="*/ 8 w 54"/>
                                <a:gd name="T45" fmla="*/ 45 h 56"/>
                                <a:gd name="T46" fmla="*/ 11 w 54"/>
                                <a:gd name="T47" fmla="*/ 47 h 56"/>
                                <a:gd name="T48" fmla="*/ 14 w 54"/>
                                <a:gd name="T49" fmla="*/ 49 h 56"/>
                                <a:gd name="T50" fmla="*/ 17 w 54"/>
                                <a:gd name="T51" fmla="*/ 52 h 56"/>
                                <a:gd name="T52" fmla="*/ 21 w 54"/>
                                <a:gd name="T53" fmla="*/ 53 h 56"/>
                                <a:gd name="T54" fmla="*/ 24 w 54"/>
                                <a:gd name="T55" fmla="*/ 55 h 56"/>
                                <a:gd name="T56" fmla="*/ 27 w 54"/>
                                <a:gd name="T57" fmla="*/ 55 h 56"/>
                                <a:gd name="T58" fmla="*/ 30 w 54"/>
                                <a:gd name="T59" fmla="*/ 56 h 56"/>
                                <a:gd name="T60" fmla="*/ 34 w 54"/>
                                <a:gd name="T61" fmla="*/ 55 h 56"/>
                                <a:gd name="T62" fmla="*/ 36 w 54"/>
                                <a:gd name="T63" fmla="*/ 54 h 56"/>
                                <a:gd name="T64" fmla="*/ 39 w 54"/>
                                <a:gd name="T65" fmla="*/ 52 h 56"/>
                                <a:gd name="T66" fmla="*/ 41 w 54"/>
                                <a:gd name="T67" fmla="*/ 52 h 56"/>
                                <a:gd name="T68" fmla="*/ 44 w 54"/>
                                <a:gd name="T69" fmla="*/ 49 h 56"/>
                                <a:gd name="T70" fmla="*/ 46 w 54"/>
                                <a:gd name="T71" fmla="*/ 47 h 56"/>
                                <a:gd name="T72" fmla="*/ 48 w 54"/>
                                <a:gd name="T73" fmla="*/ 45 h 56"/>
                                <a:gd name="T74" fmla="*/ 50 w 54"/>
                                <a:gd name="T75" fmla="*/ 42 h 56"/>
                                <a:gd name="T76" fmla="*/ 51 w 54"/>
                                <a:gd name="T77" fmla="*/ 39 h 56"/>
                                <a:gd name="T78" fmla="*/ 52 w 54"/>
                                <a:gd name="T79" fmla="*/ 36 h 56"/>
                                <a:gd name="T80" fmla="*/ 52 w 54"/>
                                <a:gd name="T81" fmla="*/ 34 h 56"/>
                                <a:gd name="T82" fmla="*/ 53 w 54"/>
                                <a:gd name="T83" fmla="*/ 30 h 56"/>
                                <a:gd name="T84" fmla="*/ 53 w 54"/>
                                <a:gd name="T85" fmla="*/ 27 h 56"/>
                                <a:gd name="T86" fmla="*/ 54 w 54"/>
                                <a:gd name="T87" fmla="*/ 20 h 56"/>
                                <a:gd name="T88" fmla="*/ 53 w 54"/>
                                <a:gd name="T89" fmla="*/ 14 h 56"/>
                                <a:gd name="T90" fmla="*/ 52 w 54"/>
                                <a:gd name="T91" fmla="*/ 8 h 56"/>
                                <a:gd name="T92" fmla="*/ 51 w 54"/>
                                <a:gd name="T93" fmla="*/ 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" h="56">
                                  <a:moveTo>
                                    <a:pt x="51" y="2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1" y="2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319"/>
                          <wps:cNvSpPr>
                            <a:spLocks/>
                          </wps:cNvSpPr>
                          <wps:spPr bwMode="auto">
                            <a:xfrm>
                              <a:off x="4543" y="1378"/>
                              <a:ext cx="54" cy="56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2 h 56"/>
                                <a:gd name="T2" fmla="*/ 47 w 54"/>
                                <a:gd name="T3" fmla="*/ 2 h 56"/>
                                <a:gd name="T4" fmla="*/ 43 w 54"/>
                                <a:gd name="T5" fmla="*/ 2 h 56"/>
                                <a:gd name="T6" fmla="*/ 39 w 54"/>
                                <a:gd name="T7" fmla="*/ 1 h 56"/>
                                <a:gd name="T8" fmla="*/ 33 w 54"/>
                                <a:gd name="T9" fmla="*/ 0 h 56"/>
                                <a:gd name="T10" fmla="*/ 29 w 54"/>
                                <a:gd name="T11" fmla="*/ 1 h 56"/>
                                <a:gd name="T12" fmla="*/ 25 w 54"/>
                                <a:gd name="T13" fmla="*/ 2 h 56"/>
                                <a:gd name="T14" fmla="*/ 23 w 54"/>
                                <a:gd name="T15" fmla="*/ 2 h 56"/>
                                <a:gd name="T16" fmla="*/ 21 w 54"/>
                                <a:gd name="T17" fmla="*/ 3 h 56"/>
                                <a:gd name="T18" fmla="*/ 19 w 54"/>
                                <a:gd name="T19" fmla="*/ 4 h 56"/>
                                <a:gd name="T20" fmla="*/ 17 w 54"/>
                                <a:gd name="T21" fmla="*/ 6 h 56"/>
                                <a:gd name="T22" fmla="*/ 14 w 54"/>
                                <a:gd name="T23" fmla="*/ 7 h 56"/>
                                <a:gd name="T24" fmla="*/ 11 w 54"/>
                                <a:gd name="T25" fmla="*/ 10 h 56"/>
                                <a:gd name="T26" fmla="*/ 7 w 54"/>
                                <a:gd name="T27" fmla="*/ 13 h 56"/>
                                <a:gd name="T28" fmla="*/ 5 w 54"/>
                                <a:gd name="T29" fmla="*/ 16 h 56"/>
                                <a:gd name="T30" fmla="*/ 3 w 54"/>
                                <a:gd name="T31" fmla="*/ 19 h 56"/>
                                <a:gd name="T32" fmla="*/ 2 w 54"/>
                                <a:gd name="T33" fmla="*/ 24 h 56"/>
                                <a:gd name="T34" fmla="*/ 1 w 54"/>
                                <a:gd name="T35" fmla="*/ 27 h 56"/>
                                <a:gd name="T36" fmla="*/ 0 w 54"/>
                                <a:gd name="T37" fmla="*/ 31 h 56"/>
                                <a:gd name="T38" fmla="*/ 1 w 54"/>
                                <a:gd name="T39" fmla="*/ 35 h 56"/>
                                <a:gd name="T40" fmla="*/ 3 w 54"/>
                                <a:gd name="T41" fmla="*/ 39 h 56"/>
                                <a:gd name="T42" fmla="*/ 4 w 54"/>
                                <a:gd name="T43" fmla="*/ 43 h 56"/>
                                <a:gd name="T44" fmla="*/ 7 w 54"/>
                                <a:gd name="T45" fmla="*/ 45 h 56"/>
                                <a:gd name="T46" fmla="*/ 11 w 54"/>
                                <a:gd name="T47" fmla="*/ 47 h 56"/>
                                <a:gd name="T48" fmla="*/ 14 w 54"/>
                                <a:gd name="T49" fmla="*/ 50 h 56"/>
                                <a:gd name="T50" fmla="*/ 17 w 54"/>
                                <a:gd name="T51" fmla="*/ 52 h 56"/>
                                <a:gd name="T52" fmla="*/ 21 w 54"/>
                                <a:gd name="T53" fmla="*/ 54 h 56"/>
                                <a:gd name="T54" fmla="*/ 24 w 54"/>
                                <a:gd name="T55" fmla="*/ 55 h 56"/>
                                <a:gd name="T56" fmla="*/ 27 w 54"/>
                                <a:gd name="T57" fmla="*/ 55 h 56"/>
                                <a:gd name="T58" fmla="*/ 30 w 54"/>
                                <a:gd name="T59" fmla="*/ 56 h 56"/>
                                <a:gd name="T60" fmla="*/ 33 w 54"/>
                                <a:gd name="T61" fmla="*/ 55 h 56"/>
                                <a:gd name="T62" fmla="*/ 36 w 54"/>
                                <a:gd name="T63" fmla="*/ 54 h 56"/>
                                <a:gd name="T64" fmla="*/ 39 w 54"/>
                                <a:gd name="T65" fmla="*/ 53 h 56"/>
                                <a:gd name="T66" fmla="*/ 41 w 54"/>
                                <a:gd name="T67" fmla="*/ 52 h 56"/>
                                <a:gd name="T68" fmla="*/ 44 w 54"/>
                                <a:gd name="T69" fmla="*/ 50 h 56"/>
                                <a:gd name="T70" fmla="*/ 46 w 54"/>
                                <a:gd name="T71" fmla="*/ 47 h 56"/>
                                <a:gd name="T72" fmla="*/ 48 w 54"/>
                                <a:gd name="T73" fmla="*/ 45 h 56"/>
                                <a:gd name="T74" fmla="*/ 50 w 54"/>
                                <a:gd name="T75" fmla="*/ 43 h 56"/>
                                <a:gd name="T76" fmla="*/ 51 w 54"/>
                                <a:gd name="T77" fmla="*/ 39 h 56"/>
                                <a:gd name="T78" fmla="*/ 51 w 54"/>
                                <a:gd name="T79" fmla="*/ 36 h 56"/>
                                <a:gd name="T80" fmla="*/ 52 w 54"/>
                                <a:gd name="T81" fmla="*/ 34 h 56"/>
                                <a:gd name="T82" fmla="*/ 53 w 54"/>
                                <a:gd name="T83" fmla="*/ 30 h 56"/>
                                <a:gd name="T84" fmla="*/ 53 w 54"/>
                                <a:gd name="T85" fmla="*/ 27 h 56"/>
                                <a:gd name="T86" fmla="*/ 54 w 54"/>
                                <a:gd name="T87" fmla="*/ 21 h 56"/>
                                <a:gd name="T88" fmla="*/ 53 w 54"/>
                                <a:gd name="T89" fmla="*/ 14 h 56"/>
                                <a:gd name="T90" fmla="*/ 52 w 54"/>
                                <a:gd name="T91" fmla="*/ 8 h 56"/>
                                <a:gd name="T92" fmla="*/ 51 w 54"/>
                                <a:gd name="T93" fmla="*/ 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" h="56">
                                  <a:moveTo>
                                    <a:pt x="51" y="2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1" y="2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320"/>
                          <wps:cNvSpPr>
                            <a:spLocks/>
                          </wps:cNvSpPr>
                          <wps:spPr bwMode="auto">
                            <a:xfrm>
                              <a:off x="4415" y="923"/>
                              <a:ext cx="530" cy="552"/>
                            </a:xfrm>
                            <a:custGeom>
                              <a:avLst/>
                              <a:gdLst>
                                <a:gd name="T0" fmla="*/ 12 w 530"/>
                                <a:gd name="T1" fmla="*/ 25 h 552"/>
                                <a:gd name="T2" fmla="*/ 41 w 530"/>
                                <a:gd name="T3" fmla="*/ 74 h 552"/>
                                <a:gd name="T4" fmla="*/ 56 w 530"/>
                                <a:gd name="T5" fmla="*/ 109 h 552"/>
                                <a:gd name="T6" fmla="*/ 63 w 530"/>
                                <a:gd name="T7" fmla="*/ 145 h 552"/>
                                <a:gd name="T8" fmla="*/ 65 w 530"/>
                                <a:gd name="T9" fmla="*/ 177 h 552"/>
                                <a:gd name="T10" fmla="*/ 60 w 530"/>
                                <a:gd name="T11" fmla="*/ 217 h 552"/>
                                <a:gd name="T12" fmla="*/ 53 w 530"/>
                                <a:gd name="T13" fmla="*/ 268 h 552"/>
                                <a:gd name="T14" fmla="*/ 72 w 530"/>
                                <a:gd name="T15" fmla="*/ 287 h 552"/>
                                <a:gd name="T16" fmla="*/ 89 w 530"/>
                                <a:gd name="T17" fmla="*/ 314 h 552"/>
                                <a:gd name="T18" fmla="*/ 112 w 530"/>
                                <a:gd name="T19" fmla="*/ 351 h 552"/>
                                <a:gd name="T20" fmla="*/ 134 w 530"/>
                                <a:gd name="T21" fmla="*/ 360 h 552"/>
                                <a:gd name="T22" fmla="*/ 154 w 530"/>
                                <a:gd name="T23" fmla="*/ 371 h 552"/>
                                <a:gd name="T24" fmla="*/ 177 w 530"/>
                                <a:gd name="T25" fmla="*/ 390 h 552"/>
                                <a:gd name="T26" fmla="*/ 192 w 530"/>
                                <a:gd name="T27" fmla="*/ 410 h 552"/>
                                <a:gd name="T28" fmla="*/ 201 w 530"/>
                                <a:gd name="T29" fmla="*/ 423 h 552"/>
                                <a:gd name="T30" fmla="*/ 224 w 530"/>
                                <a:gd name="T31" fmla="*/ 434 h 552"/>
                                <a:gd name="T32" fmla="*/ 244 w 530"/>
                                <a:gd name="T33" fmla="*/ 449 h 552"/>
                                <a:gd name="T34" fmla="*/ 255 w 530"/>
                                <a:gd name="T35" fmla="*/ 462 h 552"/>
                                <a:gd name="T36" fmla="*/ 270 w 530"/>
                                <a:gd name="T37" fmla="*/ 482 h 552"/>
                                <a:gd name="T38" fmla="*/ 281 w 530"/>
                                <a:gd name="T39" fmla="*/ 499 h 552"/>
                                <a:gd name="T40" fmla="*/ 289 w 530"/>
                                <a:gd name="T41" fmla="*/ 500 h 552"/>
                                <a:gd name="T42" fmla="*/ 300 w 530"/>
                                <a:gd name="T43" fmla="*/ 497 h 552"/>
                                <a:gd name="T44" fmla="*/ 326 w 530"/>
                                <a:gd name="T45" fmla="*/ 488 h 552"/>
                                <a:gd name="T46" fmla="*/ 369 w 530"/>
                                <a:gd name="T47" fmla="*/ 478 h 552"/>
                                <a:gd name="T48" fmla="*/ 401 w 530"/>
                                <a:gd name="T49" fmla="*/ 478 h 552"/>
                                <a:gd name="T50" fmla="*/ 420 w 530"/>
                                <a:gd name="T51" fmla="*/ 478 h 552"/>
                                <a:gd name="T52" fmla="*/ 432 w 530"/>
                                <a:gd name="T53" fmla="*/ 481 h 552"/>
                                <a:gd name="T54" fmla="*/ 441 w 530"/>
                                <a:gd name="T55" fmla="*/ 483 h 552"/>
                                <a:gd name="T56" fmla="*/ 448 w 530"/>
                                <a:gd name="T57" fmla="*/ 485 h 552"/>
                                <a:gd name="T58" fmla="*/ 454 w 530"/>
                                <a:gd name="T59" fmla="*/ 486 h 552"/>
                                <a:gd name="T60" fmla="*/ 474 w 530"/>
                                <a:gd name="T61" fmla="*/ 493 h 552"/>
                                <a:gd name="T62" fmla="*/ 495 w 530"/>
                                <a:gd name="T63" fmla="*/ 504 h 552"/>
                                <a:gd name="T64" fmla="*/ 510 w 530"/>
                                <a:gd name="T65" fmla="*/ 515 h 552"/>
                                <a:gd name="T66" fmla="*/ 523 w 530"/>
                                <a:gd name="T67" fmla="*/ 522 h 552"/>
                                <a:gd name="T68" fmla="*/ 530 w 530"/>
                                <a:gd name="T69" fmla="*/ 527 h 552"/>
                                <a:gd name="T70" fmla="*/ 512 w 530"/>
                                <a:gd name="T71" fmla="*/ 535 h 552"/>
                                <a:gd name="T72" fmla="*/ 495 w 530"/>
                                <a:gd name="T73" fmla="*/ 543 h 552"/>
                                <a:gd name="T74" fmla="*/ 487 w 530"/>
                                <a:gd name="T75" fmla="*/ 538 h 552"/>
                                <a:gd name="T76" fmla="*/ 477 w 530"/>
                                <a:gd name="T77" fmla="*/ 532 h 552"/>
                                <a:gd name="T78" fmla="*/ 452 w 530"/>
                                <a:gd name="T79" fmla="*/ 520 h 552"/>
                                <a:gd name="T80" fmla="*/ 422 w 530"/>
                                <a:gd name="T81" fmla="*/ 514 h 552"/>
                                <a:gd name="T82" fmla="*/ 384 w 530"/>
                                <a:gd name="T83" fmla="*/ 512 h 552"/>
                                <a:gd name="T84" fmla="*/ 346 w 530"/>
                                <a:gd name="T85" fmla="*/ 518 h 552"/>
                                <a:gd name="T86" fmla="*/ 310 w 530"/>
                                <a:gd name="T87" fmla="*/ 530 h 552"/>
                                <a:gd name="T88" fmla="*/ 283 w 530"/>
                                <a:gd name="T89" fmla="*/ 546 h 552"/>
                                <a:gd name="T90" fmla="*/ 277 w 530"/>
                                <a:gd name="T91" fmla="*/ 551 h 552"/>
                                <a:gd name="T92" fmla="*/ 267 w 530"/>
                                <a:gd name="T93" fmla="*/ 546 h 552"/>
                                <a:gd name="T94" fmla="*/ 255 w 530"/>
                                <a:gd name="T95" fmla="*/ 517 h 552"/>
                                <a:gd name="T96" fmla="*/ 240 w 530"/>
                                <a:gd name="T97" fmla="*/ 49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30" h="552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63" y="153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4" y="185"/>
                                  </a:lnTo>
                                  <a:lnTo>
                                    <a:pt x="63" y="193"/>
                                  </a:lnTo>
                                  <a:lnTo>
                                    <a:pt x="63" y="201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6" y="233"/>
                                  </a:lnTo>
                                  <a:lnTo>
                                    <a:pt x="52" y="248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68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63" y="277"/>
                                  </a:lnTo>
                                  <a:lnTo>
                                    <a:pt x="67" y="282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83" y="303"/>
                                  </a:lnTo>
                                  <a:lnTo>
                                    <a:pt x="89" y="314"/>
                                  </a:lnTo>
                                  <a:lnTo>
                                    <a:pt x="95" y="326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107" y="349"/>
                                  </a:lnTo>
                                  <a:lnTo>
                                    <a:pt x="112" y="351"/>
                                  </a:lnTo>
                                  <a:lnTo>
                                    <a:pt x="118" y="353"/>
                                  </a:lnTo>
                                  <a:lnTo>
                                    <a:pt x="123" y="354"/>
                                  </a:lnTo>
                                  <a:lnTo>
                                    <a:pt x="129" y="357"/>
                                  </a:lnTo>
                                  <a:lnTo>
                                    <a:pt x="134" y="360"/>
                                  </a:lnTo>
                                  <a:lnTo>
                                    <a:pt x="140" y="362"/>
                                  </a:lnTo>
                                  <a:lnTo>
                                    <a:pt x="144" y="364"/>
                                  </a:lnTo>
                                  <a:lnTo>
                                    <a:pt x="149" y="368"/>
                                  </a:lnTo>
                                  <a:lnTo>
                                    <a:pt x="154" y="371"/>
                                  </a:lnTo>
                                  <a:lnTo>
                                    <a:pt x="159" y="375"/>
                                  </a:lnTo>
                                  <a:lnTo>
                                    <a:pt x="163" y="378"/>
                                  </a:lnTo>
                                  <a:lnTo>
                                    <a:pt x="168" y="382"/>
                                  </a:lnTo>
                                  <a:lnTo>
                                    <a:pt x="177" y="390"/>
                                  </a:lnTo>
                                  <a:lnTo>
                                    <a:pt x="185" y="400"/>
                                  </a:lnTo>
                                  <a:lnTo>
                                    <a:pt x="188" y="403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192" y="410"/>
                                  </a:lnTo>
                                  <a:lnTo>
                                    <a:pt x="194" y="413"/>
                                  </a:lnTo>
                                  <a:lnTo>
                                    <a:pt x="196" y="418"/>
                                  </a:lnTo>
                                  <a:lnTo>
                                    <a:pt x="198" y="421"/>
                                  </a:lnTo>
                                  <a:lnTo>
                                    <a:pt x="201" y="423"/>
                                  </a:lnTo>
                                  <a:lnTo>
                                    <a:pt x="204" y="426"/>
                                  </a:lnTo>
                                  <a:lnTo>
                                    <a:pt x="211" y="428"/>
                                  </a:lnTo>
                                  <a:lnTo>
                                    <a:pt x="218" y="430"/>
                                  </a:lnTo>
                                  <a:lnTo>
                                    <a:pt x="224" y="434"/>
                                  </a:lnTo>
                                  <a:lnTo>
                                    <a:pt x="230" y="437"/>
                                  </a:lnTo>
                                  <a:lnTo>
                                    <a:pt x="236" y="441"/>
                                  </a:lnTo>
                                  <a:lnTo>
                                    <a:pt x="242" y="447"/>
                                  </a:lnTo>
                                  <a:lnTo>
                                    <a:pt x="244" y="449"/>
                                  </a:lnTo>
                                  <a:lnTo>
                                    <a:pt x="247" y="452"/>
                                  </a:lnTo>
                                  <a:lnTo>
                                    <a:pt x="249" y="454"/>
                                  </a:lnTo>
                                  <a:lnTo>
                                    <a:pt x="251" y="458"/>
                                  </a:lnTo>
                                  <a:lnTo>
                                    <a:pt x="255" y="462"/>
                                  </a:lnTo>
                                  <a:lnTo>
                                    <a:pt x="259" y="467"/>
                                  </a:lnTo>
                                  <a:lnTo>
                                    <a:pt x="263" y="471"/>
                                  </a:lnTo>
                                  <a:lnTo>
                                    <a:pt x="266" y="477"/>
                                  </a:lnTo>
                                  <a:lnTo>
                                    <a:pt x="270" y="482"/>
                                  </a:lnTo>
                                  <a:lnTo>
                                    <a:pt x="273" y="487"/>
                                  </a:lnTo>
                                  <a:lnTo>
                                    <a:pt x="277" y="492"/>
                                  </a:lnTo>
                                  <a:lnTo>
                                    <a:pt x="281" y="497"/>
                                  </a:lnTo>
                                  <a:lnTo>
                                    <a:pt x="281" y="499"/>
                                  </a:lnTo>
                                  <a:lnTo>
                                    <a:pt x="282" y="500"/>
                                  </a:lnTo>
                                  <a:lnTo>
                                    <a:pt x="284" y="502"/>
                                  </a:lnTo>
                                  <a:lnTo>
                                    <a:pt x="287" y="501"/>
                                  </a:lnTo>
                                  <a:lnTo>
                                    <a:pt x="289" y="500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295" y="499"/>
                                  </a:lnTo>
                                  <a:lnTo>
                                    <a:pt x="298" y="498"/>
                                  </a:lnTo>
                                  <a:lnTo>
                                    <a:pt x="300" y="497"/>
                                  </a:lnTo>
                                  <a:lnTo>
                                    <a:pt x="303" y="496"/>
                                  </a:lnTo>
                                  <a:lnTo>
                                    <a:pt x="306" y="493"/>
                                  </a:lnTo>
                                  <a:lnTo>
                                    <a:pt x="316" y="490"/>
                                  </a:lnTo>
                                  <a:lnTo>
                                    <a:pt x="326" y="488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47" y="482"/>
                                  </a:lnTo>
                                  <a:lnTo>
                                    <a:pt x="358" y="480"/>
                                  </a:lnTo>
                                  <a:lnTo>
                                    <a:pt x="369" y="478"/>
                                  </a:lnTo>
                                  <a:lnTo>
                                    <a:pt x="380" y="478"/>
                                  </a:lnTo>
                                  <a:lnTo>
                                    <a:pt x="391" y="478"/>
                                  </a:lnTo>
                                  <a:lnTo>
                                    <a:pt x="396" y="478"/>
                                  </a:lnTo>
                                  <a:lnTo>
                                    <a:pt x="401" y="478"/>
                                  </a:lnTo>
                                  <a:lnTo>
                                    <a:pt x="406" y="478"/>
                                  </a:lnTo>
                                  <a:lnTo>
                                    <a:pt x="410" y="478"/>
                                  </a:lnTo>
                                  <a:lnTo>
                                    <a:pt x="415" y="478"/>
                                  </a:lnTo>
                                  <a:lnTo>
                                    <a:pt x="420" y="478"/>
                                  </a:lnTo>
                                  <a:lnTo>
                                    <a:pt x="424" y="479"/>
                                  </a:lnTo>
                                  <a:lnTo>
                                    <a:pt x="428" y="481"/>
                                  </a:lnTo>
                                  <a:lnTo>
                                    <a:pt x="430" y="481"/>
                                  </a:lnTo>
                                  <a:lnTo>
                                    <a:pt x="432" y="481"/>
                                  </a:lnTo>
                                  <a:lnTo>
                                    <a:pt x="434" y="482"/>
                                  </a:lnTo>
                                  <a:lnTo>
                                    <a:pt x="436" y="482"/>
                                  </a:lnTo>
                                  <a:lnTo>
                                    <a:pt x="439" y="482"/>
                                  </a:lnTo>
                                  <a:lnTo>
                                    <a:pt x="441" y="483"/>
                                  </a:lnTo>
                                  <a:lnTo>
                                    <a:pt x="443" y="484"/>
                                  </a:lnTo>
                                  <a:lnTo>
                                    <a:pt x="445" y="484"/>
                                  </a:lnTo>
                                  <a:lnTo>
                                    <a:pt x="446" y="484"/>
                                  </a:lnTo>
                                  <a:lnTo>
                                    <a:pt x="448" y="485"/>
                                  </a:lnTo>
                                  <a:lnTo>
                                    <a:pt x="450" y="485"/>
                                  </a:lnTo>
                                  <a:lnTo>
                                    <a:pt x="451" y="486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4" y="486"/>
                                  </a:lnTo>
                                  <a:lnTo>
                                    <a:pt x="456" y="487"/>
                                  </a:lnTo>
                                  <a:lnTo>
                                    <a:pt x="463" y="489"/>
                                  </a:lnTo>
                                  <a:lnTo>
                                    <a:pt x="469" y="492"/>
                                  </a:lnTo>
                                  <a:lnTo>
                                    <a:pt x="474" y="493"/>
                                  </a:lnTo>
                                  <a:lnTo>
                                    <a:pt x="480" y="496"/>
                                  </a:lnTo>
                                  <a:lnTo>
                                    <a:pt x="484" y="499"/>
                                  </a:lnTo>
                                  <a:lnTo>
                                    <a:pt x="491" y="501"/>
                                  </a:lnTo>
                                  <a:lnTo>
                                    <a:pt x="495" y="504"/>
                                  </a:lnTo>
                                  <a:lnTo>
                                    <a:pt x="500" y="508"/>
                                  </a:lnTo>
                                  <a:lnTo>
                                    <a:pt x="503" y="510"/>
                                  </a:lnTo>
                                  <a:lnTo>
                                    <a:pt x="506" y="512"/>
                                  </a:lnTo>
                                  <a:lnTo>
                                    <a:pt x="510" y="515"/>
                                  </a:lnTo>
                                  <a:lnTo>
                                    <a:pt x="513" y="517"/>
                                  </a:lnTo>
                                  <a:lnTo>
                                    <a:pt x="516" y="518"/>
                                  </a:lnTo>
                                  <a:lnTo>
                                    <a:pt x="520" y="520"/>
                                  </a:lnTo>
                                  <a:lnTo>
                                    <a:pt x="523" y="522"/>
                                  </a:lnTo>
                                  <a:lnTo>
                                    <a:pt x="527" y="522"/>
                                  </a:lnTo>
                                  <a:lnTo>
                                    <a:pt x="529" y="524"/>
                                  </a:lnTo>
                                  <a:lnTo>
                                    <a:pt x="529" y="526"/>
                                  </a:lnTo>
                                  <a:lnTo>
                                    <a:pt x="530" y="527"/>
                                  </a:lnTo>
                                  <a:lnTo>
                                    <a:pt x="525" y="530"/>
                                  </a:lnTo>
                                  <a:lnTo>
                                    <a:pt x="521" y="532"/>
                                  </a:lnTo>
                                  <a:lnTo>
                                    <a:pt x="517" y="533"/>
                                  </a:lnTo>
                                  <a:lnTo>
                                    <a:pt x="512" y="535"/>
                                  </a:lnTo>
                                  <a:lnTo>
                                    <a:pt x="508" y="537"/>
                                  </a:lnTo>
                                  <a:lnTo>
                                    <a:pt x="504" y="538"/>
                                  </a:lnTo>
                                  <a:lnTo>
                                    <a:pt x="499" y="541"/>
                                  </a:lnTo>
                                  <a:lnTo>
                                    <a:pt x="495" y="543"/>
                                  </a:lnTo>
                                  <a:lnTo>
                                    <a:pt x="494" y="542"/>
                                  </a:lnTo>
                                  <a:lnTo>
                                    <a:pt x="492" y="541"/>
                                  </a:lnTo>
                                  <a:lnTo>
                                    <a:pt x="489" y="540"/>
                                  </a:lnTo>
                                  <a:lnTo>
                                    <a:pt x="487" y="538"/>
                                  </a:lnTo>
                                  <a:lnTo>
                                    <a:pt x="486" y="537"/>
                                  </a:lnTo>
                                  <a:lnTo>
                                    <a:pt x="484" y="537"/>
                                  </a:lnTo>
                                  <a:lnTo>
                                    <a:pt x="483" y="535"/>
                                  </a:lnTo>
                                  <a:lnTo>
                                    <a:pt x="477" y="532"/>
                                  </a:lnTo>
                                  <a:lnTo>
                                    <a:pt x="471" y="529"/>
                                  </a:lnTo>
                                  <a:lnTo>
                                    <a:pt x="465" y="526"/>
                                  </a:lnTo>
                                  <a:lnTo>
                                    <a:pt x="459" y="522"/>
                                  </a:lnTo>
                                  <a:lnTo>
                                    <a:pt x="452" y="520"/>
                                  </a:lnTo>
                                  <a:lnTo>
                                    <a:pt x="446" y="518"/>
                                  </a:lnTo>
                                  <a:lnTo>
                                    <a:pt x="439" y="516"/>
                                  </a:lnTo>
                                  <a:lnTo>
                                    <a:pt x="432" y="515"/>
                                  </a:lnTo>
                                  <a:lnTo>
                                    <a:pt x="422" y="514"/>
                                  </a:lnTo>
                                  <a:lnTo>
                                    <a:pt x="413" y="513"/>
                                  </a:lnTo>
                                  <a:lnTo>
                                    <a:pt x="403" y="512"/>
                                  </a:lnTo>
                                  <a:lnTo>
                                    <a:pt x="394" y="512"/>
                                  </a:lnTo>
                                  <a:lnTo>
                                    <a:pt x="384" y="512"/>
                                  </a:lnTo>
                                  <a:lnTo>
                                    <a:pt x="374" y="513"/>
                                  </a:lnTo>
                                  <a:lnTo>
                                    <a:pt x="365" y="515"/>
                                  </a:lnTo>
                                  <a:lnTo>
                                    <a:pt x="355" y="516"/>
                                  </a:lnTo>
                                  <a:lnTo>
                                    <a:pt x="346" y="518"/>
                                  </a:lnTo>
                                  <a:lnTo>
                                    <a:pt x="336" y="520"/>
                                  </a:lnTo>
                                  <a:lnTo>
                                    <a:pt x="327" y="523"/>
                                  </a:lnTo>
                                  <a:lnTo>
                                    <a:pt x="318" y="527"/>
                                  </a:lnTo>
                                  <a:lnTo>
                                    <a:pt x="310" y="530"/>
                                  </a:lnTo>
                                  <a:lnTo>
                                    <a:pt x="301" y="535"/>
                                  </a:lnTo>
                                  <a:lnTo>
                                    <a:pt x="293" y="540"/>
                                  </a:lnTo>
                                  <a:lnTo>
                                    <a:pt x="284" y="545"/>
                                  </a:lnTo>
                                  <a:lnTo>
                                    <a:pt x="283" y="546"/>
                                  </a:lnTo>
                                  <a:lnTo>
                                    <a:pt x="281" y="547"/>
                                  </a:lnTo>
                                  <a:lnTo>
                                    <a:pt x="280" y="548"/>
                                  </a:lnTo>
                                  <a:lnTo>
                                    <a:pt x="278" y="549"/>
                                  </a:lnTo>
                                  <a:lnTo>
                                    <a:pt x="277" y="551"/>
                                  </a:lnTo>
                                  <a:lnTo>
                                    <a:pt x="274" y="552"/>
                                  </a:lnTo>
                                  <a:lnTo>
                                    <a:pt x="273" y="552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67" y="546"/>
                                  </a:lnTo>
                                  <a:lnTo>
                                    <a:pt x="264" y="539"/>
                                  </a:lnTo>
                                  <a:lnTo>
                                    <a:pt x="262" y="531"/>
                                  </a:lnTo>
                                  <a:lnTo>
                                    <a:pt x="259" y="523"/>
                                  </a:lnTo>
                                  <a:lnTo>
                                    <a:pt x="255" y="517"/>
                                  </a:lnTo>
                                  <a:lnTo>
                                    <a:pt x="253" y="510"/>
                                  </a:lnTo>
                                  <a:lnTo>
                                    <a:pt x="249" y="503"/>
                                  </a:lnTo>
                                  <a:lnTo>
                                    <a:pt x="244" y="496"/>
                                  </a:lnTo>
                                  <a:lnTo>
                                    <a:pt x="240" y="491"/>
                                  </a:lnTo>
                                  <a:lnTo>
                                    <a:pt x="236" y="48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321"/>
                          <wps:cNvSpPr>
                            <a:spLocks/>
                          </wps:cNvSpPr>
                          <wps:spPr bwMode="auto">
                            <a:xfrm>
                              <a:off x="4416" y="1066"/>
                              <a:ext cx="235" cy="390"/>
                            </a:xfrm>
                            <a:custGeom>
                              <a:avLst/>
                              <a:gdLst>
                                <a:gd name="T0" fmla="*/ 221 w 235"/>
                                <a:gd name="T1" fmla="*/ 331 h 390"/>
                                <a:gd name="T2" fmla="*/ 205 w 235"/>
                                <a:gd name="T3" fmla="*/ 328 h 390"/>
                                <a:gd name="T4" fmla="*/ 203 w 235"/>
                                <a:gd name="T5" fmla="*/ 347 h 390"/>
                                <a:gd name="T6" fmla="*/ 198 w 235"/>
                                <a:gd name="T7" fmla="*/ 367 h 390"/>
                                <a:gd name="T8" fmla="*/ 184 w 235"/>
                                <a:gd name="T9" fmla="*/ 380 h 390"/>
                                <a:gd name="T10" fmla="*/ 167 w 235"/>
                                <a:gd name="T11" fmla="*/ 390 h 390"/>
                                <a:gd name="T12" fmla="*/ 147 w 235"/>
                                <a:gd name="T13" fmla="*/ 388 h 390"/>
                                <a:gd name="T14" fmla="*/ 131 w 235"/>
                                <a:gd name="T15" fmla="*/ 380 h 390"/>
                                <a:gd name="T16" fmla="*/ 112 w 235"/>
                                <a:gd name="T17" fmla="*/ 364 h 390"/>
                                <a:gd name="T18" fmla="*/ 103 w 235"/>
                                <a:gd name="T19" fmla="*/ 346 h 390"/>
                                <a:gd name="T20" fmla="*/ 105 w 235"/>
                                <a:gd name="T21" fmla="*/ 331 h 390"/>
                                <a:gd name="T22" fmla="*/ 111 w 235"/>
                                <a:gd name="T23" fmla="*/ 315 h 390"/>
                                <a:gd name="T24" fmla="*/ 124 w 235"/>
                                <a:gd name="T25" fmla="*/ 300 h 390"/>
                                <a:gd name="T26" fmla="*/ 140 w 235"/>
                                <a:gd name="T27" fmla="*/ 290 h 390"/>
                                <a:gd name="T28" fmla="*/ 156 w 235"/>
                                <a:gd name="T29" fmla="*/ 284 h 390"/>
                                <a:gd name="T30" fmla="*/ 165 w 235"/>
                                <a:gd name="T31" fmla="*/ 281 h 390"/>
                                <a:gd name="T32" fmla="*/ 171 w 235"/>
                                <a:gd name="T33" fmla="*/ 277 h 390"/>
                                <a:gd name="T34" fmla="*/ 165 w 235"/>
                                <a:gd name="T35" fmla="*/ 269 h 390"/>
                                <a:gd name="T36" fmla="*/ 149 w 235"/>
                                <a:gd name="T37" fmla="*/ 254 h 390"/>
                                <a:gd name="T38" fmla="*/ 126 w 235"/>
                                <a:gd name="T39" fmla="*/ 243 h 390"/>
                                <a:gd name="T40" fmla="*/ 114 w 235"/>
                                <a:gd name="T41" fmla="*/ 257 h 390"/>
                                <a:gd name="T42" fmla="*/ 107 w 235"/>
                                <a:gd name="T43" fmla="*/ 283 h 390"/>
                                <a:gd name="T44" fmla="*/ 99 w 235"/>
                                <a:gd name="T45" fmla="*/ 298 h 390"/>
                                <a:gd name="T46" fmla="*/ 84 w 235"/>
                                <a:gd name="T47" fmla="*/ 309 h 390"/>
                                <a:gd name="T48" fmla="*/ 69 w 235"/>
                                <a:gd name="T49" fmla="*/ 315 h 390"/>
                                <a:gd name="T50" fmla="*/ 51 w 235"/>
                                <a:gd name="T51" fmla="*/ 316 h 390"/>
                                <a:gd name="T52" fmla="*/ 25 w 235"/>
                                <a:gd name="T53" fmla="*/ 309 h 390"/>
                                <a:gd name="T54" fmla="*/ 20 w 235"/>
                                <a:gd name="T55" fmla="*/ 305 h 390"/>
                                <a:gd name="T56" fmla="*/ 12 w 235"/>
                                <a:gd name="T57" fmla="*/ 298 h 390"/>
                                <a:gd name="T58" fmla="*/ 3 w 235"/>
                                <a:gd name="T59" fmla="*/ 283 h 390"/>
                                <a:gd name="T60" fmla="*/ 1 w 235"/>
                                <a:gd name="T61" fmla="*/ 266 h 390"/>
                                <a:gd name="T62" fmla="*/ 2 w 235"/>
                                <a:gd name="T63" fmla="*/ 251 h 390"/>
                                <a:gd name="T64" fmla="*/ 3 w 235"/>
                                <a:gd name="T65" fmla="*/ 237 h 390"/>
                                <a:gd name="T66" fmla="*/ 10 w 235"/>
                                <a:gd name="T67" fmla="*/ 225 h 390"/>
                                <a:gd name="T68" fmla="*/ 17 w 235"/>
                                <a:gd name="T69" fmla="*/ 215 h 390"/>
                                <a:gd name="T70" fmla="*/ 26 w 235"/>
                                <a:gd name="T71" fmla="*/ 207 h 390"/>
                                <a:gd name="T72" fmla="*/ 46 w 235"/>
                                <a:gd name="T73" fmla="*/ 200 h 390"/>
                                <a:gd name="T74" fmla="*/ 67 w 235"/>
                                <a:gd name="T75" fmla="*/ 196 h 390"/>
                                <a:gd name="T76" fmla="*/ 64 w 235"/>
                                <a:gd name="T77" fmla="*/ 189 h 390"/>
                                <a:gd name="T78" fmla="*/ 49 w 235"/>
                                <a:gd name="T79" fmla="*/ 171 h 390"/>
                                <a:gd name="T80" fmla="*/ 18 w 235"/>
                                <a:gd name="T81" fmla="*/ 147 h 390"/>
                                <a:gd name="T82" fmla="*/ 0 w 235"/>
                                <a:gd name="T83" fmla="*/ 140 h 390"/>
                                <a:gd name="T84" fmla="*/ 6 w 235"/>
                                <a:gd name="T85" fmla="*/ 132 h 390"/>
                                <a:gd name="T86" fmla="*/ 20 w 235"/>
                                <a:gd name="T87" fmla="*/ 111 h 390"/>
                                <a:gd name="T88" fmla="*/ 31 w 235"/>
                                <a:gd name="T89" fmla="*/ 84 h 390"/>
                                <a:gd name="T90" fmla="*/ 35 w 235"/>
                                <a:gd name="T91" fmla="*/ 70 h 390"/>
                                <a:gd name="T92" fmla="*/ 36 w 235"/>
                                <a:gd name="T93" fmla="*/ 63 h 390"/>
                                <a:gd name="T94" fmla="*/ 40 w 235"/>
                                <a:gd name="T95" fmla="*/ 36 h 390"/>
                                <a:gd name="T96" fmla="*/ 37 w 235"/>
                                <a:gd name="T97" fmla="*/ 7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35" h="390">
                                  <a:moveTo>
                                    <a:pt x="235" y="343"/>
                                  </a:moveTo>
                                  <a:lnTo>
                                    <a:pt x="231" y="339"/>
                                  </a:lnTo>
                                  <a:lnTo>
                                    <a:pt x="226" y="335"/>
                                  </a:lnTo>
                                  <a:lnTo>
                                    <a:pt x="221" y="331"/>
                                  </a:lnTo>
                                  <a:lnTo>
                                    <a:pt x="215" y="328"/>
                                  </a:lnTo>
                                  <a:lnTo>
                                    <a:pt x="210" y="326"/>
                                  </a:lnTo>
                                  <a:lnTo>
                                    <a:pt x="204" y="324"/>
                                  </a:lnTo>
                                  <a:lnTo>
                                    <a:pt x="205" y="328"/>
                                  </a:lnTo>
                                  <a:lnTo>
                                    <a:pt x="205" y="334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4" y="343"/>
                                  </a:lnTo>
                                  <a:lnTo>
                                    <a:pt x="203" y="347"/>
                                  </a:lnTo>
                                  <a:lnTo>
                                    <a:pt x="202" y="352"/>
                                  </a:lnTo>
                                  <a:lnTo>
                                    <a:pt x="202" y="357"/>
                                  </a:lnTo>
                                  <a:lnTo>
                                    <a:pt x="201" y="362"/>
                                  </a:lnTo>
                                  <a:lnTo>
                                    <a:pt x="198" y="367"/>
                                  </a:lnTo>
                                  <a:lnTo>
                                    <a:pt x="195" y="371"/>
                                  </a:lnTo>
                                  <a:lnTo>
                                    <a:pt x="192" y="375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184" y="380"/>
                                  </a:lnTo>
                                  <a:lnTo>
                                    <a:pt x="180" y="384"/>
                                  </a:lnTo>
                                  <a:lnTo>
                                    <a:pt x="176" y="386"/>
                                  </a:lnTo>
                                  <a:lnTo>
                                    <a:pt x="172" y="389"/>
                                  </a:lnTo>
                                  <a:lnTo>
                                    <a:pt x="167" y="390"/>
                                  </a:lnTo>
                                  <a:lnTo>
                                    <a:pt x="162" y="390"/>
                                  </a:lnTo>
                                  <a:lnTo>
                                    <a:pt x="157" y="390"/>
                                  </a:lnTo>
                                  <a:lnTo>
                                    <a:pt x="152" y="390"/>
                                  </a:lnTo>
                                  <a:lnTo>
                                    <a:pt x="147" y="388"/>
                                  </a:lnTo>
                                  <a:lnTo>
                                    <a:pt x="143" y="387"/>
                                  </a:lnTo>
                                  <a:lnTo>
                                    <a:pt x="140" y="385"/>
                                  </a:lnTo>
                                  <a:lnTo>
                                    <a:pt x="135" y="383"/>
                                  </a:lnTo>
                                  <a:lnTo>
                                    <a:pt x="131" y="380"/>
                                  </a:lnTo>
                                  <a:lnTo>
                                    <a:pt x="126" y="378"/>
                                  </a:lnTo>
                                  <a:lnTo>
                                    <a:pt x="123" y="375"/>
                                  </a:lnTo>
                                  <a:lnTo>
                                    <a:pt x="119" y="372"/>
                                  </a:lnTo>
                                  <a:lnTo>
                                    <a:pt x="112" y="364"/>
                                  </a:lnTo>
                                  <a:lnTo>
                                    <a:pt x="106" y="357"/>
                                  </a:lnTo>
                                  <a:lnTo>
                                    <a:pt x="104" y="353"/>
                                  </a:lnTo>
                                  <a:lnTo>
                                    <a:pt x="103" y="350"/>
                                  </a:lnTo>
                                  <a:lnTo>
                                    <a:pt x="103" y="346"/>
                                  </a:lnTo>
                                  <a:lnTo>
                                    <a:pt x="103" y="342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5" y="335"/>
                                  </a:lnTo>
                                  <a:lnTo>
                                    <a:pt x="105" y="331"/>
                                  </a:lnTo>
                                  <a:lnTo>
                                    <a:pt x="105" y="327"/>
                                  </a:lnTo>
                                  <a:lnTo>
                                    <a:pt x="106" y="324"/>
                                  </a:lnTo>
                                  <a:lnTo>
                                    <a:pt x="109" y="319"/>
                                  </a:lnTo>
                                  <a:lnTo>
                                    <a:pt x="111" y="315"/>
                                  </a:lnTo>
                                  <a:lnTo>
                                    <a:pt x="114" y="311"/>
                                  </a:lnTo>
                                  <a:lnTo>
                                    <a:pt x="117" y="307"/>
                                  </a:lnTo>
                                  <a:lnTo>
                                    <a:pt x="121" y="304"/>
                                  </a:lnTo>
                                  <a:lnTo>
                                    <a:pt x="124" y="300"/>
                                  </a:lnTo>
                                  <a:lnTo>
                                    <a:pt x="128" y="298"/>
                                  </a:lnTo>
                                  <a:lnTo>
                                    <a:pt x="132" y="294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40" y="290"/>
                                  </a:lnTo>
                                  <a:lnTo>
                                    <a:pt x="143" y="287"/>
                                  </a:lnTo>
                                  <a:lnTo>
                                    <a:pt x="147" y="287"/>
                                  </a:lnTo>
                                  <a:lnTo>
                                    <a:pt x="152" y="285"/>
                                  </a:lnTo>
                                  <a:lnTo>
                                    <a:pt x="156" y="284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63" y="282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169" y="281"/>
                                  </a:lnTo>
                                  <a:lnTo>
                                    <a:pt x="171" y="280"/>
                                  </a:lnTo>
                                  <a:lnTo>
                                    <a:pt x="171" y="277"/>
                                  </a:lnTo>
                                  <a:lnTo>
                                    <a:pt x="170" y="276"/>
                                  </a:lnTo>
                                  <a:lnTo>
                                    <a:pt x="169" y="274"/>
                                  </a:lnTo>
                                  <a:lnTo>
                                    <a:pt x="167" y="271"/>
                                  </a:lnTo>
                                  <a:lnTo>
                                    <a:pt x="165" y="269"/>
                                  </a:lnTo>
                                  <a:lnTo>
                                    <a:pt x="164" y="267"/>
                                  </a:lnTo>
                                  <a:lnTo>
                                    <a:pt x="159" y="263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49" y="254"/>
                                  </a:lnTo>
                                  <a:lnTo>
                                    <a:pt x="143" y="250"/>
                                  </a:lnTo>
                                  <a:lnTo>
                                    <a:pt x="137" y="248"/>
                                  </a:lnTo>
                                  <a:lnTo>
                                    <a:pt x="132" y="246"/>
                                  </a:lnTo>
                                  <a:lnTo>
                                    <a:pt x="126" y="243"/>
                                  </a:lnTo>
                                  <a:lnTo>
                                    <a:pt x="121" y="240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48"/>
                                  </a:lnTo>
                                  <a:lnTo>
                                    <a:pt x="114" y="257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0" y="275"/>
                                  </a:lnTo>
                                  <a:lnTo>
                                    <a:pt x="110" y="279"/>
                                  </a:lnTo>
                                  <a:lnTo>
                                    <a:pt x="107" y="283"/>
                                  </a:lnTo>
                                  <a:lnTo>
                                    <a:pt x="106" y="287"/>
                                  </a:lnTo>
                                  <a:lnTo>
                                    <a:pt x="103" y="291"/>
                                  </a:lnTo>
                                  <a:lnTo>
                                    <a:pt x="101" y="294"/>
                                  </a:lnTo>
                                  <a:lnTo>
                                    <a:pt x="99" y="298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91" y="304"/>
                                  </a:lnTo>
                                  <a:lnTo>
                                    <a:pt x="88" y="306"/>
                                  </a:lnTo>
                                  <a:lnTo>
                                    <a:pt x="84" y="309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77" y="313"/>
                                  </a:lnTo>
                                  <a:lnTo>
                                    <a:pt x="73" y="314"/>
                                  </a:lnTo>
                                  <a:lnTo>
                                    <a:pt x="69" y="315"/>
                                  </a:lnTo>
                                  <a:lnTo>
                                    <a:pt x="64" y="316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55" y="316"/>
                                  </a:lnTo>
                                  <a:lnTo>
                                    <a:pt x="51" y="316"/>
                                  </a:lnTo>
                                  <a:lnTo>
                                    <a:pt x="46" y="315"/>
                                  </a:lnTo>
                                  <a:lnTo>
                                    <a:pt x="42" y="314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25" y="309"/>
                                  </a:lnTo>
                                  <a:lnTo>
                                    <a:pt x="24" y="309"/>
                                  </a:lnTo>
                                  <a:lnTo>
                                    <a:pt x="22" y="308"/>
                                  </a:lnTo>
                                  <a:lnTo>
                                    <a:pt x="22" y="306"/>
                                  </a:lnTo>
                                  <a:lnTo>
                                    <a:pt x="20" y="305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17" y="303"/>
                                  </a:lnTo>
                                  <a:lnTo>
                                    <a:pt x="16" y="301"/>
                                  </a:lnTo>
                                  <a:lnTo>
                                    <a:pt x="12" y="298"/>
                                  </a:lnTo>
                                  <a:lnTo>
                                    <a:pt x="10" y="294"/>
                                  </a:lnTo>
                                  <a:lnTo>
                                    <a:pt x="7" y="291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3" y="283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2" y="274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" y="266"/>
                                  </a:lnTo>
                                  <a:lnTo>
                                    <a:pt x="1" y="263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1" y="221"/>
                                  </a:lnTo>
                                  <a:lnTo>
                                    <a:pt x="13" y="219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26" y="207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6" y="203"/>
                                  </a:lnTo>
                                  <a:lnTo>
                                    <a:pt x="41" y="202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66" y="199"/>
                                  </a:lnTo>
                                  <a:lnTo>
                                    <a:pt x="67" y="198"/>
                                  </a:lnTo>
                                  <a:lnTo>
                                    <a:pt x="67" y="196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65" y="19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63" y="187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55" y="178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4" y="145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FFB35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WordArt 132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914" y="3587"/>
                            <a:ext cx="424" cy="66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ק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4124"/>
                            <a:ext cx="81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494" style="position:absolute;left:0;text-align:left;margin-left:406.9pt;margin-top:.4pt;width:52pt;height:48.2pt;z-index:-251644416" coordorigin="5578,3421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">
                <v:shape id="Freeform 1301" o:spid="_x0000_s1495" style="position:absolute;left:5759;top:3421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DoMMA&#10;AADbAAAADwAAAGRycy9kb3ducmV2LnhtbESPQWuDQBSE74H8h+UFeotrUwjGugklQSjYHGILvT7c&#10;V5W6b8XdRv333UAgx2FmvmGyw2Q6caXBtZYVPEcxCOLK6pZrBV+f+ToB4Tyyxs4yKZjJwWG/XGSY&#10;ajvyha6lr0WAsEtRQeN9n0rpqoYMusj2xMH7sYNBH+RQSz3gGOCmk5s43kqDLYeFBns6NlT9ln9G&#10;QWHHPC/K0y63bnQv3+fjx0yzUk+r6e0VhKfJP8L39rtWkOzg9iX8AL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UDoMMAAADbAAAADwAAAAAAAAAAAAAAAACYAgAAZHJzL2Rv&#10;d25yZXYueG1sUEsFBgAAAAAEAAQA9QAAAIg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</v:shape>
                <v:group id="Group 1302" o:spid="_x0000_s1496" style="position:absolute;left:6081;top:3476;width:450;height:468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303" o:spid="_x0000_s1497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GFMMA&#10;AADbAAAADwAAAGRycy9kb3ducmV2LnhtbESPzYrCQBCE74LvMLTgTSd6kDXrKBIRBPfiz8G9NZk2&#10;CWZ6YqbV7Ns7Cwt7LKrqK2qx6lytntSGyrOByTgBRZx7W3Fh4Hzajj5ABUG2WHsmAz8UYLXs9xaY&#10;Wv/iAz2PUqgI4ZCigVKkSbUOeUkOw9g3xNG7+tahRNkW2rb4inBX62mSzLTDiuNCiQ1lJeW348MZ&#10;0Otstrndv/ZexFX5/tJkyfnbmOGgW3+CEurkP/zX3lkD8wn8fok/QC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PGFMMAAADbAAAADwAAAAAAAAAAAAAAAACYAgAAZHJzL2Rv&#10;d25yZXYueG1sUEsFBgAAAAAEAAQA9QAAAIg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</v:shape>
                  <v:shape id="Freeform 1304" o:spid="_x0000_s1498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blMIA&#10;AADbAAAADwAAAGRycy9kb3ducmV2LnhtbESP3WrCQBSE74W+w3IKvdONgUpNsxERLG1y1egDHLIn&#10;PzR7NmRXE9++KwheDjPzDZPuZtOLK42us6xgvYpAEFdWd9woOJ+Oyw8QziNr7C2Tghs52GUvixQT&#10;bSf+pWvpGxEg7BJU0Ho/JFK6qiWDbmUH4uDVdjTogxwbqUecAtz0Mo6ijTTYcVhocaBDS9VfeTEK&#10;+lzXPzjFRffexMf67PNb8YVKvb3O+08Qnmb/DD/a31rBNob7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FuUwgAAANs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</v:shape>
                  <v:shape id="Freeform 1305" o:spid="_x0000_s1499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8u8QA&#10;AADbAAAADwAAAGRycy9kb3ducmV2LnhtbESPzWrDMBCE74G+g9hCboncBEriWg6lNKQQCNQJPW+t&#10;rW1irYyk+Oftq0Kgx2F2vtnJdqNpRU/ON5YVPC0TEMSl1Q1XCi7n/WIDwgdkja1lUjCRh13+MMsw&#10;1XbgT+qLUIkIYZ+igjqELpXSlzUZ9EvbEUfvxzqDIUpXSe1wiHDTylWSPEuDDceGGjt6q6m8FjcT&#10;3zgM19u7ndzp6+Kn8rg5duv+W6n54/j6AiLQGP6P7+kPrWC7hr8tEQA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/LvEAAAA2w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</v:shape>
                  <v:shape id="Freeform 1306" o:spid="_x0000_s1500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Q4sIA&#10;AADbAAAADwAAAGRycy9kb3ducmV2LnhtbESPX2sCMRDE3wv9DmELvtVco0i9GqUUBH2sfyh9Wy7r&#10;5fCye1xSPb99IxT6OMzMb5jFagitulAfG2ELL+MCFHElruHawmG/fn4FFROyw1aYLNwowmr5+LDA&#10;0smVP+myS7XKEI4lWvApdaXWsfIUMI6lI87eSfqAKcu+1q7Ha4aHVpuimOmADecFjx19eKrOu59g&#10;oZgJ77vJ95eYo0Tjt2YeD8ba0dPw/gYq0ZD+w3/tjbMwn8L9S/4B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BDiwgAAANsAAAAPAAAAAAAAAAAAAAAAAJgCAABkcnMvZG93&#10;bnJldi54bWxQSwUGAAAAAAQABAD1AAAAhw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</v:shape>
                  <v:shape id="Freeform 1307" o:spid="_x0000_s1501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F+8MA&#10;AADbAAAADwAAAGRycy9kb3ducmV2LnhtbESPQWvCQBSE7wX/w/KE3urGQENNXUVspQ09qaXn1+wz&#10;CWbfhuyabP99VxA8DjPzDbNcB9OKgXrXWFYwnyUgiEurG64UfB93Ty8gnEfW2FomBX/kYL2aPCwx&#10;13bkPQ0HX4kIYZejgtr7LpfSlTUZdDPbEUfvZHuDPsq+krrHMcJNK9MkyaTBhuNCjR1tayrPh4tR&#10;EL74PXQ6Q/22L3/PH0U6uuJHqcdp2LyC8BT8PXxrf2oFi2e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dF+8MAAADbAAAADwAAAAAAAAAAAAAAAACYAgAAZHJzL2Rv&#10;d25yZXYueG1sUEsFBgAAAAAEAAQA9QAAAIg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<o:lock v:ext="edit" verticies="t"/>
                  </v:shape>
                  <v:shape id="Freeform 1308" o:spid="_x0000_s1502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yosUA&#10;AADbAAAADwAAAGRycy9kb3ducmV2LnhtbESPQWvCQBSE70L/w/IKvemmHqRGVxGhbZC2YvTi7Zl9&#10;ZoPZtyG7jfHfu4WCx2FmvmHmy97WoqPWV44VvI4SEMSF0xWXCg779+EbCB+QNdaOScGNPCwXT4M5&#10;ptpdeUddHkoRIexTVGBCaFIpfWHIoh+5hjh6Z9daDFG2pdQtXiPc1nKcJBNpseK4YLChtaHikv9a&#10;Be7wlRXrTZf/bD63H+PvbHecnoxSL8/9agYiUB8e4f92phVMJ/D3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bKixQAAANsAAAAPAAAAAAAAAAAAAAAAAJgCAABkcnMv&#10;ZG93bnJldi54bWxQSwUGAAAAAAQABAD1AAAAigMAAAAA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</v:shape>
                  <v:shape id="Freeform 1309" o:spid="_x0000_s1503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RYcMA&#10;AADbAAAADwAAAGRycy9kb3ducmV2LnhtbESPwW7CMBBE70j8g7VIvREHDi2kGESrgrhwwPABS7wk&#10;UeN1ZBtI+foaqVKPo5l5o1msetuKG/nQOFYwyXIQxKUzDVcKTsfNeAYiRGSDrWNS8EMBVsvhYIGF&#10;cXc+0E3HSiQIhwIV1DF2hZShrMliyFxHnLyL8xZjkr6SxuM9wW0rp3n+Ki02nBZq7OizpvJbX62C&#10;62Xzta/C2XndPz4eO70lvZ0q9TLq1+8gIvXxP/zX3hkF8zd4fk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rRYcMAAADb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</v:shape>
                  <v:shape id="Freeform 1310" o:spid="_x0000_s1504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8AA&#10;AADbAAAADwAAAGRycy9kb3ducmV2LnhtbERPy4rCMBTdC/MP4Q7MRjSdWYhWowyCOK6sj4XLS3Nt&#10;4zQ3pYlt/XuzEFweznux6m0lWmq8cazge5yAIM6dNlwoOJ82oykIH5A1Vo5JwYM8rJYfgwWm2nV8&#10;oPYYChFD2KeooAyhTqX0eUkW/djVxJG7usZiiLAppG6wi+G2kj9JMpEWDceGEmtal5T/H+9Wwd1k&#10;281tPXS0u2zbQ7bvqDeZUl+f/e8cRKA+vMUv959WMItj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qVr8AAAADbAAAADwAAAAAAAAAAAAAAAACYAgAAZHJzL2Rvd25y&#10;ZXYueG1sUEsFBgAAAAAEAAQA9QAAAIUDAAAAAA==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</v:shape>
                  <v:shape id="Freeform 1311" o:spid="_x0000_s1505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7vsMA&#10;AADbAAAADwAAAGRycy9kb3ducmV2LnhtbESPQWvCQBSE7wX/w/IEb3VjD6LRVUIh1JuN1YO3R/aZ&#10;LM2+jdnVJP++Wyj0OMzMN8x2P9hGPKnzxrGCxTwBQVw6bbhScP7KX1cgfEDW2DgmBSN52O8mL1tM&#10;teu5oOcpVCJC2KeooA6hTaX0ZU0W/dy1xNG7uc5iiLKrpO6wj3DbyLckWUqLhuNCjS2911R+nx5W&#10;wT1fFeaYUfJZDB/sru140Bej1Gw6ZBsQgYbwH/5rH7SC9Rp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W7vsMAAADbAAAADwAAAAAAAAAAAAAAAACYAgAAZHJzL2Rv&#10;d25yZXYueG1sUEsFBgAAAAAEAAQA9QAAAIgDAAAAAA=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</v:shape>
                </v:group>
                <v:group id="Group 1312" o:spid="_x0000_s1506" style="position:absolute;left:5774;top:3854;width:449;height:467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313" o:spid="_x0000_s1507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H1cEA&#10;AADcAAAADwAAAGRycy9kb3ducmV2LnhtbERPTWvCQBC9F/wPywje6q49iERXkYgg6KXqob0N2TEJ&#10;Zmdjdqrpv+8WBG/zeJ+zWPW+UXfqYh3YwmRsQBEXwdVcWjiftu8zUFGQHTaBycIvRVgtB28LzFx4&#10;8Cfdj1KqFMIxQwuVSJtpHYuKPMZxaIkTdwmdR0mwK7Xr8JHCfaM/jJlqjzWnhgpbyisqrscfb0Gv&#10;8+nmejvsg4ivi/1Xm5vzt7WjYb+egxLq5SV+uncuzTcT+H8mXa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DR9XBAAAA3AAAAA8AAAAAAAAAAAAAAAAAmAIAAGRycy9kb3du&#10;cmV2LnhtbFBLBQYAAAAABAAEAPUAAACG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</v:shape>
                  <v:shape id="Freeform 1314" o:spid="_x0000_s1508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MVbwA&#10;AADcAAAADwAAAGRycy9kb3ducmV2LnhtbERPyQrCMBC9C/5DGMGbphYUqUYRQXE5uXzA0EwXbCal&#10;ibb+vREEb/N46yzXnanEixpXWlYwGUcgiFOrS84V3G+70RyE88gaK8uk4E0O1qt+b4mJti1f6HX1&#10;uQgh7BJUUHhfJ1K6tCCDbmxr4sBltjHoA2xyqRtsQ7ipZBxFM2mw5NBQYE3bgtLH9WkUVCedHbGN&#10;z+U0j3fZ3Z/e5z0qNRx0mwUIT53/i3/ugw7zoxi+z4QL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RUxVvAAAANwAAAAPAAAAAAAAAAAAAAAAAJgCAABkcnMvZG93bnJldi54&#10;bWxQSwUGAAAAAAQABAD1AAAAgQ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</v:shape>
                  <v:shape id="Freeform 1315" o:spid="_x0000_s1509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+IsMA&#10;AADcAAAADwAAAGRycy9kb3ducmV2LnhtbESPW4vCMBCF34X9D2EW9k3TVRDpGkVkRUEQvLDPYzO2&#10;xWZSktjLv98Igm8znPOdOTNfdqYSDTlfWlbwPUpAEGdWl5wruJw3wxkIH5A1VpZJQU8elouPwRxT&#10;bVs+UnMKuYgh7FNUUIRQp1L6rCCDfmRr4qjdrDMY4upyqR22MdxUcpwkU2mw5HihwJrWBWX308PE&#10;Gtv2/vi1vTv8XXyf7Wf7etJclfr67FY/IAJ14W1+0TsduWQCz2fiBH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k+IsMAAADc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</v:shape>
                  <v:shape id="Freeform 1316" o:spid="_x0000_s1510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JfsAA&#10;AADcAAAADwAAAGRycy9kb3ducmV2LnhtbERPTUsDMRC9C/6HMEJvNjEtRdemRQTBHm0r4m3YjJvF&#10;zcyyie3235tCobd5vM9ZrsfYqQMNqRV28DA1oIhr8S03Dva7t/tHUCkje+yEycGJEqxXtzdLrLwc&#10;+YMO29yoEsKpQgch577SOtWBIqap9MSF+5EhYi5waLQf8FjCY6etMQsdseXSELCn10D17/YvOjAL&#10;4V0/+/4S+ynJho19Snvr3ORufHkGlWnMV/HF/e7LfDOH8zPlAr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yJfsAAAADcAAAADwAAAAAAAAAAAAAAAACYAgAAZHJzL2Rvd25y&#10;ZXYueG1sUEsFBgAAAAAEAAQA9QAAAIU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</v:shape>
                  <v:shape id="Freeform 1317" o:spid="_x0000_s1511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xZMMA&#10;AADcAAAADwAAAGRycy9kb3ducmV2LnhtbERPTWsCMRC9F/ofwgjealaxWlajlEJBKLV09eJt3Iyb&#10;1c1kSVJd/70pCN7m8T5nvuxsI87kQ+1YwXCQgSAuna65UrDdfL68gQgRWWPjmBRcKcBy8fw0x1y7&#10;C//SuYiVSCEcclRgYmxzKUNpyGIYuJY4cQfnLcYEfSW1x0sKt40cZdlEWqw5NRhs6cNQeSr+rIIf&#10;XfjVdD3dbr7NtRrL49fI7vZK9Xvd+wxEpC4+xHf3Sqf52Sv8P5M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0xZMMAAADcAAAADwAAAAAAAAAAAAAAAACYAgAAZHJzL2Rv&#10;d25yZXYueG1sUEsFBgAAAAAEAAQA9QAAAIgDAAAAAA=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<o:lock v:ext="edit" verticies="t"/>
                  </v:shape>
                  <v:shape id="Freeform 1318" o:spid="_x0000_s1512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SvMIA&#10;AADcAAAADwAAAGRycy9kb3ducmV2LnhtbERPzWrCQBC+F3yHZQRvdZMcRFJXKdrQQHrR9gGm2TEb&#10;mp2N2dXEt+8WCt7m4/udzW6ynbjR4FvHCtJlAoK4drrlRsHXZ/G8BuEDssbOMSm4k4fddva0wVy7&#10;kY90O4VGxBD2OSowIfS5lL42ZNEvXU8cubMbLIYIh0bqAccYbjuZJclKWmw5NhjsaW+o/jldrYLv&#10;dXV982N1/khLbS7F+yGz6UGpxXx6fQERaAoP8b+71HF+soK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5K8wgAAANwAAAAPAAAAAAAAAAAAAAAAAJgCAABkcnMvZG93&#10;bnJldi54bWxQSwUGAAAAAAQABAD1AAAAhwMAAAAA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</v:shape>
                  <v:shape id="Freeform 1319" o:spid="_x0000_s1513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3J8EA&#10;AADcAAAADwAAAGRycy9kb3ducmV2LnhtbERPzYrCMBC+C75DGMGbpvWg0jXKoisruBd/HmC2GZuy&#10;zaQ20da3N8KCt/n4fmex6mwl7tT40rGCdJyAIM6dLrlQcD5tR3MQPiBrrByTggd5WC37vQVm2rV8&#10;oPsxFCKGsM9QgQmhzqT0uSGLfuxq4shdXGMxRNgUUjfYxnBbyUmSTKXFkmODwZrWhvK/480q+J3v&#10;b1++3V9+0p021+33ZmLTjVLDQff5ASJQF97if/dOx/nJDF7Px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vNyfBAAAA3AAAAA8AAAAAAAAAAAAAAAAAmAIAAGRycy9kb3du&#10;cmV2LnhtbFBLBQYAAAAABAAEAPUAAACG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</v:shape>
                  <v:shape id="Freeform 1320" o:spid="_x0000_s1514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7p8QA&#10;AADcAAAADwAAAGRycy9kb3ducmV2LnhtbESPQWvCQBCF7wX/wzJCb3VjD0Giq4ggWLAVbb0P2TEb&#10;zM7G7Kppf33nIHib4b1575vZoveNulEX68AGxqMMFHEZbM2VgZ/v9dsEVEzIFpvAZOCXIizmg5cZ&#10;FjbceU+3Q6qUhHAs0IBLqS20jqUjj3EUWmLRTqHzmGTtKm07vEu4b/R7luXaY83S4LCllaPyfLh6&#10;Az79XdzHpZycdvnnNv9qx8e4box5HfbLKahEfXqaH9cbK/iZ0MozMoG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3O6fEAAAA3A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</v:shape>
                  <v:shape id="Freeform 1321" o:spid="_x0000_s1515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is8IA&#10;AADcAAAADwAAAGRycy9kb3ducmV2LnhtbERP32vCMBB+H+x/CDfYmyYT1FmNIjJhiAx1g70ezdmW&#10;NZeSZLb1rzcDYW/38f28xaqztbiQD5VjDS9DBYI4d6biQsPX53bwCiJEZIO1Y9LQU4DV8vFhgZlx&#10;LR/pcoqFSCEcMtRQxthkUoa8JIth6BrixJ2dtxgT9IU0HtsUbms5UmoiLVacGkpsaFNS/nP6tRp2&#10;B7+fUj+5+unajz+ofZv130rr56duPQcRqYv/4rv73aT5agZ/z6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yKzwgAAANwAAAAPAAAAAAAAAAAAAAAAAJgCAABkcnMvZG93&#10;bnJldi54bWxQSwUGAAAAAAQABAD1AAAAhw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</v:shape>
                </v:group>
                <v:shape id="WordArt 1322" o:spid="_x0000_s1516" type="#_x0000_t202" style="position:absolute;left:5914;top:3587;width:424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kJM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xVf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SQkwgAAANw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ק</w:t>
                        </w:r>
                      </w:p>
                    </w:txbxContent>
                  </v:textbox>
                </v:shape>
                <v:shape id="Picture 1323" o:spid="_x0000_s1517" type="#_x0000_t75" style="position:absolute;left:5578;top:4124;width:811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wcrDAAAA3AAAAA8AAABkcnMvZG93bnJldi54bWxET99rwjAQfhf2P4Qb7E3TCpPRGUVEx2DI&#10;Zp34ejbXpthcSpPV+t8vg4Fv9/H9vPlysI3oqfO1YwXpJAFBXDhdc6Xg+7Adv4DwAVlj45gU3MjD&#10;cvEwmmOm3ZX31OehEjGEfYYKTAhtJqUvDFn0E9cSR650ncUQYVdJ3eE1httGTpNkJi3WHBsMtrQ2&#10;VFzyH6vg6/j2/LHepKddP83PF+by9mlKpZ4eh9UriEBDuIv/3e86zk9T+HsmX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TBysMAAADcAAAADwAAAAAAAAAAAAAAAACf&#10;AgAAZHJzL2Rvd25yZXYueG1sUEsFBgAAAAAEAAQA9wAAAI8DAAAAAA==&#10;" fillcolor="#bbe0e3">
                  <v:imagedata r:id="rId8" o:title=""/>
                </v:shape>
                <w10:wrap type="square"/>
              </v:group>
            </w:pict>
          </mc:Fallback>
        </mc:AlternateContent>
      </w:r>
      <w:r w:rsidR="005175B9" w:rsidRPr="00B93E37">
        <w:rPr>
          <w:rFonts w:hint="cs"/>
          <w:sz w:val="24"/>
          <w:szCs w:val="24"/>
          <w:rtl/>
        </w:rPr>
        <w:t>מסימני הסדר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שאלות</w:t>
      </w:r>
    </w:p>
    <w:p w:rsidR="00C43E10" w:rsidRDefault="00C43E10" w:rsidP="00C43E10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רבותינו, הגיע זמן ...</w:t>
      </w:r>
    </w:p>
    <w:p w:rsidR="00C43E10" w:rsidRDefault="00C43E10" w:rsidP="00C43E10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הנס הכי גדול ביציאת מצרים</w:t>
      </w:r>
    </w:p>
    <w:p w:rsidR="00C43E10" w:rsidRPr="00B93E37" w:rsidRDefault="00C43E10" w:rsidP="00C43E10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הנכד שלו הוציא אותנו ממצרים</w:t>
      </w:r>
    </w:p>
    <w:p w:rsidR="005175B9" w:rsidRDefault="003A626C" w:rsidP="005175B9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80645</wp:posOffset>
                </wp:positionV>
                <wp:extent cx="6063615" cy="14605"/>
                <wp:effectExtent l="0" t="0" r="0" b="0"/>
                <wp:wrapNone/>
                <wp:docPr id="87" name="AutoShape 1324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3827" id="AutoShape 1324" o:spid="_x0000_s1026" type="#_x0000_t16" alt="Dark downward diagonal" style="position:absolute;left:0;text-align:left;margin-left:-20.5pt;margin-top:6.35pt;width:477.45pt;height:1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5175B9" w:rsidRDefault="003A626C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46990</wp:posOffset>
                </wp:positionV>
                <wp:extent cx="660400" cy="612140"/>
                <wp:effectExtent l="0" t="0" r="0" b="0"/>
                <wp:wrapSquare wrapText="bothSides"/>
                <wp:docPr id="61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4231" y="3358"/>
                          <a:chExt cx="1040" cy="964"/>
                        </a:xfrm>
                      </wpg:grpSpPr>
                      <wpg:grpSp>
                        <wpg:cNvPr id="62" name="Group 1326"/>
                        <wpg:cNvGrpSpPr>
                          <a:grpSpLocks/>
                        </wpg:cNvGrpSpPr>
                        <wpg:grpSpPr bwMode="auto">
                          <a:xfrm>
                            <a:off x="4231" y="3358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63" name="Freeform 1327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" name="Group 1328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65" name="Group 13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66" name="Freeform 1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1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1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13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1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1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5" name="Group 13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76" name="Freeform 1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1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1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3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1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1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1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1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85" name="Picture 13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6" name="WordArt 135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64" y="3545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ר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518" style="position:absolute;left:0;text-align:left;margin-left:405.45pt;margin-top:3.7pt;width:52pt;height:48.2pt;z-index:-251642368" coordorigin="4231,3358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">
                <v:group id="Group 1326" o:spid="_x0000_s1519" style="position:absolute;left:4231;top:3358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327" o:spid="_x0000_s1520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SsMMA&#10;AADbAAAADwAAAGRycy9kb3ducmV2LnhtbESPzWrDMBCE74W8g9hCbo3cGELrWA4hwRBIc6hb6HWx&#10;NraJtTKW4p+3rwqFHIeZ+YZJd5NpxUC9aywreF1FIIhLqxuuFHx/5S9vIJxH1thaJgUzOdhli6cU&#10;E21H/qSh8JUIEHYJKqi97xIpXVmTQbeyHXHwrrY36IPsK6l7HAPctHIdRRtpsOGwUGNHh5rKW3E3&#10;Cs52zPNzcXzPrRtd/HM5fMw0K7V8nvZbEJ4m/wj/t09awSaGv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HSsMMAAADbAAAADwAAAAAAAAAAAAAAAACYAgAAZHJzL2Rv&#10;d25yZXYueG1sUEsFBgAAAAAEAAQA9QAAAIg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328" o:spid="_x0000_s1521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group id="Group 1329" o:spid="_x0000_s1522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shape id="Freeform 1330" o:spid="_x0000_s1523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uR8IA&#10;AADbAAAADwAAAGRycy9kb3ducmV2LnhtbESPwYrCQBBE78L+w9DC3nSihyBZR5GIILgXXQ/urcm0&#10;STDTk820Gv/eEYQ9FlX1ipove9eoG3Wh9mxgMk5AERfe1lwaOP5sRjNQQZAtNp7JwIMCLBcfgzlm&#10;1t95T7eDlCpCOGRooBJpM61DUZHDMPYtcfTOvnMoUXalth3eI9w1epokqXZYc1yosKW8ouJyuDoD&#10;epWn68vf986LuLrYndo8Of4a8znsV1+ghHr5D7/bW2sgTeH1Jf4A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y5HwgAAANs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331" o:spid="_x0000_s1524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qIK8IA&#10;AADbAAAADwAAAGRycy9kb3ducmV2LnhtbESP3YrCMBSE7wXfIRxh7zS1oCvVWBah4urVVh/g0Jz+&#10;sM1JaaKtb79ZELwcZuYbZpeOphUP6l1jWcFyEYEgLqxuuFJwu2bzDQjnkTW2lknBkxyk++lkh4m2&#10;A//QI/eVCBB2CSqove8SKV1Rk0G3sB1x8ErbG/RB9pXUPQ4BbloZR9FaGmw4LNTY0aGm4je/GwXt&#10;WZffOMSXZlXFWXnz5+fliEp9zMavLQhPo3+HX+2TVrD+hP8v4Q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ogrwgAAANsAAAAPAAAAAAAAAAAAAAAAAJgCAABkcnMvZG93&#10;bnJldi54bWxQSwUGAAAAAAQABAD1AAAAhwMAAAAA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332" o:spid="_x0000_s1525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e7cMA&#10;AADbAAAADwAAAGRycy9kb3ducmV2LnhtbESPTWsCQQyG7wX/wxChtzpbCyKro0hpsSAItdJz3Im7&#10;izuZZWbcj3/fHIQew5v3yZP1dnCN6ijE2rOB11kGirjwtubSwPnn82UJKiZki41nMjBShO1m8rTG&#10;3Pqev6k7pVIJhGOOBqqU2lzrWFTkMM58SyzZ1QeHScZQahuwF7hr9DzLFtphzXKhwpbeKypup7sT&#10;jX1/u3/4MRx/z3EsDstD+9ZdjHmeDrsVqERD+l9+tL+sgYXIyi8CA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8e7cMAAADb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333" o:spid="_x0000_s1526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PW8IA&#10;AADbAAAADwAAAGRycy9kb3ducmV2LnhtbESPQWsCMRSE74X+h/AKvdVsIyy6NUoRhHqsWkpvj81z&#10;s7h5b9mkuv33jSB4HGbmG2axGkOnzjTEVtjC66QARVyLa7mxcNhvXmagYkJ22AmThT+KsFo+Piyw&#10;cnLhTzrvUqMyhGOFFnxKfaV1rD0FjBPpibN3lCFgynJotBvwkuGh06YoSh2w5bzgsae1p/q0+w0W&#10;ilJ4309/vsV8STR+a+bxYKx9fhrf30AlGtM9fGt/OAvlHK5f8g/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M9bwgAAANsAAAAPAAAAAAAAAAAAAAAAAJgCAABkcnMvZG93&#10;bnJldi54bWxQSwUGAAAAAAQABAD1AAAAhw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334" o:spid="_x0000_s1527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mb8A&#10;AADbAAAADwAAAGRycy9kb3ducmV2LnhtbERPy4rCMBTdC/5DuII7TXWhQzUWUQdHZuUD19fm2pY2&#10;N6XJ2Mzfm8XALA/nvc6CacSLOldZVjCbJiCIc6srLhTcrp+TDxDOI2tsLJOCX3KQbYaDNaba9nym&#10;18UXIoawS1FB6X2bSunykgy6qW2JI/e0nUEfYVdI3WEfw00j50mykAYrjg0ltrQrKa8vP0ZB+OZD&#10;aPUC9f6cP+rjad67012p8ShsVyA8Bf8v/nN/aQXLuD5+i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ACZvwAAANsAAAAPAAAAAAAAAAAAAAAAAJgCAABkcnMvZG93bnJl&#10;di54bWxQSwUGAAAAAAQABAD1AAAAhAMAAAAA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335" o:spid="_x0000_s1528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MLMYA&#10;AADbAAAADwAAAGRycy9kb3ducmV2LnhtbESPQWvCQBSE7wX/w/IK3upGD22NrlIEbZBWMXrx9pp9&#10;zQazb0N2jem/7xYKHoeZ+YaZL3tbi45aXzlWMB4lIIgLpysuFZyO66dXED4ga6wdk4If8rBcDB7m&#10;mGp34wN1eShFhLBPUYEJoUml9IUhi37kGuLofbvWYoiyLaVu8RbhtpaTJHmWFiuOCwYbWhkqLvnV&#10;KnCnj6xYbbt8t33fbyaf2eE8/TJKDR/7txmIQH24h//bmVbwMoa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jMLMYAAADbAAAADwAAAAAAAAAAAAAAAACYAgAAZHJz&#10;L2Rvd25yZXYueG1sUEsFBgAAAAAEAAQA9QAAAIsDAAAAAA=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336" o:spid="_x0000_s1529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UA8IA&#10;AADbAAAADwAAAGRycy9kb3ducmV2LnhtbESPwW7CMBBE75X4B2uRuBWHHNoqYBCggrhwqOEDlnhJ&#10;IuJ1ZBsIfD2uVKnH0cy80cwWvW3FjXxoHCuYjDMQxKUzDVcKjofN+xeIEJENto5JwYMCLOaDtxkW&#10;xt35h246ViJBOBSooI6xK6QMZU0Ww9h1xMk7O28xJukraTzeE9y2Ms+yD2mx4bRQY0frmsqLvloF&#10;1/Pme1+Fk/O6f66eO70lvc2VGg375RREpD7+h//aO6PgM4ffL+k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ZQDwgAAANsAAAAPAAAAAAAAAAAAAAAAAJgCAABkcnMvZG93&#10;bnJldi54bWxQSwUGAAAAAAQABAD1AAAAhwMAAAAA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337" o:spid="_x0000_s1530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hJMQA&#10;AADbAAAADwAAAGRycy9kb3ducmV2LnhtbESPQWvCQBSE70L/w/IKXqRuVNCSukoRRD0ZbQ89PrKv&#10;ybbZtyG7JvHfu4LgcZiZb5jlureVaKnxxrGCyTgBQZw7bbhQ8P21fXsH4QOyxsoxKbiSh/XqZbDE&#10;VLuOT9SeQyEihH2KCsoQ6lRKn5dk0Y9dTRy9X9dYDFE2hdQNdhFuKzlNkrm0aDgulFjTpqT8/3yx&#10;Ci4m223/NiNHh59de8qOHfUmU2r42n9+gAjUh2f40d5rBYsZ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4STEAAAA2wAAAA8AAAAAAAAAAAAAAAAAmAIAAGRycy9k&#10;b3ducmV2LnhtbFBLBQYAAAAABAAEAPUAAACJAwAAAAA=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338" o:spid="_x0000_s1531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y2sQA&#10;AADbAAAADwAAAGRycy9kb3ducmV2LnhtbESPQWvCQBSE7wX/w/KE3upGKRpSVwlCqLcabQ+9PbKv&#10;ydLs25jdmuTfdwsFj8PMfMNs96NtxY16bxwrWC4SEMSV04ZrBe+X4ikF4QOyxtYxKZjIw343e9hi&#10;pt3AJd3OoRYRwj5DBU0IXSalrxqy6BeuI47el+sthij7Wuoehwi3rVwlyVpaNBwXGuzo0FD1ff6x&#10;Cq5FWpq3nJJTOb6y++ymo/4wSj3Ox/wFRKAx3MP/7aNWsHmG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8trEAAAA2wAAAA8AAAAAAAAAAAAAAAAAmAIAAGRycy9k&#10;b3ducmV2LnhtbFBLBQYAAAAABAAEAPUAAACJAwAAAAA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339" o:spid="_x0000_s1532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shape id="Freeform 1340" o:spid="_x0000_s1533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4msQA&#10;AADbAAAADwAAAGRycy9kb3ducmV2LnhtbESPQWvCQBSE74X+h+UJvdWNPaQS3YhEhIK9qDm0t0f2&#10;mYRk36bZV03/vVso9DjMzDfMejO5Xl1pDK1nA4t5Aoq48rbl2kB53j8vQQVBtth7JgM/FGCTPz6s&#10;MbP+xke6nqRWEcIhQwONyJBpHaqGHIa5H4ijd/GjQ4lyrLUd8RbhrtcvSZJqhy3HhQYHKhqqutO3&#10;M6C3Rbrrvt4PXsS11eFjKJLy05in2bRdgRKa5D/8136zBl5T+P0Sf4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2uJrEAAAA2w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341" o:spid="_x0000_s1534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e9sIA&#10;AADbAAAADwAAAGRycy9kb3ducmV2LnhtbESPW2vCQBSE3wX/w3KEvunGgBeiqxTBYpOnqj/gkD25&#10;0OzZkN3m8u+7BaGPw8x8wxzPo2lET52rLStYryIQxLnVNZcKno/rcg/CeWSNjWVSMJGD82k+O2Ki&#10;7cBf1N99KQKEXYIKKu/bREqXV2TQrWxLHLzCdgZ9kF0pdYdDgJtGxlG0lQZrDgsVtnSpKP++/xgF&#10;TaqLTxzirN6U8bV4+nTKPlCpt8X4fgDhafT/4Vf7phXsdvD3JfwAe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x72wgAAANsAAAAPAAAAAAAAAAAAAAAAAJgCAABkcnMvZG93&#10;bnJldi54bWxQSwUGAAAAAAQABAD1AAAAhw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342" o:spid="_x0000_s1535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IMMQA&#10;AADbAAAADwAAAGRycy9kb3ducmV2LnhtbESPTWsCQQyG70L/w5BCbzrbFqxsHUVKSwuCUBXP6U7c&#10;XdzJLDPjfvz75iB4DG/eJ0+W68E1qqMQa88GnmcZKOLC25pLA8fD13QBKiZki41nMjBShPXqYbLE&#10;3Pqef6nbp1IJhGOOBqqU2lzrWFTkMM58SyzZ2QeHScZQahuwF7hr9EuWzbXDmuVChS19VFRc9lcn&#10;Gt/95frpx7A7HeNYbBfb9rX7M+bpcdi8g0o0pPvyrf1jDbyJrPwiAN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iDDEAAAA2wAAAA8AAAAAAAAAAAAAAAAAmAIAAGRycy9k&#10;b3ducmV2LnhtbFBLBQYAAAAABAAEAPUAAACJAwAAAAA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343" o:spid="_x0000_s1536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ZhsIA&#10;AADbAAAADwAAAGRycy9kb3ducmV2LnhtbESPX2sCMRDE3wv9DmELvtVcI9h6NUopCPpY/1D6tlzW&#10;y+Fl97iken77RhD6OMzMb5j5cgitOlMfG2ELL+MCFHElruHawn63en4DFROyw1aYLFwpwnLx+DDH&#10;0smFv+i8TbXKEI4lWvApdaXWsfIUMI6lI87eUfqAKcu+1q7HS4aHVpuimOqADecFjx19eqpO299g&#10;oZgK77rJz7eYg0TjN2YW98ba0dPw8Q4q0ZD+w/f22ll4ncHtS/4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VmGwgAAANsAAAAPAAAAAAAAAAAAAAAAAJgCAABkcnMvZG93&#10;bnJldi54bWxQSwUGAAAAAAQABAD1AAAAhw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344" o:spid="_x0000_s1537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bn8IA&#10;AADbAAAADwAAAGRycy9kb3ducmV2LnhtbERPz2vCMBS+D/Y/hDfYbaaToVJNyxgMhKGy1stub82z&#10;qTYvJcm0/vfmIOz48f1elaPtxZl86BwreJ1kIIgbpztuFezrz5cFiBCRNfaOScGVApTF48MKc+0u&#10;/E3nKrYihXDIUYGJccilDI0hi2HiBuLEHZy3GBP0rdQeLync9nKaZTNpsePUYHCgD0PNqfqzCna6&#10;8uv5dr6vN+bavsnj19T+/Cr1/DS+L0FEGuO/+O5eawWLtD59ST9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tufwgAAANsAAAAPAAAAAAAAAAAAAAAAAJgCAABkcnMvZG93&#10;bnJldi54bWxQSwUGAAAAAAQABAD1AAAAhw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345" o:spid="_x0000_s1538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JM8MA&#10;AADbAAAADwAAAGRycy9kb3ducmV2LnhtbESP3YrCMBSE7xd8h3AE79a0XiylGkX8YQW9WfUBjs2x&#10;KTYntYm2vr1ZWNjLYWa+YWaL3tbiSa2vHCtIxwkI4sLpiksF59P2MwPhA7LG2jEpeJGHxXzwMcNc&#10;u45/6HkMpYgQ9jkqMCE0uZS+MGTRj11DHL2ray2GKNtS6ha7CLe1nCTJl7RYcVww2NDKUHE7PqyC&#10;S7Z/bHy3vx7SnTb37fd6YtO1UqNhv5yCCNSH//Bfe6cVZCn8fo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JM8MAAADbAAAADwAAAAAAAAAAAAAAAACYAgAAZHJzL2Rv&#10;d25yZXYueG1sUEsFBgAAAAAEAAQA9QAAAIgDAAAAAA=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346" o:spid="_x0000_s1539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XRMQA&#10;AADbAAAADwAAAGRycy9kb3ducmV2LnhtbESPzW7CMBCE70h9B2sr9QZOcqiiEIOqAioSvfDzANt4&#10;iaPG6xAbkr59jYTEcTQz32jK5WhbcaPeN44VpLMEBHHldMO1gtNxM81B+ICssXVMCv7Iw3LxMimx&#10;0G7gPd0OoRYRwr5ABSaErpDSV4Ys+pnriKN3dr3FEGVfS93jEOG2lVmSvEuLDccFgx19Gqp+D1er&#10;4CffXdd+2J2/0602l83XKrPpSqm31/FjDiLQGJ7hR3urFeQZ3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F0TEAAAA2wAAAA8AAAAAAAAAAAAAAAAAmAIAAGRycy9k&#10;b3ducmV2LnhtbFBLBQYAAAAABAAEAPUAAACJAwAAAAA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347" o:spid="_x0000_s1540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1JcQA&#10;AADbAAAADwAAAGRycy9kb3ducmV2LnhtbESP3WrCQBSE7wt9h+UUvGs2VgghukopCBX8odreH7LH&#10;bDB7NmZXjT69KxS8HGbmG2Yy620jztT52rGCYZKCIC6drrlS8Lubv+cgfEDW2DgmBVfyMJu+vkyw&#10;0O7CP3TehkpECPsCFZgQ2kJKXxqy6BPXEkdv7zqLIcqukrrDS4TbRn6kaSYt1hwXDLb0Zag8bE9W&#10;gQ23o1kcy3y/yVbLbN0O//y8UWrw1n+OQQTqwzP83/7WCvIR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k9SXEAAAA2w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348" o:spid="_x0000_s1541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3iMQA&#10;AADbAAAADwAAAGRycy9kb3ducmV2LnhtbESPQWvCQBSE7wX/w/IEb3WjWLXRVaS0UKSItQWvj+wz&#10;CWbfht2tSfz1rlDwOMzMN8xy3ZpKXMj50rKC0TABQZxZXXKu4Pfn43kOwgdkjZVlUtCRh/Wq97TE&#10;VNuGv+lyCLmIEPYpKihCqFMpfVaQQT+0NXH0TtYZDFG6XGqHTYSbSo6TZCoNlhwXCqzpraDsfPgz&#10;CrZ79zWjbnp1s4172VHz/todE6UG/XazABGoDY/wf/tTK5hP4P4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zd4jEAAAA2wAAAA8AAAAAAAAAAAAAAAAAmAIAAGRycy9k&#10;b3ducmV2LnhtbFBLBQYAAAAABAAEAPUAAACJAwAAAAA=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349" o:spid="_x0000_s1542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v1w3EAAAA2wAAAA8AAABkcnMvZG93bnJldi54bWxEj0FrwkAUhO+F/oflFXqrGwWLpK4ioiKU&#10;Yo0Vr8/sSzaYfRuy2xj/fVcoeBxm5htmOu9tLTpqfeVYwXCQgCDOna64VPBzWL9NQPiArLF2TApu&#10;5GE+e36aYqrdlffUZaEUEcI+RQUmhCaV0ueGLPqBa4ijV7jWYoiyLaVu8RrhtpajJHmXFiuOCwYb&#10;WhrKL9mvVfB93Iw/l6vh6asbZecLc3HbmUKp15d+8QEiUB8e4f/2ViuYjOH+Jf4A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v1w3EAAAA2wAAAA8AAAAAAAAAAAAAAAAA&#10;nwIAAGRycy9kb3ducmV2LnhtbFBLBQYAAAAABAAEAPcAAACQAwAAAAA=&#10;" fillcolor="#bbe0e3">
                      <v:imagedata r:id="rId8" o:title=""/>
                    </v:shape>
                  </v:group>
                </v:group>
                <v:shape id="WordArt 1350" o:spid="_x0000_s1543" type="#_x0000_t202" style="position:absolute;left:4564;top:3545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UMEA&#10;AADbAAAADwAAAGRycy9kb3ducmV2LnhtbESPQWvCQBSE74L/YXlCb7pRUCS6ilQFD73Uxvsj+8yG&#10;Zt+G7NPEf98tFHocZuYbZrsffKOe1MU6sIH5LANFXAZbc2Wg+DpP16CiIFtsApOBF0XY78ajLeY2&#10;9PxJz6tUKkE45mjAibS51rF05DHOQkucvHvoPEqSXaVth32C+0YvsmylPdacFhy29O6o/L4+vAER&#10;e5i/ipOPl9vwcexdVi6xMOZtMhw2oIQG+Q//tS/WwHoFv1/S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z1D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ר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175B9">
        <w:rPr>
          <w:rFonts w:hint="cs"/>
          <w:sz w:val="24"/>
          <w:szCs w:val="24"/>
          <w:rtl/>
        </w:rPr>
        <w:t>אחד מהבנים בהגדה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מסימני הסדר</w:t>
      </w:r>
      <w:r w:rsidRPr="00825409">
        <w:rPr>
          <w:rFonts w:hint="cs"/>
          <w:sz w:val="24"/>
          <w:szCs w:val="24"/>
          <w:rtl/>
        </w:rPr>
        <w:t xml:space="preserve"> 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אחת מהערים שבני ישראל בנו במצרים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בני ישראל יצאו ממצרים ביד ...</w:t>
      </w:r>
    </w:p>
    <w:p w:rsidR="005175B9" w:rsidRDefault="003A626C" w:rsidP="008A71F6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83820</wp:posOffset>
                </wp:positionV>
                <wp:extent cx="6063615" cy="14605"/>
                <wp:effectExtent l="0" t="0" r="0" b="0"/>
                <wp:wrapNone/>
                <wp:docPr id="60" name="AutoShape 1432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AC6E7" id="AutoShape 1432" o:spid="_x0000_s1026" type="#_x0000_t16" alt="Dark downward diagonal" style="position:absolute;left:0;text-align:left;margin-left:-20.5pt;margin-top:6.6pt;width:477.45pt;height: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  <w:r w:rsidR="008A71F6">
        <w:rPr>
          <w:sz w:val="24"/>
          <w:szCs w:val="24"/>
          <w:rtl/>
        </w:rPr>
        <w:br w:type="page"/>
      </w:r>
    </w:p>
    <w:p w:rsidR="008A71F6" w:rsidRDefault="003A626C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31750</wp:posOffset>
                </wp:positionV>
                <wp:extent cx="660400" cy="612140"/>
                <wp:effectExtent l="0" t="0" r="0" b="0"/>
                <wp:wrapSquare wrapText="bothSides"/>
                <wp:docPr id="34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2548" y="3652"/>
                          <a:chExt cx="1040" cy="964"/>
                        </a:xfrm>
                      </wpg:grpSpPr>
                      <wpg:grpSp>
                        <wpg:cNvPr id="35" name="Group 1353"/>
                        <wpg:cNvGrpSpPr>
                          <a:grpSpLocks/>
                        </wpg:cNvGrpSpPr>
                        <wpg:grpSpPr bwMode="auto">
                          <a:xfrm>
                            <a:off x="2548" y="3652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36" name="Freeform 1354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" name="Group 1355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38" name="Group 13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39" name="Freeform 1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1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1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1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13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1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1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1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1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" name="Group 13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49" name="Freeform 1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1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1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1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1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1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1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8" name="Picture 13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9" name="WordArt 137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880" y="3853"/>
                            <a:ext cx="462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ש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2" o:spid="_x0000_s1544" style="position:absolute;left:0;text-align:left;margin-left:403.15pt;margin-top:2.5pt;width:52pt;height:48.2pt;z-index:-251641344" coordorigin="2548,3652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">
                <v:group id="Group 1353" o:spid="_x0000_s1545" style="position:absolute;left:2548;top:3652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354" o:spid="_x0000_s1546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eNcMA&#10;AADbAAAADwAAAGRycy9kb3ducmV2LnhtbESPzWrDMBCE74W8g9hCbo3cGELrWA4hwRBIc6hb6HWx&#10;NraJtTKW4p+3rwqFHIeZ+YZJd5NpxUC9aywreF1FIIhLqxuuFHx/5S9vIJxH1thaJgUzOdhli6cU&#10;E21H/qSh8JUIEHYJKqi97xIpXVmTQbeyHXHwrrY36IPsK6l7HAPctHIdRRtpsOGwUGNHh5rKW3E3&#10;Cs52zPNzcXzPrRtd/HM5fMw0K7V8nvZbEJ4m/wj/t09aQbyBv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eNcMAAADbAAAADwAAAAAAAAAAAAAAAACYAgAAZHJzL2Rv&#10;d25yZXYueG1sUEsFBgAAAAAEAAQA9QAAAIgDAAAAAA=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355" o:spid="_x0000_s1547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group id="Group 1356" o:spid="_x0000_s1548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shape id="Freeform 1357" o:spid="_x0000_s1549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VKMQA&#10;AADbAAAADwAAAGRycy9kb3ducmV2LnhtbESPQWvCQBSE7wX/w/IEb3VTBampG5GIINhL1YO9PbKv&#10;SUj2bcw+Nf333UKhx2FmvmFW68G16k59qD0beJkmoIgLb2suDZxPu+dXUEGQLbaeycA3BVhno6cV&#10;ptY/+IPuRylVhHBI0UAl0qVah6Iih2HqO+LoffneoUTZl9r2+Ihw1+pZkiy0w5rjQoUd5RUVzfHm&#10;DOhNvtg21/eDF3F1cbh0eXL+NGYyHjZvoIQG+Q//tffWwHwJv1/iD9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DlSjEAAAA2wAAAA8AAAAAAAAAAAAAAAAAmAIAAGRycy9k&#10;b3ducmV2LnhtbFBLBQYAAAAABAAEAPUAAACJ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358" o:spid="_x0000_s1550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MP7sA&#10;AADbAAAADwAAAGRycy9kb3ducmV2LnhtbERPyQrCMBC9C/5DGMGbphYVqUYRQXE5uXzA0EwXbCal&#10;ibb+vTkIHh9vX206U4k3Na60rGAyjkAQp1aXnCt43PejBQjnkTVWlknBhxxs1v3eChNtW77S++Zz&#10;EULYJaig8L5OpHRpQQbd2NbEgctsY9AH2ORSN9iGcFPJOIrm0mDJoaHAmnYFpc/byyiozjo7YRtf&#10;ylke77OHP38uB1RqOOi2SxCeOv8X/9xHrWAa1oc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M2TD+7AAAA2wAAAA8AAAAAAAAAAAAAAAAAmAIAAGRycy9kb3ducmV2Lnht&#10;bFBLBQYAAAAABAAEAPUAAACA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359" o:spid="_x0000_s1551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rEMMA&#10;AADbAAAADwAAAGRycy9kb3ducmV2LnhtbESPX2sCMRDE34V+h7AF3zSnLSJXo5RSqSAInuLz9rK9&#10;O7xsjiTen2/fCIKPw+z8Zme16U0tWnK+sqxgNk1AEOdWV1woOJ+2kyUIH5A11pZJwUAeNuuX0QpT&#10;bTs+UpuFQkQI+xQVlCE0qZQ+L8mgn9qGOHp/1hkMUbpCaoddhJtazpNkIQ1WHBtKbOirpPya3Ux8&#10;46e73r7t4A6Xsx/y/XLfvLW/So1f+88PEIH68Dx+pHdawfsM7lsiA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DrEMMAAADbAAAADwAAAAAAAAAAAAAAAACYAgAAZHJzL2Rv&#10;d25yZXYueG1sUEsFBgAAAAAEAAQA9QAAAIgDAAAAAA=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360" o:spid="_x0000_s1552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BSsIA&#10;AADbAAAADwAAAGRycy9kb3ducmV2LnhtbESPQWsCMRSE7wX/Q3hCbzVrKtJujSIFwR6rltLbY/Pc&#10;LG7eWzapbv99Iwgeh5n5hlmshtCqM/WxEbYwnRSgiCtxDdcWDvvN0wuomJAdtsJk4Y8irJajhwWW&#10;Ti78SeddqlWGcCzRgk+pK7WOlaeAcSIdcfaO0gdMWfa1dj1eMjy02hTFXAdsOC947OjdU3Xa/QYL&#10;xVx43z3/fIv5kmj8h3mNB2Pt43hYv4FKNKR7+NbeOgszA9cv+Qf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QFKwgAAANsAAAAPAAAAAAAAAAAAAAAAAJgCAABkcnMvZG93&#10;bnJldi54bWxQSwUGAAAAAAQABAD1AAAAhw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361" o:spid="_x0000_s1553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UU8MA&#10;AADbAAAADwAAAGRycy9kb3ducmV2LnhtbESPQWvCQBSE7wX/w/KE3urGVKREVylqqaGnWPH8zL4m&#10;wezbkN0m23/fLRQ8DjPzDbPeBtOKgXrXWFYwnyUgiEurG64UnD/fnl5AOI+ssbVMCn7IwXYzeVhj&#10;pu3IBQ0nX4kIYZehgtr7LpPSlTUZdDPbEUfvy/YGfZR9JXWPY4SbVqZJspQGG44LNXa0q6m8nb6N&#10;gvDBh9DpJep9UV5v73k6uvyi1OM0vK5AeAr+Hv5vH7WCxTP8fY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JUU8MAAADbAAAADwAAAAAAAAAAAAAAAACYAgAAZHJzL2Rv&#10;d25yZXYueG1sUEsFBgAAAAAEAAQA9QAAAIgDAAAAAA==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362" o:spid="_x0000_s1554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lCcUA&#10;AADbAAAADwAAAGRycy9kb3ducmV2LnhtbESPQWvCQBSE7wX/w/KE3uqmIqVGVymCGsRajF68vWZf&#10;s8Hs25DdxvTfu4VCj8PMfMPMl72tRUetrxwreB4lIIgLpysuFZxP66dXED4ga6wdk4If8rBcDB7m&#10;mGp34yN1eShFhLBPUYEJoUml9IUhi37kGuLofbnWYoiyLaVu8RbhtpbjJHmRFiuOCwYbWhkqrvm3&#10;VeDO+6xY7br8sNt+bMbv2fEy/TRKPQ77txmIQH34D/+1M61gMoHf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6UJxQAAANsAAAAPAAAAAAAAAAAAAAAAAJgCAABkcnMv&#10;ZG93bnJldi54bWxQSwUGAAAAAAQABAD1AAAAigMAAAAA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363" o:spid="_x0000_s1555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GysMA&#10;AADbAAAADwAAAGRycy9kb3ducmV2LnhtbESPQWsCMRSE74L/ITyhNzertCJbo9hSxYsHoz/guXnu&#10;Lt28LEnUrb++EQo9DjPzDbNY9bYVN/KhcaxgkuUgiEtnGq4UnI6b8RxEiMgGW8ek4IcCrJbDwQIL&#10;4+58oJuOlUgQDgUqqGPsCilDWZPFkLmOOHkX5y3GJH0ljcd7gttWTvN8Ji02nBZq7OizpvJbX62C&#10;62Xzta/C2XndPz4eO70lvZ0q9TLq1+8gIvXxP/zX3hkFr2/w/J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GysMAAADb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364" o:spid="_x0000_s1556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IAcQA&#10;AADbAAAADwAAAGRycy9kb3ducmV2LnhtbESPQWvCQBSE74X+h+UVvBTdVEQkukoRxHpqjD30+Mg+&#10;k7XZtyG7JvHfdwXB4zAz3zCrzWBr0VHrjWMFH5MEBHHhtOFSwc9pN16A8AFZY+2YFNzIw2b9+rLC&#10;VLuej9TloRQRwj5FBVUITSqlLyqy6CeuIY7e2bUWQ5RtKXWLfYTbWk6TZC4tGo4LFTa0raj4y69W&#10;wdVk+91l++7o8Lvvjtl3T4PJlBq9DZ9LEIGG8Aw/2l9awWwO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piAHEAAAA2wAAAA8AAAAAAAAAAAAAAAAAmAIAAGRycy9k&#10;b3ducmV2LnhtbFBLBQYAAAAABAAEAPUAAACJAwAAAAA=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365" o:spid="_x0000_s1557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mEMQA&#10;AADbAAAADwAAAGRycy9kb3ducmV2LnhtbESPQWvCQBSE7wX/w/KE3upGKRpSVwlCqLcabQ+9PbKv&#10;ydLs25jdmuTfdwsFj8PMfMNs96NtxY16bxwrWC4SEMSV04ZrBe+X4ikF4QOyxtYxKZjIw343e9hi&#10;pt3AJd3OoRYRwj5DBU0IXSalrxqy6BeuI47el+sthij7Wuoehwi3rVwlyVpaNBwXGuzo0FD1ff6x&#10;Cq5FWpq3nJJTOb6y++ymo/4wSj3Ox/wFRKAx3MP/7aNW8LyB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phDEAAAA2wAAAA8AAAAAAAAAAAAAAAAAmAIAAGRycy9k&#10;b3ducmV2LnhtbFBLBQYAAAAABAAEAPUAAACJAwAAAAA=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366" o:spid="_x0000_s1558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shape id="Freeform 1367" o:spid="_x0000_s1559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mVcQA&#10;AADbAAAADwAAAGRycy9kb3ducmV2LnhtbESPQWvCQBSE7wX/w/IEb3VTEampG5GIINhL1YO9PbKv&#10;SUj2bcw+Nf333UKhx2FmvmFW68G16k59qD0beJkmoIgLb2suDZxPu+dXUEGQLbaeycA3BVhno6cV&#10;ptY/+IPuRylVhHBI0UAl0qVah6Iih2HqO+LoffneoUTZl9r2+Ihw1+pZkiy0w5rjQoUd5RUVzfHm&#10;DOhNvtg21/eDF3F1cbh0eXL+NGYyHjZvoIQG+Q//tffWwHwJv1/iD9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5lXEAAAA2wAAAA8AAAAAAAAAAAAAAAAAmAIAAGRycy9k&#10;b3ducmV2LnhtbFBLBQYAAAAABAAEAPUAAACJ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368" o:spid="_x0000_s1560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a4rsA&#10;AADbAAAADwAAAGRycy9kb3ducmV2LnhtbERPSwrCMBDdC94hjOBOUwuKVKOIoPhZqT3A0Ew/2ExK&#10;E229vVkILh/vv972phZval1lWcFsGoEgzqyuuFCQPg6TJQjnkTXWlknBhxxsN8PBGhNtO77R++4L&#10;EULYJaig9L5JpHRZSQbd1DbEgctta9AH2BZSt9iFcFPLOIoW0mDFoaHEhvYlZc/7yyioLzo/Yxdf&#10;q3kRH/LUXz7XIyo1HvW7FQhPvf+Lf+6TVjAP68OX8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bv2uK7AAAA2wAAAA8AAAAAAAAAAAAAAAAAmAIAAGRycy9kb3ducmV2Lnht&#10;bFBLBQYAAAAABAAEAPUAAACAAwAAAAA=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369" o:spid="_x0000_s1561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9zcMA&#10;AADbAAAADwAAAGRycy9kb3ducmV2LnhtbESPX2sCMRDE34V+h7AF3zSnpSJXo5RSqSAInuLz9rK9&#10;O7xsjiTen2/fCIKPw+z8Zme16U0tWnK+sqxgNk1AEOdWV1woOJ+2kyUIH5A11pZJwUAeNuuX0QpT&#10;bTs+UpuFQkQI+xQVlCE0qZQ+L8mgn9qGOHp/1hkMUbpCaoddhJtazpNkIQ1WHBtKbOirpPya3Ux8&#10;46e73r7t4A6Xsx/y/XLfvLW/So1f+88PEIH68Dx+pHdawfsM7lsiA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9zcMAAADb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370" o:spid="_x0000_s1562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Xl8IA&#10;AADbAAAADwAAAGRycy9kb3ducmV2LnhtbESPQWsCMRSE7wX/Q3hCbzVritJujSIFwR6rltLbY/Pc&#10;LG7eWzapbv99Iwgeh5n5hlmshtCqM/WxEbYwnRSgiCtxDdcWDvvN0wuomJAdtsJk4Y8irJajhwWW&#10;Ti78SeddqlWGcCzRgk+pK7WOlaeAcSIdcfaO0gdMWfa1dj1eMjy02hTFXAdsOC947OjdU3Xa/QYL&#10;xVx43z3/fIv5kmj8h3mNB2Pt43hYv4FKNKR7+NbeOgszA9cv+Qf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JeXwgAAANsAAAAPAAAAAAAAAAAAAAAAAJgCAABkcnMvZG93&#10;bnJldi54bWxQSwUGAAAAAAQABAD1AAAAhw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371" o:spid="_x0000_s1563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pr8UA&#10;AADbAAAADwAAAGRycy9kb3ducmV2LnhtbESPQWsCMRSE70L/Q3hCb5rVtiqrUUqhIJRWXL14e26e&#10;m7WblyVJdf33TaHgcZiZb5jFqrONuJAPtWMFo2EGgrh0uuZKwX73PpiBCBFZY+OYFNwowGr50Ftg&#10;rt2Vt3QpYiUShEOOCkyMbS5lKA1ZDEPXEifv5LzFmKSvpPZ4TXDbyHGWTaTFmtOCwZbeDJXfxY9V&#10;sNGFX0+/pvvdp7lVz/L8MbaHo1KP/e51DiJSF+/h//ZaK3h5gr8v6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GmvxQAAANsAAAAPAAAAAAAAAAAAAAAAAJgCAABkcnMv&#10;ZG93bnJldi54bWxQSwUGAAAAAAQABAD1AAAAigMAAAAA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372" o:spid="_x0000_s1564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G7MQA&#10;AADbAAAADwAAAGRycy9kb3ducmV2LnhtbESP3WrCQBSE7wXfYTmF3ukmUkWiqxR/qKA3ah/gNHvM&#10;BrNnY3Y16du7hYKXw8x8w8yXna3EgxpfOlaQDhMQxLnTJRcKvs/bwRSED8gaK8ek4Jc8LBf93hwz&#10;7Vo+0uMUChEh7DNUYEKoMyl9bsiiH7qaOHoX11gMUTaF1A22EW4rOUqSibRYclwwWNPKUH493a2C&#10;n+n+vvHt/nJId9rctl/rkU3XSr2/dZ8zEIG68Ar/t3dawfgD/r7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BuzEAAAA2wAAAA8AAAAAAAAAAAAAAAAAmAIAAGRycy9k&#10;b3ducmV2LnhtbFBLBQYAAAAABAAEAPUAAACJAwAAAAA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373" o:spid="_x0000_s1565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jd8MA&#10;AADbAAAADwAAAGRycy9kb3ducmV2LnhtbESP3YrCMBSE74V9h3AWvNO0giLVKMuqKOiNPw9wtjk2&#10;ZZuT2kTbffuNIHg5zMw3zHzZ2Uo8qPGlYwXpMAFBnDtdcqHgct4MpiB8QNZYOSYFf+RhufjozTHT&#10;ruUjPU6hEBHCPkMFJoQ6k9Lnhiz6oauJo3d1jcUQZVNI3WAb4baSoySZSIslxwWDNX0byn9Pd6vg&#10;Z7q/r327vx7SnTa3zXY1sulKqf5n9zUDEagL7/CrvdMKxm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Kjd8MAAADbAAAADwAAAAAAAAAAAAAAAACYAgAAZHJzL2Rv&#10;d25yZXYueG1sUEsFBgAAAAAEAAQA9QAAAIgDAAAAAA=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374" o:spid="_x0000_s1566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6+sQA&#10;AADbAAAADwAAAGRycy9kb3ducmV2LnhtbESPQWvCQBSE7wX/w/KE3ppNBIOkWUMpCArWUqv3R/aZ&#10;Dc2+jdlV0/56t1DocZiZb5iyGm0nrjT41rGCLElBENdOt9woOHyunhYgfEDW2DkmBd/koVpOHkos&#10;tLvxB133oRERwr5ABSaEvpDS14Ys+sT1xNE7ucFiiHJopB7wFuG2k7M0zaXFluOCwZ5eDdVf+4tV&#10;YMPP2WzO9eL0nr9t812fHf2qU+pxOr48gwg0hv/wX3utFcxz+P0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evrEAAAA2wAAAA8AAAAAAAAAAAAAAAAAmAIAAGRycy9k&#10;b3ducmV2LnhtbFBLBQYAAAAABAAEAPUAAACJAwAAAAA=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375" o:spid="_x0000_s1567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FuMQA&#10;AADbAAAADwAAAGRycy9kb3ducmV2LnhtbESPQWvCQBSE74L/YXlCb3VjQaPRVURaKKVIq4LXR/aZ&#10;BLNvw+7WJP31XaHgcZiZb5jVpjO1uJHzlWUFk3ECgji3uuJCwen49jwH4QOyxtoyKejJw2Y9HKww&#10;07blb7odQiEihH2GCsoQmkxKn5dk0I9tQxy9i3UGQ5SukNphG+Gmli9JMpMGK44LJTa0Kym/Hn6M&#10;go8v95lSP/t16dZN99S+LvpzotTTqNsuQQTqwiP8337XCqYp3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xbjEAAAA2wAAAA8AAAAAAAAAAAAAAAAAmAIAAGRycy9k&#10;b3ducmV2LnhtbFBLBQYAAAAABAAEAPUAAACJAwAAAAA=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376" o:spid="_x0000_s1568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VNTBAAAA2wAAAA8AAABkcnMvZG93bnJldi54bWxET11rwjAUfR/4H8IV9jZTBUWqUUS2MRhj&#10;WhVfr81tU2xuSpPV+u/Nw8DHw/lerntbi45aXzlWMB4lIIhzpysuFRwPH29zED4ga6wdk4I7eViv&#10;Bi9LTLW78Z66LJQihrBPUYEJoUml9Lkhi37kGuLIFa61GCJsS6lbvMVwW8tJksykxYpjg8GGtoby&#10;a/ZnFexOn9Pv7fv4/NNNssuVubj/mkKp12G/WYAI1Ien+N/9pRVM49j4Jf4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OVNTBAAAA2wAAAA8AAAAAAAAAAAAAAAAAnwIA&#10;AGRycy9kb3ducmV2LnhtbFBLBQYAAAAABAAEAPcAAACNAwAAAAA=&#10;" fillcolor="#bbe0e3">
                      <v:imagedata r:id="rId8" o:title=""/>
                    </v:shape>
                  </v:group>
                </v:group>
                <v:shape id="WordArt 1377" o:spid="_x0000_s1569" type="#_x0000_t202" style="position:absolute;left:2880;top:3853;width:462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ש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A71F6">
        <w:rPr>
          <w:rFonts w:hint="cs"/>
          <w:sz w:val="24"/>
          <w:szCs w:val="24"/>
          <w:rtl/>
        </w:rPr>
        <w:t>אחת מהמכות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 w:rsidRPr="00B93E37">
        <w:rPr>
          <w:rFonts w:hint="cs"/>
          <w:sz w:val="24"/>
          <w:szCs w:val="24"/>
          <w:rtl/>
        </w:rPr>
        <w:t>מסימני הסדר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אכל את הגדיא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הקריאה של משה לפרעה לשחרר את העם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ההודיה לאחר קריעת ים סוף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כינוי ללילה של הסדר (רמז: וזה לא אוכל)</w:t>
      </w:r>
    </w:p>
    <w:p w:rsidR="008A71F6" w:rsidRDefault="008A71F6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הגיל של משה כאשר בא לפני פרעה ואמר: שלח את עמי</w:t>
      </w:r>
    </w:p>
    <w:p w:rsidR="008A71F6" w:rsidRDefault="008A71F6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מספר בני ישראל כשירדו למצרים</w:t>
      </w:r>
    </w:p>
    <w:p w:rsidR="005175B9" w:rsidRPr="00B93E37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בקהילות רבות קוראים אותו אחרי הסדר (וגם בשבת חול המועד)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מילה אחרת למכות</w:t>
      </w:r>
    </w:p>
    <w:p w:rsidR="005175B9" w:rsidRPr="00B93E37" w:rsidRDefault="003A626C" w:rsidP="005175B9">
      <w:pPr>
        <w:pStyle w:val="BulletList"/>
        <w:numPr>
          <w:ilvl w:val="0"/>
          <w:numId w:val="0"/>
        </w:numPr>
        <w:spacing w:line="320" w:lineRule="atLeast"/>
        <w:ind w:left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86995</wp:posOffset>
                </wp:positionV>
                <wp:extent cx="6063615" cy="14605"/>
                <wp:effectExtent l="0" t="0" r="0" b="0"/>
                <wp:wrapNone/>
                <wp:docPr id="33" name="AutoShape 1378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C3CE8" id="AutoShape 1378" o:spid="_x0000_s1026" type="#_x0000_t16" alt="Dark downward diagonal" style="position:absolute;left:0;text-align:left;margin-left:-20.5pt;margin-top:6.85pt;width:477.45pt;height:1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5175B9" w:rsidRDefault="003A626C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5084445</wp:posOffset>
                </wp:positionH>
                <wp:positionV relativeFrom="paragraph">
                  <wp:posOffset>37465</wp:posOffset>
                </wp:positionV>
                <wp:extent cx="660400" cy="612140"/>
                <wp:effectExtent l="0" t="0" r="0" b="0"/>
                <wp:wrapSquare wrapText="bothSides"/>
                <wp:docPr id="5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2140"/>
                          <a:chOff x="3677" y="3781"/>
                          <a:chExt cx="1040" cy="964"/>
                        </a:xfrm>
                      </wpg:grpSpPr>
                      <wpg:grpSp>
                        <wpg:cNvPr id="7" name="Group 1380"/>
                        <wpg:cNvGrpSpPr>
                          <a:grpSpLocks/>
                        </wpg:cNvGrpSpPr>
                        <wpg:grpSpPr bwMode="auto">
                          <a:xfrm>
                            <a:off x="3677" y="3781"/>
                            <a:ext cx="1040" cy="964"/>
                            <a:chOff x="9399" y="3956"/>
                            <a:chExt cx="1040" cy="964"/>
                          </a:xfrm>
                        </wpg:grpSpPr>
                        <wps:wsp>
                          <wps:cNvPr id="9" name="Freeform 1381"/>
                          <wps:cNvSpPr>
                            <a:spLocks/>
                          </wps:cNvSpPr>
                          <wps:spPr bwMode="auto">
                            <a:xfrm>
                              <a:off x="9580" y="3956"/>
                              <a:ext cx="859" cy="946"/>
                            </a:xfrm>
                            <a:custGeom>
                              <a:avLst/>
                              <a:gdLst>
                                <a:gd name="T0" fmla="*/ 25 w 1052"/>
                                <a:gd name="T1" fmla="*/ 110 h 1160"/>
                                <a:gd name="T2" fmla="*/ 50 w 1052"/>
                                <a:gd name="T3" fmla="*/ 82 h 1160"/>
                                <a:gd name="T4" fmla="*/ 96 w 1052"/>
                                <a:gd name="T5" fmla="*/ 58 h 1160"/>
                                <a:gd name="T6" fmla="*/ 158 w 1052"/>
                                <a:gd name="T7" fmla="*/ 38 h 1160"/>
                                <a:gd name="T8" fmla="*/ 233 w 1052"/>
                                <a:gd name="T9" fmla="*/ 22 h 1160"/>
                                <a:gd name="T10" fmla="*/ 363 w 1052"/>
                                <a:gd name="T11" fmla="*/ 7 h 1160"/>
                                <a:gd name="T12" fmla="*/ 479 w 1052"/>
                                <a:gd name="T13" fmla="*/ 1 h 1160"/>
                                <a:gd name="T14" fmla="*/ 617 w 1052"/>
                                <a:gd name="T15" fmla="*/ 3 h 1160"/>
                                <a:gd name="T16" fmla="*/ 741 w 1052"/>
                                <a:gd name="T17" fmla="*/ 13 h 1160"/>
                                <a:gd name="T18" fmla="*/ 826 w 1052"/>
                                <a:gd name="T19" fmla="*/ 30 h 1160"/>
                                <a:gd name="T20" fmla="*/ 875 w 1052"/>
                                <a:gd name="T21" fmla="*/ 47 h 1160"/>
                                <a:gd name="T22" fmla="*/ 906 w 1052"/>
                                <a:gd name="T23" fmla="*/ 69 h 1160"/>
                                <a:gd name="T24" fmla="*/ 913 w 1052"/>
                                <a:gd name="T25" fmla="*/ 95 h 1160"/>
                                <a:gd name="T26" fmla="*/ 893 w 1052"/>
                                <a:gd name="T27" fmla="*/ 125 h 1160"/>
                                <a:gd name="T28" fmla="*/ 914 w 1052"/>
                                <a:gd name="T29" fmla="*/ 117 h 1160"/>
                                <a:gd name="T30" fmla="*/ 949 w 1052"/>
                                <a:gd name="T31" fmla="*/ 122 h 1160"/>
                                <a:gd name="T32" fmla="*/ 979 w 1052"/>
                                <a:gd name="T33" fmla="*/ 153 h 1160"/>
                                <a:gd name="T34" fmla="*/ 1004 w 1052"/>
                                <a:gd name="T35" fmla="*/ 205 h 1160"/>
                                <a:gd name="T36" fmla="*/ 1024 w 1052"/>
                                <a:gd name="T37" fmla="*/ 276 h 1160"/>
                                <a:gd name="T38" fmla="*/ 1039 w 1052"/>
                                <a:gd name="T39" fmla="*/ 360 h 1160"/>
                                <a:gd name="T40" fmla="*/ 1048 w 1052"/>
                                <a:gd name="T41" fmla="*/ 454 h 1160"/>
                                <a:gd name="T42" fmla="*/ 1052 w 1052"/>
                                <a:gd name="T43" fmla="*/ 554 h 1160"/>
                                <a:gd name="T44" fmla="*/ 1049 w 1052"/>
                                <a:gd name="T45" fmla="*/ 683 h 1160"/>
                                <a:gd name="T46" fmla="*/ 1039 w 1052"/>
                                <a:gd name="T47" fmla="*/ 805 h 1160"/>
                                <a:gd name="T48" fmla="*/ 1024 w 1052"/>
                                <a:gd name="T49" fmla="*/ 894 h 1160"/>
                                <a:gd name="T50" fmla="*/ 1004 w 1052"/>
                                <a:gd name="T51" fmla="*/ 971 h 1160"/>
                                <a:gd name="T52" fmla="*/ 979 w 1052"/>
                                <a:gd name="T53" fmla="*/ 1032 h 1160"/>
                                <a:gd name="T54" fmla="*/ 949 w 1052"/>
                                <a:gd name="T55" fmla="*/ 1072 h 1160"/>
                                <a:gd name="T56" fmla="*/ 914 w 1052"/>
                                <a:gd name="T57" fmla="*/ 1089 h 1160"/>
                                <a:gd name="T58" fmla="*/ 893 w 1052"/>
                                <a:gd name="T59" fmla="*/ 1088 h 1160"/>
                                <a:gd name="T60" fmla="*/ 913 w 1052"/>
                                <a:gd name="T61" fmla="*/ 1105 h 1160"/>
                                <a:gd name="T62" fmla="*/ 906 w 1052"/>
                                <a:gd name="T63" fmla="*/ 1120 h 1160"/>
                                <a:gd name="T64" fmla="*/ 875 w 1052"/>
                                <a:gd name="T65" fmla="*/ 1133 h 1160"/>
                                <a:gd name="T66" fmla="*/ 778 w 1052"/>
                                <a:gd name="T67" fmla="*/ 1149 h 1160"/>
                                <a:gd name="T68" fmla="*/ 617 w 1052"/>
                                <a:gd name="T69" fmla="*/ 1159 h 1160"/>
                                <a:gd name="T70" fmla="*/ 432 w 1052"/>
                                <a:gd name="T71" fmla="*/ 1159 h 1160"/>
                                <a:gd name="T72" fmla="*/ 254 w 1052"/>
                                <a:gd name="T73" fmla="*/ 1149 h 1160"/>
                                <a:gd name="T74" fmla="*/ 141 w 1052"/>
                                <a:gd name="T75" fmla="*/ 1136 h 1160"/>
                                <a:gd name="T76" fmla="*/ 60 w 1052"/>
                                <a:gd name="T77" fmla="*/ 1117 h 1160"/>
                                <a:gd name="T78" fmla="*/ 30 w 1052"/>
                                <a:gd name="T79" fmla="*/ 1101 h 1160"/>
                                <a:gd name="T80" fmla="*/ 22 w 1052"/>
                                <a:gd name="T81" fmla="*/ 1083 h 1160"/>
                                <a:gd name="T82" fmla="*/ 17 w 1052"/>
                                <a:gd name="T83" fmla="*/ 1087 h 1160"/>
                                <a:gd name="T84" fmla="*/ 9 w 1052"/>
                                <a:gd name="T85" fmla="*/ 1018 h 1160"/>
                                <a:gd name="T86" fmla="*/ 2 w 1052"/>
                                <a:gd name="T87" fmla="*/ 781 h 1160"/>
                                <a:gd name="T88" fmla="*/ 2 w 1052"/>
                                <a:gd name="T89" fmla="*/ 383 h 1160"/>
                                <a:gd name="T90" fmla="*/ 9 w 1052"/>
                                <a:gd name="T91" fmla="*/ 164 h 1160"/>
                                <a:gd name="T92" fmla="*/ 16 w 1052"/>
                                <a:gd name="T93" fmla="*/ 116 h 1160"/>
                                <a:gd name="T94" fmla="*/ 22 w 1052"/>
                                <a:gd name="T95" fmla="*/ 133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2" h="1160">
                                  <a:moveTo>
                                    <a:pt x="22" y="133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61" y="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702" y="9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78" y="19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26" y="30"/>
                                  </a:lnTo>
                                  <a:lnTo>
                                    <a:pt x="840" y="34"/>
                                  </a:lnTo>
                                  <a:lnTo>
                                    <a:pt x="853" y="38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875" y="47"/>
                                  </a:lnTo>
                                  <a:lnTo>
                                    <a:pt x="885" y="52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3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912" y="82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3" y="95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901" y="117"/>
                                  </a:lnTo>
                                  <a:lnTo>
                                    <a:pt x="893" y="125"/>
                                  </a:lnTo>
                                  <a:lnTo>
                                    <a:pt x="884" y="133"/>
                                  </a:lnTo>
                                  <a:lnTo>
                                    <a:pt x="894" y="126"/>
                                  </a:lnTo>
                                  <a:lnTo>
                                    <a:pt x="904" y="121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23" y="116"/>
                                  </a:lnTo>
                                  <a:lnTo>
                                    <a:pt x="932" y="116"/>
                                  </a:lnTo>
                                  <a:lnTo>
                                    <a:pt x="941" y="118"/>
                                  </a:lnTo>
                                  <a:lnTo>
                                    <a:pt x="949" y="122"/>
                                  </a:lnTo>
                                  <a:lnTo>
                                    <a:pt x="957" y="127"/>
                                  </a:lnTo>
                                  <a:lnTo>
                                    <a:pt x="965" y="134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986" y="164"/>
                                  </a:lnTo>
                                  <a:lnTo>
                                    <a:pt x="993" y="176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0" y="221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20" y="257"/>
                                  </a:lnTo>
                                  <a:lnTo>
                                    <a:pt x="1024" y="276"/>
                                  </a:lnTo>
                                  <a:lnTo>
                                    <a:pt x="1028" y="296"/>
                                  </a:lnTo>
                                  <a:lnTo>
                                    <a:pt x="1032" y="316"/>
                                  </a:lnTo>
                                  <a:lnTo>
                                    <a:pt x="1036" y="338"/>
                                  </a:lnTo>
                                  <a:lnTo>
                                    <a:pt x="1039" y="360"/>
                                  </a:lnTo>
                                  <a:lnTo>
                                    <a:pt x="1041" y="383"/>
                                  </a:lnTo>
                                  <a:lnTo>
                                    <a:pt x="1044" y="406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48" y="454"/>
                                  </a:lnTo>
                                  <a:lnTo>
                                    <a:pt x="1049" y="479"/>
                                  </a:lnTo>
                                  <a:lnTo>
                                    <a:pt x="1050" y="504"/>
                                  </a:lnTo>
                                  <a:lnTo>
                                    <a:pt x="1051" y="529"/>
                                  </a:lnTo>
                                  <a:lnTo>
                                    <a:pt x="1052" y="554"/>
                                  </a:lnTo>
                                  <a:lnTo>
                                    <a:pt x="1052" y="581"/>
                                  </a:lnTo>
                                  <a:lnTo>
                                    <a:pt x="1051" y="632"/>
                                  </a:lnTo>
                                  <a:lnTo>
                                    <a:pt x="1050" y="657"/>
                                  </a:lnTo>
                                  <a:lnTo>
                                    <a:pt x="1049" y="683"/>
                                  </a:lnTo>
                                  <a:lnTo>
                                    <a:pt x="1046" y="733"/>
                                  </a:lnTo>
                                  <a:lnTo>
                                    <a:pt x="1044" y="757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36" y="828"/>
                                  </a:lnTo>
                                  <a:lnTo>
                                    <a:pt x="1032" y="851"/>
                                  </a:lnTo>
                                  <a:lnTo>
                                    <a:pt x="1028" y="873"/>
                                  </a:lnTo>
                                  <a:lnTo>
                                    <a:pt x="1024" y="894"/>
                                  </a:lnTo>
                                  <a:lnTo>
                                    <a:pt x="1020" y="915"/>
                                  </a:lnTo>
                                  <a:lnTo>
                                    <a:pt x="1015" y="934"/>
                                  </a:lnTo>
                                  <a:lnTo>
                                    <a:pt x="1010" y="953"/>
                                  </a:lnTo>
                                  <a:lnTo>
                                    <a:pt x="1004" y="971"/>
                                  </a:lnTo>
                                  <a:lnTo>
                                    <a:pt x="999" y="988"/>
                                  </a:lnTo>
                                  <a:lnTo>
                                    <a:pt x="993" y="1004"/>
                                  </a:lnTo>
                                  <a:lnTo>
                                    <a:pt x="986" y="1018"/>
                                  </a:lnTo>
                                  <a:lnTo>
                                    <a:pt x="979" y="1032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65" y="1055"/>
                                  </a:lnTo>
                                  <a:lnTo>
                                    <a:pt x="957" y="1064"/>
                                  </a:lnTo>
                                  <a:lnTo>
                                    <a:pt x="949" y="1072"/>
                                  </a:lnTo>
                                  <a:lnTo>
                                    <a:pt x="941" y="1079"/>
                                  </a:lnTo>
                                  <a:lnTo>
                                    <a:pt x="932" y="1084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14" y="1089"/>
                                  </a:lnTo>
                                  <a:lnTo>
                                    <a:pt x="904" y="1089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4" y="1083"/>
                                  </a:lnTo>
                                  <a:lnTo>
                                    <a:pt x="893" y="1088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07" y="1097"/>
                                  </a:lnTo>
                                  <a:lnTo>
                                    <a:pt x="911" y="1101"/>
                                  </a:lnTo>
                                  <a:lnTo>
                                    <a:pt x="913" y="1105"/>
                                  </a:lnTo>
                                  <a:lnTo>
                                    <a:pt x="913" y="1109"/>
                                  </a:lnTo>
                                  <a:lnTo>
                                    <a:pt x="912" y="1113"/>
                                  </a:lnTo>
                                  <a:lnTo>
                                    <a:pt x="910" y="1117"/>
                                  </a:lnTo>
                                  <a:lnTo>
                                    <a:pt x="906" y="1120"/>
                                  </a:lnTo>
                                  <a:lnTo>
                                    <a:pt x="900" y="1124"/>
                                  </a:lnTo>
                                  <a:lnTo>
                                    <a:pt x="893" y="1127"/>
                                  </a:lnTo>
                                  <a:lnTo>
                                    <a:pt x="885" y="1130"/>
                                  </a:lnTo>
                                  <a:lnTo>
                                    <a:pt x="875" y="1133"/>
                                  </a:lnTo>
                                  <a:lnTo>
                                    <a:pt x="865" y="1136"/>
                                  </a:lnTo>
                                  <a:lnTo>
                                    <a:pt x="840" y="1141"/>
                                  </a:lnTo>
                                  <a:lnTo>
                                    <a:pt x="811" y="1145"/>
                                  </a:lnTo>
                                  <a:lnTo>
                                    <a:pt x="778" y="1149"/>
                                  </a:lnTo>
                                  <a:lnTo>
                                    <a:pt x="741" y="1153"/>
                                  </a:lnTo>
                                  <a:lnTo>
                                    <a:pt x="702" y="1155"/>
                                  </a:lnTo>
                                  <a:lnTo>
                                    <a:pt x="661" y="1157"/>
                                  </a:lnTo>
                                  <a:lnTo>
                                    <a:pt x="617" y="1159"/>
                                  </a:lnTo>
                                  <a:lnTo>
                                    <a:pt x="572" y="1160"/>
                                  </a:lnTo>
                                  <a:lnTo>
                                    <a:pt x="526" y="1160"/>
                                  </a:lnTo>
                                  <a:lnTo>
                                    <a:pt x="479" y="1160"/>
                                  </a:lnTo>
                                  <a:lnTo>
                                    <a:pt x="432" y="1159"/>
                                  </a:lnTo>
                                  <a:lnTo>
                                    <a:pt x="386" y="1157"/>
                                  </a:lnTo>
                                  <a:lnTo>
                                    <a:pt x="341" y="1155"/>
                                  </a:lnTo>
                                  <a:lnTo>
                                    <a:pt x="296" y="1153"/>
                                  </a:lnTo>
                                  <a:lnTo>
                                    <a:pt x="254" y="1149"/>
                                  </a:lnTo>
                                  <a:lnTo>
                                    <a:pt x="214" y="1145"/>
                                  </a:lnTo>
                                  <a:lnTo>
                                    <a:pt x="176" y="1141"/>
                                  </a:lnTo>
                                  <a:lnTo>
                                    <a:pt x="158" y="1138"/>
                                  </a:lnTo>
                                  <a:lnTo>
                                    <a:pt x="141" y="1136"/>
                                  </a:lnTo>
                                  <a:lnTo>
                                    <a:pt x="110" y="1130"/>
                                  </a:lnTo>
                                  <a:lnTo>
                                    <a:pt x="83" y="1124"/>
                                  </a:lnTo>
                                  <a:lnTo>
                                    <a:pt x="71" y="1120"/>
                                  </a:lnTo>
                                  <a:lnTo>
                                    <a:pt x="60" y="1117"/>
                                  </a:lnTo>
                                  <a:lnTo>
                                    <a:pt x="50" y="1113"/>
                                  </a:lnTo>
                                  <a:lnTo>
                                    <a:pt x="42" y="1109"/>
                                  </a:lnTo>
                                  <a:lnTo>
                                    <a:pt x="35" y="1105"/>
                                  </a:lnTo>
                                  <a:lnTo>
                                    <a:pt x="30" y="1101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3" y="1092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22" y="1083"/>
                                  </a:lnTo>
                                  <a:lnTo>
                                    <a:pt x="21" y="1087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18" y="1089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5" y="1079"/>
                                  </a:lnTo>
                                  <a:lnTo>
                                    <a:pt x="13" y="1064"/>
                                  </a:lnTo>
                                  <a:lnTo>
                                    <a:pt x="11" y="1044"/>
                                  </a:lnTo>
                                  <a:lnTo>
                                    <a:pt x="9" y="1018"/>
                                  </a:lnTo>
                                  <a:lnTo>
                                    <a:pt x="7" y="988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3" y="873"/>
                                  </a:lnTo>
                                  <a:lnTo>
                                    <a:pt x="2" y="78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" name="Group 1382"/>
                          <wpg:cNvGrpSpPr>
                            <a:grpSpLocks/>
                          </wpg:cNvGrpSpPr>
                          <wpg:grpSpPr bwMode="auto">
                            <a:xfrm>
                              <a:off x="9399" y="4011"/>
                              <a:ext cx="953" cy="909"/>
                              <a:chOff x="4155" y="459"/>
                              <a:chExt cx="1167" cy="1114"/>
                            </a:xfrm>
                          </wpg:grpSpPr>
                          <wpg:grpSp>
                            <wpg:cNvPr id="11" name="Group 13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1" y="459"/>
                                <a:ext cx="551" cy="573"/>
                                <a:chOff x="4771" y="459"/>
                                <a:chExt cx="551" cy="573"/>
                              </a:xfrm>
                            </wpg:grpSpPr>
                            <wps:wsp>
                              <wps:cNvPr id="12" name="Freeform 1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  <a:gd name="T98" fmla="*/ 185 w 321"/>
                                    <a:gd name="T99" fmla="*/ 154 h 328"/>
                                    <a:gd name="T100" fmla="*/ 201 w 321"/>
                                    <a:gd name="T101" fmla="*/ 167 h 328"/>
                                    <a:gd name="T102" fmla="*/ 221 w 321"/>
                                    <a:gd name="T103" fmla="*/ 174 h 328"/>
                                    <a:gd name="T104" fmla="*/ 232 w 321"/>
                                    <a:gd name="T105" fmla="*/ 175 h 328"/>
                                    <a:gd name="T106" fmla="*/ 240 w 321"/>
                                    <a:gd name="T107" fmla="*/ 177 h 328"/>
                                    <a:gd name="T108" fmla="*/ 245 w 321"/>
                                    <a:gd name="T109" fmla="*/ 191 h 328"/>
                                    <a:gd name="T110" fmla="*/ 251 w 321"/>
                                    <a:gd name="T111" fmla="*/ 206 h 328"/>
                                    <a:gd name="T112" fmla="*/ 262 w 321"/>
                                    <a:gd name="T113" fmla="*/ 220 h 328"/>
                                    <a:gd name="T114" fmla="*/ 275 w 321"/>
                                    <a:gd name="T115" fmla="*/ 232 h 328"/>
                                    <a:gd name="T116" fmla="*/ 278 w 321"/>
                                    <a:gd name="T117" fmla="*/ 255 h 328"/>
                                    <a:gd name="T118" fmla="*/ 280 w 321"/>
                                    <a:gd name="T119" fmla="*/ 282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  <a:lnTo>
                                        <a:pt x="177" y="146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92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9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1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38" y="177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41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6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1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6" y="214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2" y="220"/>
                                      </a:lnTo>
                                      <a:lnTo>
                                        <a:pt x="265" y="223"/>
                                      </a:lnTo>
                                      <a:lnTo>
                                        <a:pt x="268" y="226"/>
                                      </a:lnTo>
                                      <a:lnTo>
                                        <a:pt x="271" y="229"/>
                                      </a:lnTo>
                                      <a:lnTo>
                                        <a:pt x="275" y="232"/>
                                      </a:lnTo>
                                      <a:lnTo>
                                        <a:pt x="279" y="234"/>
                                      </a:lnTo>
                                      <a:lnTo>
                                        <a:pt x="278" y="241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8" y="255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0" y="282"/>
                                      </a:lnTo>
                                      <a:lnTo>
                                        <a:pt x="281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553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287 w 321"/>
                                    <a:gd name="T1" fmla="*/ 302 h 328"/>
                                    <a:gd name="T2" fmla="*/ 297 w 321"/>
                                    <a:gd name="T3" fmla="*/ 318 h 328"/>
                                    <a:gd name="T4" fmla="*/ 305 w 321"/>
                                    <a:gd name="T5" fmla="*/ 325 h 328"/>
                                    <a:gd name="T6" fmla="*/ 311 w 321"/>
                                    <a:gd name="T7" fmla="*/ 328 h 328"/>
                                    <a:gd name="T8" fmla="*/ 311 w 321"/>
                                    <a:gd name="T9" fmla="*/ 325 h 328"/>
                                    <a:gd name="T10" fmla="*/ 311 w 321"/>
                                    <a:gd name="T11" fmla="*/ 321 h 328"/>
                                    <a:gd name="T12" fmla="*/ 305 w 321"/>
                                    <a:gd name="T13" fmla="*/ 300 h 328"/>
                                    <a:gd name="T14" fmla="*/ 304 w 321"/>
                                    <a:gd name="T15" fmla="*/ 278 h 328"/>
                                    <a:gd name="T16" fmla="*/ 307 w 321"/>
                                    <a:gd name="T17" fmla="*/ 257 h 328"/>
                                    <a:gd name="T18" fmla="*/ 315 w 321"/>
                                    <a:gd name="T19" fmla="*/ 237 h 328"/>
                                    <a:gd name="T20" fmla="*/ 318 w 321"/>
                                    <a:gd name="T21" fmla="*/ 230 h 328"/>
                                    <a:gd name="T22" fmla="*/ 321 w 321"/>
                                    <a:gd name="T23" fmla="*/ 225 h 328"/>
                                    <a:gd name="T24" fmla="*/ 307 w 321"/>
                                    <a:gd name="T25" fmla="*/ 214 h 328"/>
                                    <a:gd name="T26" fmla="*/ 294 w 321"/>
                                    <a:gd name="T27" fmla="*/ 200 h 328"/>
                                    <a:gd name="T28" fmla="*/ 287 w 321"/>
                                    <a:gd name="T29" fmla="*/ 192 h 328"/>
                                    <a:gd name="T30" fmla="*/ 282 w 321"/>
                                    <a:gd name="T31" fmla="*/ 182 h 328"/>
                                    <a:gd name="T32" fmla="*/ 276 w 321"/>
                                    <a:gd name="T33" fmla="*/ 167 h 328"/>
                                    <a:gd name="T34" fmla="*/ 271 w 321"/>
                                    <a:gd name="T35" fmla="*/ 151 h 328"/>
                                    <a:gd name="T36" fmla="*/ 219 w 321"/>
                                    <a:gd name="T37" fmla="*/ 131 h 328"/>
                                    <a:gd name="T38" fmla="*/ 197 w 321"/>
                                    <a:gd name="T39" fmla="*/ 108 h 328"/>
                                    <a:gd name="T40" fmla="*/ 189 w 321"/>
                                    <a:gd name="T41" fmla="*/ 95 h 328"/>
                                    <a:gd name="T42" fmla="*/ 182 w 321"/>
                                    <a:gd name="T43" fmla="*/ 82 h 328"/>
                                    <a:gd name="T44" fmla="*/ 178 w 321"/>
                                    <a:gd name="T45" fmla="*/ 69 h 328"/>
                                    <a:gd name="T46" fmla="*/ 147 w 321"/>
                                    <a:gd name="T47" fmla="*/ 60 h 328"/>
                                    <a:gd name="T48" fmla="*/ 127 w 321"/>
                                    <a:gd name="T49" fmla="*/ 47 h 328"/>
                                    <a:gd name="T50" fmla="*/ 112 w 321"/>
                                    <a:gd name="T51" fmla="*/ 28 h 328"/>
                                    <a:gd name="T52" fmla="*/ 103 w 321"/>
                                    <a:gd name="T53" fmla="*/ 6 h 328"/>
                                    <a:gd name="T54" fmla="*/ 96 w 321"/>
                                    <a:gd name="T55" fmla="*/ 1 h 328"/>
                                    <a:gd name="T56" fmla="*/ 90 w 321"/>
                                    <a:gd name="T57" fmla="*/ 6 h 328"/>
                                    <a:gd name="T58" fmla="*/ 74 w 321"/>
                                    <a:gd name="T59" fmla="*/ 10 h 328"/>
                                    <a:gd name="T60" fmla="*/ 57 w 321"/>
                                    <a:gd name="T61" fmla="*/ 16 h 328"/>
                                    <a:gd name="T62" fmla="*/ 32 w 321"/>
                                    <a:gd name="T63" fmla="*/ 17 h 328"/>
                                    <a:gd name="T64" fmla="*/ 6 w 321"/>
                                    <a:gd name="T65" fmla="*/ 14 h 328"/>
                                    <a:gd name="T66" fmla="*/ 0 w 321"/>
                                    <a:gd name="T67" fmla="*/ 16 h 328"/>
                                    <a:gd name="T68" fmla="*/ 1 w 321"/>
                                    <a:gd name="T69" fmla="*/ 21 h 328"/>
                                    <a:gd name="T70" fmla="*/ 2 w 321"/>
                                    <a:gd name="T71" fmla="*/ 20 h 328"/>
                                    <a:gd name="T72" fmla="*/ 5 w 321"/>
                                    <a:gd name="T73" fmla="*/ 24 h 328"/>
                                    <a:gd name="T74" fmla="*/ 15 w 321"/>
                                    <a:gd name="T75" fmla="*/ 31 h 328"/>
                                    <a:gd name="T76" fmla="*/ 27 w 321"/>
                                    <a:gd name="T77" fmla="*/ 37 h 328"/>
                                    <a:gd name="T78" fmla="*/ 51 w 321"/>
                                    <a:gd name="T79" fmla="*/ 40 h 328"/>
                                    <a:gd name="T80" fmla="*/ 68 w 321"/>
                                    <a:gd name="T81" fmla="*/ 41 h 328"/>
                                    <a:gd name="T82" fmla="*/ 81 w 321"/>
                                    <a:gd name="T83" fmla="*/ 39 h 328"/>
                                    <a:gd name="T84" fmla="*/ 90 w 321"/>
                                    <a:gd name="T85" fmla="*/ 48 h 328"/>
                                    <a:gd name="T86" fmla="*/ 108 w 321"/>
                                    <a:gd name="T87" fmla="*/ 66 h 328"/>
                                    <a:gd name="T88" fmla="*/ 129 w 321"/>
                                    <a:gd name="T89" fmla="*/ 82 h 328"/>
                                    <a:gd name="T90" fmla="*/ 142 w 321"/>
                                    <a:gd name="T91" fmla="*/ 87 h 328"/>
                                    <a:gd name="T92" fmla="*/ 152 w 321"/>
                                    <a:gd name="T93" fmla="*/ 96 h 328"/>
                                    <a:gd name="T94" fmla="*/ 156 w 321"/>
                                    <a:gd name="T95" fmla="*/ 113 h 328"/>
                                    <a:gd name="T96" fmla="*/ 167 w 321"/>
                                    <a:gd name="T97" fmla="*/ 13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281" y="288"/>
                                      </a:moveTo>
                                      <a:lnTo>
                                        <a:pt x="283" y="293"/>
                                      </a:lnTo>
                                      <a:lnTo>
                                        <a:pt x="285" y="297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92" y="310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297" y="318"/>
                                      </a:lnTo>
                                      <a:lnTo>
                                        <a:pt x="300" y="321"/>
                                      </a:lnTo>
                                      <a:lnTo>
                                        <a:pt x="301" y="322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305" y="325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8" y="327"/>
                                      </a:lnTo>
                                      <a:lnTo>
                                        <a:pt x="310" y="328"/>
                                      </a:lnTo>
                                      <a:lnTo>
                                        <a:pt x="311" y="328"/>
                                      </a:lnTo>
                                      <a:lnTo>
                                        <a:pt x="312" y="327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1" y="324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11" y="321"/>
                                      </a:lnTo>
                                      <a:lnTo>
                                        <a:pt x="309" y="316"/>
                                      </a:lnTo>
                                      <a:lnTo>
                                        <a:pt x="307" y="310"/>
                                      </a:lnTo>
                                      <a:lnTo>
                                        <a:pt x="306" y="306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4" y="284"/>
                                      </a:lnTo>
                                      <a:lnTo>
                                        <a:pt x="304" y="278"/>
                                      </a:lnTo>
                                      <a:lnTo>
                                        <a:pt x="304" y="273"/>
                                      </a:lnTo>
                                      <a:lnTo>
                                        <a:pt x="305" y="267"/>
                                      </a:lnTo>
                                      <a:lnTo>
                                        <a:pt x="307" y="262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11" y="246"/>
                                      </a:lnTo>
                                      <a:lnTo>
                                        <a:pt x="312" y="24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5" y="235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318" y="233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20" y="228"/>
                                      </a:lnTo>
                                      <a:lnTo>
                                        <a:pt x="321" y="226"/>
                                      </a:lnTo>
                                      <a:lnTo>
                                        <a:pt x="321" y="225"/>
                                      </a:lnTo>
                                      <a:lnTo>
                                        <a:pt x="318" y="222"/>
                                      </a:lnTo>
                                      <a:lnTo>
                                        <a:pt x="315" y="219"/>
                                      </a:lnTo>
                                      <a:lnTo>
                                        <a:pt x="310" y="216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303" y="210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292" y="198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89" y="193"/>
                                      </a:lnTo>
                                      <a:lnTo>
                                        <a:pt x="287" y="192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85" y="186"/>
                                      </a:lnTo>
                                      <a:lnTo>
                                        <a:pt x="284" y="185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5" y="163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72" y="155"/>
                                      </a:lnTo>
                                      <a:lnTo>
                                        <a:pt x="271" y="15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5" y="141"/>
                                      </a:lnTo>
                                      <a:lnTo>
                                        <a:pt x="227" y="136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06" y="119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9" y="97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0" y="2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96"/>
                                      </a:lnTo>
                                      <a:lnTo>
                                        <a:pt x="152" y="100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3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7" y="459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48 w 163"/>
                                    <a:gd name="T1" fmla="*/ 124 h 140"/>
                                    <a:gd name="T2" fmla="*/ 153 w 163"/>
                                    <a:gd name="T3" fmla="*/ 133 h 140"/>
                                    <a:gd name="T4" fmla="*/ 158 w 163"/>
                                    <a:gd name="T5" fmla="*/ 140 h 140"/>
                                    <a:gd name="T6" fmla="*/ 161 w 163"/>
                                    <a:gd name="T7" fmla="*/ 137 h 140"/>
                                    <a:gd name="T8" fmla="*/ 163 w 163"/>
                                    <a:gd name="T9" fmla="*/ 135 h 140"/>
                                    <a:gd name="T10" fmla="*/ 161 w 163"/>
                                    <a:gd name="T11" fmla="*/ 118 h 140"/>
                                    <a:gd name="T12" fmla="*/ 157 w 163"/>
                                    <a:gd name="T13" fmla="*/ 102 h 140"/>
                                    <a:gd name="T14" fmla="*/ 150 w 163"/>
                                    <a:gd name="T15" fmla="*/ 89 h 140"/>
                                    <a:gd name="T16" fmla="*/ 140 w 163"/>
                                    <a:gd name="T17" fmla="*/ 77 h 140"/>
                                    <a:gd name="T18" fmla="*/ 126 w 163"/>
                                    <a:gd name="T19" fmla="*/ 69 h 140"/>
                                    <a:gd name="T20" fmla="*/ 123 w 163"/>
                                    <a:gd name="T21" fmla="*/ 62 h 140"/>
                                    <a:gd name="T22" fmla="*/ 125 w 163"/>
                                    <a:gd name="T23" fmla="*/ 56 h 140"/>
                                    <a:gd name="T24" fmla="*/ 127 w 163"/>
                                    <a:gd name="T25" fmla="*/ 50 h 140"/>
                                    <a:gd name="T26" fmla="*/ 131 w 163"/>
                                    <a:gd name="T27" fmla="*/ 40 h 140"/>
                                    <a:gd name="T28" fmla="*/ 133 w 163"/>
                                    <a:gd name="T29" fmla="*/ 30 h 140"/>
                                    <a:gd name="T30" fmla="*/ 133 w 163"/>
                                    <a:gd name="T31" fmla="*/ 20 h 140"/>
                                    <a:gd name="T32" fmla="*/ 135 w 163"/>
                                    <a:gd name="T33" fmla="*/ 10 h 140"/>
                                    <a:gd name="T34" fmla="*/ 135 w 163"/>
                                    <a:gd name="T35" fmla="*/ 3 h 140"/>
                                    <a:gd name="T36" fmla="*/ 127 w 163"/>
                                    <a:gd name="T37" fmla="*/ 4 h 140"/>
                                    <a:gd name="T38" fmla="*/ 108 w 163"/>
                                    <a:gd name="T39" fmla="*/ 17 h 140"/>
                                    <a:gd name="T40" fmla="*/ 90 w 163"/>
                                    <a:gd name="T41" fmla="*/ 31 h 140"/>
                                    <a:gd name="T42" fmla="*/ 79 w 163"/>
                                    <a:gd name="T43" fmla="*/ 28 h 140"/>
                                    <a:gd name="T44" fmla="*/ 70 w 163"/>
                                    <a:gd name="T45" fmla="*/ 20 h 140"/>
                                    <a:gd name="T46" fmla="*/ 59 w 163"/>
                                    <a:gd name="T47" fmla="*/ 14 h 140"/>
                                    <a:gd name="T48" fmla="*/ 47 w 163"/>
                                    <a:gd name="T49" fmla="*/ 13 h 140"/>
                                    <a:gd name="T50" fmla="*/ 25 w 163"/>
                                    <a:gd name="T51" fmla="*/ 13 h 140"/>
                                    <a:gd name="T52" fmla="*/ 18 w 163"/>
                                    <a:gd name="T53" fmla="*/ 14 h 140"/>
                                    <a:gd name="T54" fmla="*/ 11 w 163"/>
                                    <a:gd name="T55" fmla="*/ 14 h 140"/>
                                    <a:gd name="T56" fmla="*/ 6 w 163"/>
                                    <a:gd name="T57" fmla="*/ 17 h 140"/>
                                    <a:gd name="T58" fmla="*/ 2 w 163"/>
                                    <a:gd name="T59" fmla="*/ 20 h 140"/>
                                    <a:gd name="T60" fmla="*/ 0 w 163"/>
                                    <a:gd name="T61" fmla="*/ 23 h 140"/>
                                    <a:gd name="T62" fmla="*/ 4 w 163"/>
                                    <a:gd name="T63" fmla="*/ 26 h 140"/>
                                    <a:gd name="T64" fmla="*/ 8 w 163"/>
                                    <a:gd name="T65" fmla="*/ 28 h 140"/>
                                    <a:gd name="T66" fmla="*/ 13 w 163"/>
                                    <a:gd name="T67" fmla="*/ 28 h 140"/>
                                    <a:gd name="T68" fmla="*/ 18 w 163"/>
                                    <a:gd name="T69" fmla="*/ 31 h 140"/>
                                    <a:gd name="T70" fmla="*/ 23 w 163"/>
                                    <a:gd name="T71" fmla="*/ 32 h 140"/>
                                    <a:gd name="T72" fmla="*/ 27 w 163"/>
                                    <a:gd name="T73" fmla="*/ 34 h 140"/>
                                    <a:gd name="T74" fmla="*/ 31 w 163"/>
                                    <a:gd name="T75" fmla="*/ 37 h 140"/>
                                    <a:gd name="T76" fmla="*/ 36 w 163"/>
                                    <a:gd name="T77" fmla="*/ 38 h 140"/>
                                    <a:gd name="T78" fmla="*/ 39 w 163"/>
                                    <a:gd name="T79" fmla="*/ 40 h 140"/>
                                    <a:gd name="T80" fmla="*/ 41 w 163"/>
                                    <a:gd name="T81" fmla="*/ 43 h 140"/>
                                    <a:gd name="T82" fmla="*/ 44 w 163"/>
                                    <a:gd name="T83" fmla="*/ 45 h 140"/>
                                    <a:gd name="T84" fmla="*/ 56 w 163"/>
                                    <a:gd name="T85" fmla="*/ 63 h 140"/>
                                    <a:gd name="T86" fmla="*/ 62 w 163"/>
                                    <a:gd name="T87" fmla="*/ 77 h 140"/>
                                    <a:gd name="T88" fmla="*/ 65 w 163"/>
                                    <a:gd name="T89" fmla="*/ 88 h 140"/>
                                    <a:gd name="T90" fmla="*/ 64 w 163"/>
                                    <a:gd name="T91" fmla="*/ 100 h 140"/>
                                    <a:gd name="T92" fmla="*/ 68 w 163"/>
                                    <a:gd name="T93" fmla="*/ 101 h 140"/>
                                    <a:gd name="T94" fmla="*/ 70 w 163"/>
                                    <a:gd name="T95" fmla="*/ 100 h 140"/>
                                    <a:gd name="T96" fmla="*/ 77 w 163"/>
                                    <a:gd name="T97" fmla="*/ 99 h 140"/>
                                    <a:gd name="T98" fmla="*/ 85 w 163"/>
                                    <a:gd name="T99" fmla="*/ 98 h 140"/>
                                    <a:gd name="T100" fmla="*/ 90 w 163"/>
                                    <a:gd name="T101" fmla="*/ 98 h 140"/>
                                    <a:gd name="T102" fmla="*/ 99 w 163"/>
                                    <a:gd name="T103" fmla="*/ 98 h 140"/>
                                    <a:gd name="T104" fmla="*/ 107 w 163"/>
                                    <a:gd name="T105" fmla="*/ 99 h 140"/>
                                    <a:gd name="T106" fmla="*/ 118 w 163"/>
                                    <a:gd name="T107" fmla="*/ 103 h 140"/>
                                    <a:gd name="T108" fmla="*/ 133 w 163"/>
                                    <a:gd name="T109" fmla="*/ 110 h 140"/>
                                    <a:gd name="T110" fmla="*/ 144 w 163"/>
                                    <a:gd name="T111" fmla="*/ 12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44" y="120"/>
                                      </a:moveTo>
                                      <a:lnTo>
                                        <a:pt x="147" y="122"/>
                                      </a:lnTo>
                                      <a:lnTo>
                                        <a:pt x="148" y="124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8" y="140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1" y="118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99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9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6" y="113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4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3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71" y="479"/>
                                  <a:ext cx="551" cy="553"/>
                                </a:xfrm>
                                <a:custGeom>
                                  <a:avLst/>
                                  <a:gdLst>
                                    <a:gd name="T0" fmla="*/ 478 w 551"/>
                                    <a:gd name="T1" fmla="*/ 177 h 553"/>
                                    <a:gd name="T2" fmla="*/ 497 w 551"/>
                                    <a:gd name="T3" fmla="*/ 153 h 553"/>
                                    <a:gd name="T4" fmla="*/ 478 w 551"/>
                                    <a:gd name="T5" fmla="*/ 126 h 553"/>
                                    <a:gd name="T6" fmla="*/ 452 w 551"/>
                                    <a:gd name="T7" fmla="*/ 133 h 553"/>
                                    <a:gd name="T8" fmla="*/ 445 w 551"/>
                                    <a:gd name="T9" fmla="*/ 166 h 553"/>
                                    <a:gd name="T10" fmla="*/ 378 w 551"/>
                                    <a:gd name="T11" fmla="*/ 95 h 553"/>
                                    <a:gd name="T12" fmla="*/ 399 w 551"/>
                                    <a:gd name="T13" fmla="*/ 79 h 553"/>
                                    <a:gd name="T14" fmla="*/ 389 w 551"/>
                                    <a:gd name="T15" fmla="*/ 48 h 553"/>
                                    <a:gd name="T16" fmla="*/ 361 w 551"/>
                                    <a:gd name="T17" fmla="*/ 45 h 553"/>
                                    <a:gd name="T18" fmla="*/ 350 w 551"/>
                                    <a:gd name="T19" fmla="*/ 71 h 553"/>
                                    <a:gd name="T20" fmla="*/ 514 w 551"/>
                                    <a:gd name="T21" fmla="*/ 520 h 553"/>
                                    <a:gd name="T22" fmla="*/ 470 w 551"/>
                                    <a:gd name="T23" fmla="*/ 426 h 553"/>
                                    <a:gd name="T24" fmla="*/ 468 w 551"/>
                                    <a:gd name="T25" fmla="*/ 351 h 553"/>
                                    <a:gd name="T26" fmla="*/ 458 w 551"/>
                                    <a:gd name="T27" fmla="*/ 265 h 553"/>
                                    <a:gd name="T28" fmla="*/ 413 w 551"/>
                                    <a:gd name="T29" fmla="*/ 200 h 553"/>
                                    <a:gd name="T30" fmla="*/ 367 w 551"/>
                                    <a:gd name="T31" fmla="*/ 174 h 553"/>
                                    <a:gd name="T32" fmla="*/ 333 w 551"/>
                                    <a:gd name="T33" fmla="*/ 132 h 553"/>
                                    <a:gd name="T34" fmla="*/ 286 w 551"/>
                                    <a:gd name="T35" fmla="*/ 103 h 553"/>
                                    <a:gd name="T36" fmla="*/ 257 w 551"/>
                                    <a:gd name="T37" fmla="*/ 65 h 553"/>
                                    <a:gd name="T38" fmla="*/ 236 w 551"/>
                                    <a:gd name="T39" fmla="*/ 54 h 553"/>
                                    <a:gd name="T40" fmla="*/ 172 w 551"/>
                                    <a:gd name="T41" fmla="*/ 73 h 553"/>
                                    <a:gd name="T42" fmla="*/ 110 w 551"/>
                                    <a:gd name="T43" fmla="*/ 74 h 553"/>
                                    <a:gd name="T44" fmla="*/ 87 w 551"/>
                                    <a:gd name="T45" fmla="*/ 69 h 553"/>
                                    <a:gd name="T46" fmla="*/ 67 w 551"/>
                                    <a:gd name="T47" fmla="*/ 63 h 553"/>
                                    <a:gd name="T48" fmla="*/ 24 w 551"/>
                                    <a:gd name="T49" fmla="*/ 40 h 553"/>
                                    <a:gd name="T50" fmla="*/ 0 w 551"/>
                                    <a:gd name="T51" fmla="*/ 25 h 553"/>
                                    <a:gd name="T52" fmla="*/ 37 w 551"/>
                                    <a:gd name="T53" fmla="*/ 10 h 553"/>
                                    <a:gd name="T54" fmla="*/ 65 w 551"/>
                                    <a:gd name="T55" fmla="*/ 27 h 553"/>
                                    <a:gd name="T56" fmla="*/ 137 w 551"/>
                                    <a:gd name="T57" fmla="*/ 40 h 553"/>
                                    <a:gd name="T58" fmla="*/ 221 w 551"/>
                                    <a:gd name="T59" fmla="*/ 22 h 553"/>
                                    <a:gd name="T60" fmla="*/ 256 w 551"/>
                                    <a:gd name="T61" fmla="*/ 1 h 553"/>
                                    <a:gd name="T62" fmla="*/ 282 w 551"/>
                                    <a:gd name="T63" fmla="*/ 50 h 553"/>
                                    <a:gd name="T64" fmla="*/ 326 w 551"/>
                                    <a:gd name="T65" fmla="*/ 86 h 553"/>
                                    <a:gd name="T66" fmla="*/ 331 w 551"/>
                                    <a:gd name="T67" fmla="*/ 43 h 553"/>
                                    <a:gd name="T68" fmla="*/ 368 w 551"/>
                                    <a:gd name="T69" fmla="*/ 19 h 553"/>
                                    <a:gd name="T70" fmla="*/ 407 w 551"/>
                                    <a:gd name="T71" fmla="*/ 35 h 553"/>
                                    <a:gd name="T72" fmla="*/ 425 w 551"/>
                                    <a:gd name="T73" fmla="*/ 75 h 553"/>
                                    <a:gd name="T74" fmla="*/ 406 w 551"/>
                                    <a:gd name="T75" fmla="*/ 110 h 553"/>
                                    <a:gd name="T76" fmla="*/ 369 w 551"/>
                                    <a:gd name="T77" fmla="*/ 125 h 553"/>
                                    <a:gd name="T78" fmla="*/ 360 w 551"/>
                                    <a:gd name="T79" fmla="*/ 135 h 553"/>
                                    <a:gd name="T80" fmla="*/ 398 w 551"/>
                                    <a:gd name="T81" fmla="*/ 164 h 553"/>
                                    <a:gd name="T82" fmla="*/ 422 w 551"/>
                                    <a:gd name="T83" fmla="*/ 126 h 553"/>
                                    <a:gd name="T84" fmla="*/ 449 w 551"/>
                                    <a:gd name="T85" fmla="*/ 99 h 553"/>
                                    <a:gd name="T86" fmla="*/ 488 w 551"/>
                                    <a:gd name="T87" fmla="*/ 95 h 553"/>
                                    <a:gd name="T88" fmla="*/ 514 w 551"/>
                                    <a:gd name="T89" fmla="*/ 109 h 553"/>
                                    <a:gd name="T90" fmla="*/ 529 w 551"/>
                                    <a:gd name="T91" fmla="*/ 143 h 553"/>
                                    <a:gd name="T92" fmla="*/ 525 w 551"/>
                                    <a:gd name="T93" fmla="*/ 175 h 553"/>
                                    <a:gd name="T94" fmla="*/ 509 w 551"/>
                                    <a:gd name="T95" fmla="*/ 199 h 553"/>
                                    <a:gd name="T96" fmla="*/ 462 w 551"/>
                                    <a:gd name="T97" fmla="*/ 212 h 553"/>
                                    <a:gd name="T98" fmla="*/ 481 w 551"/>
                                    <a:gd name="T99" fmla="*/ 239 h 553"/>
                                    <a:gd name="T100" fmla="*/ 529 w 551"/>
                                    <a:gd name="T101" fmla="*/ 272 h 553"/>
                                    <a:gd name="T102" fmla="*/ 504 w 551"/>
                                    <a:gd name="T103" fmla="*/ 312 h 553"/>
                                    <a:gd name="T104" fmla="*/ 495 w 551"/>
                                    <a:gd name="T105" fmla="*/ 345 h 553"/>
                                    <a:gd name="T106" fmla="*/ 492 w 551"/>
                                    <a:gd name="T107" fmla="*/ 402 h 553"/>
                                    <a:gd name="T108" fmla="*/ 514 w 551"/>
                                    <a:gd name="T109" fmla="*/ 462 h 553"/>
                                    <a:gd name="T110" fmla="*/ 551 w 551"/>
                                    <a:gd name="T111" fmla="*/ 511 h 553"/>
                                    <a:gd name="T112" fmla="*/ 532 w 551"/>
                                    <a:gd name="T113" fmla="*/ 553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1" h="553">
                                      <a:moveTo>
                                        <a:pt x="448" y="177"/>
                                      </a:moveTo>
                                      <a:lnTo>
                                        <a:pt x="452" y="177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60" y="179"/>
                                      </a:lnTo>
                                      <a:lnTo>
                                        <a:pt x="465" y="180"/>
                                      </a:lnTo>
                                      <a:lnTo>
                                        <a:pt x="469" y="179"/>
                                      </a:lnTo>
                                      <a:lnTo>
                                        <a:pt x="474" y="177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78" y="177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85" y="173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91" y="167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6" y="156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49"/>
                                      </a:lnTo>
                                      <a:lnTo>
                                        <a:pt x="497" y="145"/>
                                      </a:lnTo>
                                      <a:lnTo>
                                        <a:pt x="496" y="141"/>
                                      </a:lnTo>
                                      <a:lnTo>
                                        <a:pt x="494" y="137"/>
                                      </a:lnTo>
                                      <a:lnTo>
                                        <a:pt x="491" y="135"/>
                                      </a:lnTo>
                                      <a:lnTo>
                                        <a:pt x="488" y="133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82" y="128"/>
                                      </a:lnTo>
                                      <a:lnTo>
                                        <a:pt x="478" y="126"/>
                                      </a:lnTo>
                                      <a:lnTo>
                                        <a:pt x="474" y="125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60" y="127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8" y="140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53"/>
                                      </a:lnTo>
                                      <a:lnTo>
                                        <a:pt x="445" y="159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48" y="177"/>
                                      </a:lnTo>
                                      <a:close/>
                                      <a:moveTo>
                                        <a:pt x="352" y="95"/>
                                      </a:moveTo>
                                      <a:lnTo>
                                        <a:pt x="356" y="95"/>
                                      </a:lnTo>
                                      <a:lnTo>
                                        <a:pt x="360" y="96"/>
                                      </a:lnTo>
                                      <a:lnTo>
                                        <a:pt x="364" y="97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78" y="95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6" y="92"/>
                                      </a:lnTo>
                                      <a:lnTo>
                                        <a:pt x="389" y="90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399" y="79"/>
                                      </a:lnTo>
                                      <a:lnTo>
                                        <a:pt x="401" y="74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02" y="6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79" y="42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372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64" y="45"/>
                                      </a:lnTo>
                                      <a:lnTo>
                                        <a:pt x="361" y="45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2" y="58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52" y="95"/>
                                      </a:lnTo>
                                      <a:close/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304" y="75"/>
                                      </a:lnTo>
                                      <a:lnTo>
                                        <a:pt x="309" y="79"/>
                                      </a:lnTo>
                                      <a:lnTo>
                                        <a:pt x="315" y="81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6" y="66"/>
                                      </a:lnTo>
                                      <a:lnTo>
                                        <a:pt x="326" y="62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8" y="53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7" y="35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45" y="2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8" y="21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8" y="19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2" y="21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7" y="35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5" y="56"/>
                                      </a:lnTo>
                                      <a:lnTo>
                                        <a:pt x="426" y="60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6" y="67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25" y="79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86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8" y="95"/>
                                      </a:lnTo>
                                      <a:lnTo>
                                        <a:pt x="416" y="99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8" y="115"/>
                                      </a:lnTo>
                                      <a:lnTo>
                                        <a:pt x="395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69" y="125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6" y="128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59" y="130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59" y="134"/>
                                      </a:lnTo>
                                      <a:lnTo>
                                        <a:pt x="360" y="135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4" y="140"/>
                                      </a:lnTo>
                                      <a:lnTo>
                                        <a:pt x="366" y="14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164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9" y="169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8" y="143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0" y="131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1" y="112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39" y="106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70" y="94"/>
                                      </a:lnTo>
                                      <a:lnTo>
                                        <a:pt x="475" y="94"/>
                                      </a:lnTo>
                                      <a:lnTo>
                                        <a:pt x="479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8" y="95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6" y="101"/>
                                      </a:lnTo>
                                      <a:lnTo>
                                        <a:pt x="507" y="102"/>
                                      </a:lnTo>
                                      <a:lnTo>
                                        <a:pt x="508" y="103"/>
                                      </a:lnTo>
                                      <a:lnTo>
                                        <a:pt x="510" y="104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3" y="10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17" y="112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8" y="135"/>
                                      </a:lnTo>
                                      <a:lnTo>
                                        <a:pt x="529" y="139"/>
                                      </a:lnTo>
                                      <a:lnTo>
                                        <a:pt x="529" y="143"/>
                                      </a:lnTo>
                                      <a:lnTo>
                                        <a:pt x="529" y="147"/>
                                      </a:lnTo>
                                      <a:lnTo>
                                        <a:pt x="529" y="150"/>
                                      </a:lnTo>
                                      <a:lnTo>
                                        <a:pt x="528" y="154"/>
                                      </a:lnTo>
                                      <a:lnTo>
                                        <a:pt x="528" y="158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25" y="175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22" y="182"/>
                                      </a:lnTo>
                                      <a:lnTo>
                                        <a:pt x="520" y="184"/>
                                      </a:lnTo>
                                      <a:lnTo>
                                        <a:pt x="518" y="188"/>
                                      </a:lnTo>
                                      <a:lnTo>
                                        <a:pt x="517" y="191"/>
                                      </a:lnTo>
                                      <a:lnTo>
                                        <a:pt x="514" y="192"/>
                                      </a:lnTo>
                                      <a:lnTo>
                                        <a:pt x="513" y="194"/>
                                      </a:lnTo>
                                      <a:lnTo>
                                        <a:pt x="510" y="197"/>
                                      </a:lnTo>
                                      <a:lnTo>
                                        <a:pt x="509" y="199"/>
                                      </a:lnTo>
                                      <a:lnTo>
                                        <a:pt x="506" y="200"/>
                                      </a:lnTo>
                                      <a:lnTo>
                                        <a:pt x="503" y="202"/>
                                      </a:lnTo>
                                      <a:lnTo>
                                        <a:pt x="498" y="205"/>
                                      </a:lnTo>
                                      <a:lnTo>
                                        <a:pt x="494" y="206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62" y="212"/>
                                      </a:lnTo>
                                      <a:lnTo>
                                        <a:pt x="462" y="213"/>
                                      </a:lnTo>
                                      <a:lnTo>
                                        <a:pt x="463" y="215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465" y="219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66" y="222"/>
                                      </a:lnTo>
                                      <a:lnTo>
                                        <a:pt x="467" y="224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81" y="239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03" y="257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4"/>
                                      </a:lnTo>
                                      <a:lnTo>
                                        <a:pt x="520" y="267"/>
                                      </a:lnTo>
                                      <a:lnTo>
                                        <a:pt x="525" y="268"/>
                                      </a:lnTo>
                                      <a:lnTo>
                                        <a:pt x="529" y="270"/>
                                      </a:lnTo>
                                      <a:lnTo>
                                        <a:pt x="529" y="272"/>
                                      </a:lnTo>
                                      <a:lnTo>
                                        <a:pt x="527" y="274"/>
                                      </a:lnTo>
                                      <a:lnTo>
                                        <a:pt x="525" y="276"/>
                                      </a:lnTo>
                                      <a:lnTo>
                                        <a:pt x="524" y="278"/>
                                      </a:lnTo>
                                      <a:lnTo>
                                        <a:pt x="523" y="280"/>
                                      </a:lnTo>
                                      <a:lnTo>
                                        <a:pt x="518" y="286"/>
                                      </a:lnTo>
                                      <a:lnTo>
                                        <a:pt x="514" y="292"/>
                                      </a:lnTo>
                                      <a:lnTo>
                                        <a:pt x="510" y="298"/>
                                      </a:lnTo>
                                      <a:lnTo>
                                        <a:pt x="506" y="305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99" y="326"/>
                                      </a:lnTo>
                                      <a:lnTo>
                                        <a:pt x="497" y="333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95" y="338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1"/>
                                      </a:lnTo>
                                      <a:lnTo>
                                        <a:pt x="495" y="342"/>
                                      </a:lnTo>
                                      <a:lnTo>
                                        <a:pt x="495" y="345"/>
                                      </a:lnTo>
                                      <a:lnTo>
                                        <a:pt x="494" y="346"/>
                                      </a:lnTo>
                                      <a:lnTo>
                                        <a:pt x="493" y="353"/>
                                      </a:lnTo>
                                      <a:lnTo>
                                        <a:pt x="492" y="360"/>
                                      </a:lnTo>
                                      <a:lnTo>
                                        <a:pt x="491" y="368"/>
                                      </a:lnTo>
                                      <a:lnTo>
                                        <a:pt x="490" y="374"/>
                                      </a:lnTo>
                                      <a:lnTo>
                                        <a:pt x="490" y="381"/>
                                      </a:lnTo>
                                      <a:lnTo>
                                        <a:pt x="490" y="388"/>
                                      </a:lnTo>
                                      <a:lnTo>
                                        <a:pt x="492" y="395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4" y="409"/>
                                      </a:lnTo>
                                      <a:lnTo>
                                        <a:pt x="495" y="416"/>
                                      </a:lnTo>
                                      <a:lnTo>
                                        <a:pt x="496" y="423"/>
                                      </a:lnTo>
                                      <a:lnTo>
                                        <a:pt x="499" y="429"/>
                                      </a:lnTo>
                                      <a:lnTo>
                                        <a:pt x="500" y="435"/>
                                      </a:lnTo>
                                      <a:lnTo>
                                        <a:pt x="503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10" y="454"/>
                                      </a:lnTo>
                                      <a:lnTo>
                                        <a:pt x="514" y="462"/>
                                      </a:lnTo>
                                      <a:lnTo>
                                        <a:pt x="517" y="469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6" y="484"/>
                                      </a:lnTo>
                                      <a:lnTo>
                                        <a:pt x="531" y="493"/>
                                      </a:lnTo>
                                      <a:lnTo>
                                        <a:pt x="537" y="499"/>
                                      </a:lnTo>
                                      <a:lnTo>
                                        <a:pt x="540" y="502"/>
                                      </a:lnTo>
                                      <a:lnTo>
                                        <a:pt x="543" y="505"/>
                                      </a:lnTo>
                                      <a:lnTo>
                                        <a:pt x="547" y="509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47" y="515"/>
                                      </a:lnTo>
                                      <a:lnTo>
                                        <a:pt x="543" y="520"/>
                                      </a:lnTo>
                                      <a:lnTo>
                                        <a:pt x="541" y="524"/>
                                      </a:lnTo>
                                      <a:lnTo>
                                        <a:pt x="538" y="530"/>
                                      </a:lnTo>
                                      <a:lnTo>
                                        <a:pt x="536" y="535"/>
                                      </a:lnTo>
                                      <a:lnTo>
                                        <a:pt x="535" y="540"/>
                                      </a:lnTo>
                                      <a:lnTo>
                                        <a:pt x="534" y="546"/>
                                      </a:lnTo>
                                      <a:lnTo>
                                        <a:pt x="534" y="552"/>
                                      </a:lnTo>
                                      <a:lnTo>
                                        <a:pt x="532" y="553"/>
                                      </a:lnTo>
                                      <a:lnTo>
                                        <a:pt x="531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6" y="603"/>
                                  <a:ext cx="53" cy="56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6"/>
                                    <a:gd name="T2" fmla="*/ 7 w 53"/>
                                    <a:gd name="T3" fmla="*/ 53 h 56"/>
                                    <a:gd name="T4" fmla="*/ 11 w 53"/>
                                    <a:gd name="T5" fmla="*/ 54 h 56"/>
                                    <a:gd name="T6" fmla="*/ 15 w 53"/>
                                    <a:gd name="T7" fmla="*/ 55 h 56"/>
                                    <a:gd name="T8" fmla="*/ 20 w 53"/>
                                    <a:gd name="T9" fmla="*/ 56 h 56"/>
                                    <a:gd name="T10" fmla="*/ 24 w 53"/>
                                    <a:gd name="T11" fmla="*/ 55 h 56"/>
                                    <a:gd name="T12" fmla="*/ 29 w 53"/>
                                    <a:gd name="T13" fmla="*/ 53 h 56"/>
                                    <a:gd name="T14" fmla="*/ 30 w 53"/>
                                    <a:gd name="T15" fmla="*/ 53 h 56"/>
                                    <a:gd name="T16" fmla="*/ 33 w 53"/>
                                    <a:gd name="T17" fmla="*/ 53 h 56"/>
                                    <a:gd name="T18" fmla="*/ 34 w 53"/>
                                    <a:gd name="T19" fmla="*/ 52 h 56"/>
                                    <a:gd name="T20" fmla="*/ 37 w 53"/>
                                    <a:gd name="T21" fmla="*/ 50 h 56"/>
                                    <a:gd name="T22" fmla="*/ 40 w 53"/>
                                    <a:gd name="T23" fmla="*/ 49 h 56"/>
                                    <a:gd name="T24" fmla="*/ 43 w 53"/>
                                    <a:gd name="T25" fmla="*/ 46 h 56"/>
                                    <a:gd name="T26" fmla="*/ 46 w 53"/>
                                    <a:gd name="T27" fmla="*/ 43 h 56"/>
                                    <a:gd name="T28" fmla="*/ 48 w 53"/>
                                    <a:gd name="T29" fmla="*/ 40 h 56"/>
                                    <a:gd name="T30" fmla="*/ 50 w 53"/>
                                    <a:gd name="T31" fmla="*/ 37 h 56"/>
                                    <a:gd name="T32" fmla="*/ 51 w 53"/>
                                    <a:gd name="T33" fmla="*/ 32 h 56"/>
                                    <a:gd name="T34" fmla="*/ 52 w 53"/>
                                    <a:gd name="T35" fmla="*/ 29 h 56"/>
                                    <a:gd name="T36" fmla="*/ 53 w 53"/>
                                    <a:gd name="T37" fmla="*/ 25 h 56"/>
                                    <a:gd name="T38" fmla="*/ 52 w 53"/>
                                    <a:gd name="T39" fmla="*/ 21 h 56"/>
                                    <a:gd name="T40" fmla="*/ 51 w 53"/>
                                    <a:gd name="T41" fmla="*/ 17 h 56"/>
                                    <a:gd name="T42" fmla="*/ 49 w 53"/>
                                    <a:gd name="T43" fmla="*/ 13 h 56"/>
                                    <a:gd name="T44" fmla="*/ 46 w 53"/>
                                    <a:gd name="T45" fmla="*/ 11 h 56"/>
                                    <a:gd name="T46" fmla="*/ 43 w 53"/>
                                    <a:gd name="T47" fmla="*/ 9 h 56"/>
                                    <a:gd name="T48" fmla="*/ 40 w 53"/>
                                    <a:gd name="T49" fmla="*/ 6 h 56"/>
                                    <a:gd name="T50" fmla="*/ 37 w 53"/>
                                    <a:gd name="T51" fmla="*/ 4 h 56"/>
                                    <a:gd name="T52" fmla="*/ 33 w 53"/>
                                    <a:gd name="T53" fmla="*/ 2 h 56"/>
                                    <a:gd name="T54" fmla="*/ 29 w 53"/>
                                    <a:gd name="T55" fmla="*/ 1 h 56"/>
                                    <a:gd name="T56" fmla="*/ 26 w 53"/>
                                    <a:gd name="T57" fmla="*/ 1 h 56"/>
                                    <a:gd name="T58" fmla="*/ 23 w 53"/>
                                    <a:gd name="T59" fmla="*/ 0 h 56"/>
                                    <a:gd name="T60" fmla="*/ 20 w 53"/>
                                    <a:gd name="T61" fmla="*/ 1 h 56"/>
                                    <a:gd name="T62" fmla="*/ 18 w 53"/>
                                    <a:gd name="T63" fmla="*/ 1 h 56"/>
                                    <a:gd name="T64" fmla="*/ 15 w 53"/>
                                    <a:gd name="T65" fmla="*/ 3 h 56"/>
                                    <a:gd name="T66" fmla="*/ 12 w 53"/>
                                    <a:gd name="T67" fmla="*/ 4 h 56"/>
                                    <a:gd name="T68" fmla="*/ 10 w 53"/>
                                    <a:gd name="T69" fmla="*/ 6 h 56"/>
                                    <a:gd name="T70" fmla="*/ 7 w 53"/>
                                    <a:gd name="T71" fmla="*/ 9 h 56"/>
                                    <a:gd name="T72" fmla="*/ 5 w 53"/>
                                    <a:gd name="T73" fmla="*/ 11 h 56"/>
                                    <a:gd name="T74" fmla="*/ 4 w 53"/>
                                    <a:gd name="T75" fmla="*/ 13 h 56"/>
                                    <a:gd name="T76" fmla="*/ 3 w 53"/>
                                    <a:gd name="T77" fmla="*/ 16 h 56"/>
                                    <a:gd name="T78" fmla="*/ 2 w 53"/>
                                    <a:gd name="T79" fmla="*/ 20 h 56"/>
                                    <a:gd name="T80" fmla="*/ 1 w 53"/>
                                    <a:gd name="T81" fmla="*/ 22 h 56"/>
                                    <a:gd name="T82" fmla="*/ 0 w 53"/>
                                    <a:gd name="T83" fmla="*/ 26 h 56"/>
                                    <a:gd name="T84" fmla="*/ 0 w 53"/>
                                    <a:gd name="T85" fmla="*/ 29 h 56"/>
                                    <a:gd name="T86" fmla="*/ 0 w 53"/>
                                    <a:gd name="T87" fmla="*/ 35 h 56"/>
                                    <a:gd name="T88" fmla="*/ 0 w 53"/>
                                    <a:gd name="T89" fmla="*/ 42 h 56"/>
                                    <a:gd name="T90" fmla="*/ 1 w 53"/>
                                    <a:gd name="T91" fmla="*/ 48 h 56"/>
                                    <a:gd name="T92" fmla="*/ 3 w 53"/>
                                    <a:gd name="T93" fmla="*/ 53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6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0" y="521"/>
                                  <a:ext cx="53" cy="55"/>
                                </a:xfrm>
                                <a:custGeom>
                                  <a:avLst/>
                                  <a:gdLst>
                                    <a:gd name="T0" fmla="*/ 3 w 53"/>
                                    <a:gd name="T1" fmla="*/ 53 h 55"/>
                                    <a:gd name="T2" fmla="*/ 7 w 53"/>
                                    <a:gd name="T3" fmla="*/ 53 h 55"/>
                                    <a:gd name="T4" fmla="*/ 11 w 53"/>
                                    <a:gd name="T5" fmla="*/ 54 h 55"/>
                                    <a:gd name="T6" fmla="*/ 15 w 53"/>
                                    <a:gd name="T7" fmla="*/ 55 h 55"/>
                                    <a:gd name="T8" fmla="*/ 20 w 53"/>
                                    <a:gd name="T9" fmla="*/ 55 h 55"/>
                                    <a:gd name="T10" fmla="*/ 24 w 53"/>
                                    <a:gd name="T11" fmla="*/ 55 h 55"/>
                                    <a:gd name="T12" fmla="*/ 29 w 53"/>
                                    <a:gd name="T13" fmla="*/ 53 h 55"/>
                                    <a:gd name="T14" fmla="*/ 30 w 53"/>
                                    <a:gd name="T15" fmla="*/ 53 h 55"/>
                                    <a:gd name="T16" fmla="*/ 33 w 53"/>
                                    <a:gd name="T17" fmla="*/ 52 h 55"/>
                                    <a:gd name="T18" fmla="*/ 34 w 53"/>
                                    <a:gd name="T19" fmla="*/ 51 h 55"/>
                                    <a:gd name="T20" fmla="*/ 37 w 53"/>
                                    <a:gd name="T21" fmla="*/ 50 h 55"/>
                                    <a:gd name="T22" fmla="*/ 40 w 53"/>
                                    <a:gd name="T23" fmla="*/ 48 h 55"/>
                                    <a:gd name="T24" fmla="*/ 43 w 53"/>
                                    <a:gd name="T25" fmla="*/ 46 h 55"/>
                                    <a:gd name="T26" fmla="*/ 46 w 53"/>
                                    <a:gd name="T27" fmla="*/ 43 h 55"/>
                                    <a:gd name="T28" fmla="*/ 49 w 53"/>
                                    <a:gd name="T29" fmla="*/ 40 h 55"/>
                                    <a:gd name="T30" fmla="*/ 50 w 53"/>
                                    <a:gd name="T31" fmla="*/ 37 h 55"/>
                                    <a:gd name="T32" fmla="*/ 52 w 53"/>
                                    <a:gd name="T33" fmla="*/ 32 h 55"/>
                                    <a:gd name="T34" fmla="*/ 52 w 53"/>
                                    <a:gd name="T35" fmla="*/ 29 h 55"/>
                                    <a:gd name="T36" fmla="*/ 53 w 53"/>
                                    <a:gd name="T37" fmla="*/ 25 h 55"/>
                                    <a:gd name="T38" fmla="*/ 52 w 53"/>
                                    <a:gd name="T39" fmla="*/ 21 h 55"/>
                                    <a:gd name="T40" fmla="*/ 51 w 53"/>
                                    <a:gd name="T41" fmla="*/ 17 h 55"/>
                                    <a:gd name="T42" fmla="*/ 49 w 53"/>
                                    <a:gd name="T43" fmla="*/ 13 h 55"/>
                                    <a:gd name="T44" fmla="*/ 46 w 53"/>
                                    <a:gd name="T45" fmla="*/ 11 h 55"/>
                                    <a:gd name="T46" fmla="*/ 43 w 53"/>
                                    <a:gd name="T47" fmla="*/ 8 h 55"/>
                                    <a:gd name="T48" fmla="*/ 40 w 53"/>
                                    <a:gd name="T49" fmla="*/ 6 h 55"/>
                                    <a:gd name="T50" fmla="*/ 37 w 53"/>
                                    <a:gd name="T51" fmla="*/ 3 h 55"/>
                                    <a:gd name="T52" fmla="*/ 33 w 53"/>
                                    <a:gd name="T53" fmla="*/ 2 h 55"/>
                                    <a:gd name="T54" fmla="*/ 30 w 53"/>
                                    <a:gd name="T55" fmla="*/ 0 h 55"/>
                                    <a:gd name="T56" fmla="*/ 26 w 53"/>
                                    <a:gd name="T57" fmla="*/ 0 h 55"/>
                                    <a:gd name="T58" fmla="*/ 23 w 53"/>
                                    <a:gd name="T59" fmla="*/ 0 h 55"/>
                                    <a:gd name="T60" fmla="*/ 20 w 53"/>
                                    <a:gd name="T61" fmla="*/ 0 h 55"/>
                                    <a:gd name="T62" fmla="*/ 18 w 53"/>
                                    <a:gd name="T63" fmla="*/ 1 h 55"/>
                                    <a:gd name="T64" fmla="*/ 15 w 53"/>
                                    <a:gd name="T65" fmla="*/ 3 h 55"/>
                                    <a:gd name="T66" fmla="*/ 12 w 53"/>
                                    <a:gd name="T67" fmla="*/ 3 h 55"/>
                                    <a:gd name="T68" fmla="*/ 10 w 53"/>
                                    <a:gd name="T69" fmla="*/ 6 h 55"/>
                                    <a:gd name="T70" fmla="*/ 8 w 53"/>
                                    <a:gd name="T71" fmla="*/ 8 h 55"/>
                                    <a:gd name="T72" fmla="*/ 5 w 53"/>
                                    <a:gd name="T73" fmla="*/ 11 h 55"/>
                                    <a:gd name="T74" fmla="*/ 4 w 53"/>
                                    <a:gd name="T75" fmla="*/ 13 h 55"/>
                                    <a:gd name="T76" fmla="*/ 3 w 53"/>
                                    <a:gd name="T77" fmla="*/ 16 h 55"/>
                                    <a:gd name="T78" fmla="*/ 2 w 53"/>
                                    <a:gd name="T79" fmla="*/ 19 h 55"/>
                                    <a:gd name="T80" fmla="*/ 1 w 53"/>
                                    <a:gd name="T81" fmla="*/ 22 h 55"/>
                                    <a:gd name="T82" fmla="*/ 1 w 53"/>
                                    <a:gd name="T83" fmla="*/ 26 h 55"/>
                                    <a:gd name="T84" fmla="*/ 1 w 53"/>
                                    <a:gd name="T85" fmla="*/ 29 h 55"/>
                                    <a:gd name="T86" fmla="*/ 0 w 53"/>
                                    <a:gd name="T87" fmla="*/ 35 h 55"/>
                                    <a:gd name="T88" fmla="*/ 1 w 53"/>
                                    <a:gd name="T89" fmla="*/ 41 h 55"/>
                                    <a:gd name="T90" fmla="*/ 1 w 53"/>
                                    <a:gd name="T91" fmla="*/ 48 h 55"/>
                                    <a:gd name="T92" fmla="*/ 3 w 53"/>
                                    <a:gd name="T93" fmla="*/ 53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" h="55">
                                      <a:moveTo>
                                        <a:pt x="3" y="53"/>
                                      </a:moveTo>
                                      <a:lnTo>
                                        <a:pt x="7" y="53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3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1" y="479"/>
                                  <a:ext cx="531" cy="553"/>
                                </a:xfrm>
                                <a:custGeom>
                                  <a:avLst/>
                                  <a:gdLst>
                                    <a:gd name="T0" fmla="*/ 518 w 531"/>
                                    <a:gd name="T1" fmla="*/ 527 h 553"/>
                                    <a:gd name="T2" fmla="*/ 490 w 531"/>
                                    <a:gd name="T3" fmla="*/ 478 h 553"/>
                                    <a:gd name="T4" fmla="*/ 475 w 531"/>
                                    <a:gd name="T5" fmla="*/ 444 h 553"/>
                                    <a:gd name="T6" fmla="*/ 468 w 531"/>
                                    <a:gd name="T7" fmla="*/ 408 h 553"/>
                                    <a:gd name="T8" fmla="*/ 466 w 531"/>
                                    <a:gd name="T9" fmla="*/ 375 h 553"/>
                                    <a:gd name="T10" fmla="*/ 470 w 531"/>
                                    <a:gd name="T11" fmla="*/ 335 h 553"/>
                                    <a:gd name="T12" fmla="*/ 477 w 531"/>
                                    <a:gd name="T13" fmla="*/ 285 h 553"/>
                                    <a:gd name="T14" fmla="*/ 458 w 531"/>
                                    <a:gd name="T15" fmla="*/ 265 h 553"/>
                                    <a:gd name="T16" fmla="*/ 441 w 531"/>
                                    <a:gd name="T17" fmla="*/ 239 h 553"/>
                                    <a:gd name="T18" fmla="*/ 418 w 531"/>
                                    <a:gd name="T19" fmla="*/ 202 h 553"/>
                                    <a:gd name="T20" fmla="*/ 396 w 531"/>
                                    <a:gd name="T21" fmla="*/ 193 h 553"/>
                                    <a:gd name="T22" fmla="*/ 377 w 531"/>
                                    <a:gd name="T23" fmla="*/ 181 h 553"/>
                                    <a:gd name="T24" fmla="*/ 354 w 531"/>
                                    <a:gd name="T25" fmla="*/ 162 h 553"/>
                                    <a:gd name="T26" fmla="*/ 338 w 531"/>
                                    <a:gd name="T27" fmla="*/ 143 h 553"/>
                                    <a:gd name="T28" fmla="*/ 329 w 531"/>
                                    <a:gd name="T29" fmla="*/ 129 h 553"/>
                                    <a:gd name="T30" fmla="*/ 307 w 531"/>
                                    <a:gd name="T31" fmla="*/ 119 h 553"/>
                                    <a:gd name="T32" fmla="*/ 286 w 531"/>
                                    <a:gd name="T33" fmla="*/ 103 h 553"/>
                                    <a:gd name="T34" fmla="*/ 276 w 531"/>
                                    <a:gd name="T35" fmla="*/ 91 h 553"/>
                                    <a:gd name="T36" fmla="*/ 260 w 531"/>
                                    <a:gd name="T37" fmla="*/ 71 h 553"/>
                                    <a:gd name="T38" fmla="*/ 249 w 531"/>
                                    <a:gd name="T39" fmla="*/ 54 h 553"/>
                                    <a:gd name="T40" fmla="*/ 241 w 531"/>
                                    <a:gd name="T41" fmla="*/ 52 h 553"/>
                                    <a:gd name="T42" fmla="*/ 230 w 531"/>
                                    <a:gd name="T43" fmla="*/ 55 h 553"/>
                                    <a:gd name="T44" fmla="*/ 204 w 531"/>
                                    <a:gd name="T45" fmla="*/ 65 h 553"/>
                                    <a:gd name="T46" fmla="*/ 161 w 531"/>
                                    <a:gd name="T47" fmla="*/ 74 h 553"/>
                                    <a:gd name="T48" fmla="*/ 129 w 531"/>
                                    <a:gd name="T49" fmla="*/ 75 h 553"/>
                                    <a:gd name="T50" fmla="*/ 110 w 531"/>
                                    <a:gd name="T51" fmla="*/ 74 h 553"/>
                                    <a:gd name="T52" fmla="*/ 98 w 531"/>
                                    <a:gd name="T53" fmla="*/ 72 h 553"/>
                                    <a:gd name="T54" fmla="*/ 89 w 531"/>
                                    <a:gd name="T55" fmla="*/ 69 h 553"/>
                                    <a:gd name="T56" fmla="*/ 82 w 531"/>
                                    <a:gd name="T57" fmla="*/ 68 h 553"/>
                                    <a:gd name="T58" fmla="*/ 75 w 531"/>
                                    <a:gd name="T59" fmla="*/ 66 h 553"/>
                                    <a:gd name="T60" fmla="*/ 56 w 531"/>
                                    <a:gd name="T61" fmla="*/ 59 h 553"/>
                                    <a:gd name="T62" fmla="*/ 35 w 531"/>
                                    <a:gd name="T63" fmla="*/ 48 h 553"/>
                                    <a:gd name="T64" fmla="*/ 21 w 531"/>
                                    <a:gd name="T65" fmla="*/ 38 h 553"/>
                                    <a:gd name="T66" fmla="*/ 8 w 531"/>
                                    <a:gd name="T67" fmla="*/ 31 h 553"/>
                                    <a:gd name="T68" fmla="*/ 0 w 531"/>
                                    <a:gd name="T69" fmla="*/ 25 h 553"/>
                                    <a:gd name="T70" fmla="*/ 19 w 531"/>
                                    <a:gd name="T71" fmla="*/ 18 h 553"/>
                                    <a:gd name="T72" fmla="*/ 35 w 531"/>
                                    <a:gd name="T73" fmla="*/ 10 h 553"/>
                                    <a:gd name="T74" fmla="*/ 42 w 531"/>
                                    <a:gd name="T75" fmla="*/ 14 h 553"/>
                                    <a:gd name="T76" fmla="*/ 52 w 531"/>
                                    <a:gd name="T77" fmla="*/ 21 h 553"/>
                                    <a:gd name="T78" fmla="*/ 78 w 531"/>
                                    <a:gd name="T79" fmla="*/ 32 h 553"/>
                                    <a:gd name="T80" fmla="*/ 107 w 531"/>
                                    <a:gd name="T81" fmla="*/ 39 h 553"/>
                                    <a:gd name="T82" fmla="*/ 146 w 531"/>
                                    <a:gd name="T83" fmla="*/ 40 h 553"/>
                                    <a:gd name="T84" fmla="*/ 185 w 531"/>
                                    <a:gd name="T85" fmla="*/ 34 h 553"/>
                                    <a:gd name="T86" fmla="*/ 221 w 531"/>
                                    <a:gd name="T87" fmla="*/ 22 h 553"/>
                                    <a:gd name="T88" fmla="*/ 248 w 531"/>
                                    <a:gd name="T89" fmla="*/ 6 h 553"/>
                                    <a:gd name="T90" fmla="*/ 254 w 531"/>
                                    <a:gd name="T91" fmla="*/ 2 h 553"/>
                                    <a:gd name="T92" fmla="*/ 263 w 531"/>
                                    <a:gd name="T93" fmla="*/ 6 h 553"/>
                                    <a:gd name="T94" fmla="*/ 275 w 531"/>
                                    <a:gd name="T95" fmla="*/ 36 h 553"/>
                                    <a:gd name="T96" fmla="*/ 290 w 531"/>
                                    <a:gd name="T97" fmla="*/ 62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1" h="553">
                                      <a:moveTo>
                                        <a:pt x="531" y="553"/>
                                      </a:moveTo>
                                      <a:lnTo>
                                        <a:pt x="527" y="544"/>
                                      </a:lnTo>
                                      <a:lnTo>
                                        <a:pt x="523" y="536"/>
                                      </a:lnTo>
                                      <a:lnTo>
                                        <a:pt x="518" y="527"/>
                                      </a:lnTo>
                                      <a:lnTo>
                                        <a:pt x="514" y="520"/>
                                      </a:lnTo>
                                      <a:lnTo>
                                        <a:pt x="504" y="503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0" y="478"/>
                                      </a:lnTo>
                                      <a:lnTo>
                                        <a:pt x="486" y="470"/>
                                      </a:lnTo>
                                      <a:lnTo>
                                        <a:pt x="482" y="461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5" y="444"/>
                                      </a:lnTo>
                                      <a:lnTo>
                                        <a:pt x="473" y="434"/>
                                      </a:lnTo>
                                      <a:lnTo>
                                        <a:pt x="470" y="426"/>
                                      </a:lnTo>
                                      <a:lnTo>
                                        <a:pt x="470" y="416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6" y="392"/>
                                      </a:lnTo>
                                      <a:lnTo>
                                        <a:pt x="466" y="384"/>
                                      </a:lnTo>
                                      <a:lnTo>
                                        <a:pt x="466" y="375"/>
                                      </a:lnTo>
                                      <a:lnTo>
                                        <a:pt x="466" y="368"/>
                                      </a:lnTo>
                                      <a:lnTo>
                                        <a:pt x="467" y="360"/>
                                      </a:lnTo>
                                      <a:lnTo>
                                        <a:pt x="468" y="351"/>
                                      </a:lnTo>
                                      <a:lnTo>
                                        <a:pt x="470" y="335"/>
                                      </a:lnTo>
                                      <a:lnTo>
                                        <a:pt x="475" y="320"/>
                                      </a:lnTo>
                                      <a:lnTo>
                                        <a:pt x="478" y="305"/>
                                      </a:lnTo>
                                      <a:lnTo>
                                        <a:pt x="483" y="289"/>
                                      </a:lnTo>
                                      <a:lnTo>
                                        <a:pt x="477" y="285"/>
                                      </a:lnTo>
                                      <a:lnTo>
                                        <a:pt x="473" y="280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63" y="271"/>
                                      </a:lnTo>
                                      <a:lnTo>
                                        <a:pt x="458" y="265"/>
                                      </a:lnTo>
                                      <a:lnTo>
                                        <a:pt x="455" y="261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447" y="250"/>
                                      </a:lnTo>
                                      <a:lnTo>
                                        <a:pt x="441" y="239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29" y="215"/>
                                      </a:lnTo>
                                      <a:lnTo>
                                        <a:pt x="424" y="203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3" y="200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6" y="193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86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77" y="181"/>
                                      </a:lnTo>
                                      <a:lnTo>
                                        <a:pt x="371" y="178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43" y="150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5" y="135"/>
                                      </a:lnTo>
                                      <a:lnTo>
                                        <a:pt x="333" y="132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13" y="122"/>
                                      </a:lnTo>
                                      <a:lnTo>
                                        <a:pt x="307" y="119"/>
                                      </a:lnTo>
                                      <a:lnTo>
                                        <a:pt x="300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71" y="86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49" y="54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8" y="57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5" y="62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72" y="73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3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37" y="13"/>
                                      </a:lnTo>
                                      <a:lnTo>
                                        <a:pt x="246" y="7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49" y="6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3" y="6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9" y="21"/>
                                      </a:lnTo>
                                      <a:lnTo>
                                        <a:pt x="271" y="29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8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5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6" y="498"/>
                                  <a:ext cx="234" cy="390"/>
                                </a:xfrm>
                                <a:custGeom>
                                  <a:avLst/>
                                  <a:gdLst>
                                    <a:gd name="T0" fmla="*/ 14 w 234"/>
                                    <a:gd name="T1" fmla="*/ 60 h 390"/>
                                    <a:gd name="T2" fmla="*/ 30 w 234"/>
                                    <a:gd name="T3" fmla="*/ 62 h 390"/>
                                    <a:gd name="T4" fmla="*/ 31 w 234"/>
                                    <a:gd name="T5" fmla="*/ 43 h 390"/>
                                    <a:gd name="T6" fmla="*/ 36 w 234"/>
                                    <a:gd name="T7" fmla="*/ 24 h 390"/>
                                    <a:gd name="T8" fmla="*/ 50 w 234"/>
                                    <a:gd name="T9" fmla="*/ 10 h 390"/>
                                    <a:gd name="T10" fmla="*/ 68 w 234"/>
                                    <a:gd name="T11" fmla="*/ 1 h 390"/>
                                    <a:gd name="T12" fmla="*/ 87 w 234"/>
                                    <a:gd name="T13" fmla="*/ 2 h 390"/>
                                    <a:gd name="T14" fmla="*/ 104 w 234"/>
                                    <a:gd name="T15" fmla="*/ 10 h 390"/>
                                    <a:gd name="T16" fmla="*/ 123 w 234"/>
                                    <a:gd name="T17" fmla="*/ 26 h 390"/>
                                    <a:gd name="T18" fmla="*/ 131 w 234"/>
                                    <a:gd name="T19" fmla="*/ 44 h 390"/>
                                    <a:gd name="T20" fmla="*/ 130 w 234"/>
                                    <a:gd name="T21" fmla="*/ 60 h 390"/>
                                    <a:gd name="T22" fmla="*/ 123 w 234"/>
                                    <a:gd name="T23" fmla="*/ 76 h 390"/>
                                    <a:gd name="T24" fmla="*/ 111 w 234"/>
                                    <a:gd name="T25" fmla="*/ 91 h 390"/>
                                    <a:gd name="T26" fmla="*/ 95 w 234"/>
                                    <a:gd name="T27" fmla="*/ 101 h 390"/>
                                    <a:gd name="T28" fmla="*/ 79 w 234"/>
                                    <a:gd name="T29" fmla="*/ 106 h 390"/>
                                    <a:gd name="T30" fmla="*/ 70 w 234"/>
                                    <a:gd name="T31" fmla="*/ 109 h 390"/>
                                    <a:gd name="T32" fmla="*/ 64 w 234"/>
                                    <a:gd name="T33" fmla="*/ 113 h 390"/>
                                    <a:gd name="T34" fmla="*/ 69 w 234"/>
                                    <a:gd name="T35" fmla="*/ 121 h 390"/>
                                    <a:gd name="T36" fmla="*/ 86 w 234"/>
                                    <a:gd name="T37" fmla="*/ 136 h 390"/>
                                    <a:gd name="T38" fmla="*/ 108 w 234"/>
                                    <a:gd name="T39" fmla="*/ 148 h 390"/>
                                    <a:gd name="T40" fmla="*/ 121 w 234"/>
                                    <a:gd name="T41" fmla="*/ 133 h 390"/>
                                    <a:gd name="T42" fmla="*/ 127 w 234"/>
                                    <a:gd name="T43" fmla="*/ 107 h 390"/>
                                    <a:gd name="T44" fmla="*/ 136 w 234"/>
                                    <a:gd name="T45" fmla="*/ 93 h 390"/>
                                    <a:gd name="T46" fmla="*/ 150 w 234"/>
                                    <a:gd name="T47" fmla="*/ 82 h 390"/>
                                    <a:gd name="T48" fmla="*/ 166 w 234"/>
                                    <a:gd name="T49" fmla="*/ 76 h 390"/>
                                    <a:gd name="T50" fmla="*/ 184 w 234"/>
                                    <a:gd name="T51" fmla="*/ 75 h 390"/>
                                    <a:gd name="T52" fmla="*/ 209 w 234"/>
                                    <a:gd name="T53" fmla="*/ 81 h 390"/>
                                    <a:gd name="T54" fmla="*/ 215 w 234"/>
                                    <a:gd name="T55" fmla="*/ 85 h 390"/>
                                    <a:gd name="T56" fmla="*/ 222 w 234"/>
                                    <a:gd name="T57" fmla="*/ 93 h 390"/>
                                    <a:gd name="T58" fmla="*/ 231 w 234"/>
                                    <a:gd name="T59" fmla="*/ 108 h 390"/>
                                    <a:gd name="T60" fmla="*/ 234 w 234"/>
                                    <a:gd name="T61" fmla="*/ 124 h 390"/>
                                    <a:gd name="T62" fmla="*/ 233 w 234"/>
                                    <a:gd name="T63" fmla="*/ 139 h 390"/>
                                    <a:gd name="T64" fmla="*/ 231 w 234"/>
                                    <a:gd name="T65" fmla="*/ 153 h 390"/>
                                    <a:gd name="T66" fmla="*/ 225 w 234"/>
                                    <a:gd name="T67" fmla="*/ 165 h 390"/>
                                    <a:gd name="T68" fmla="*/ 218 w 234"/>
                                    <a:gd name="T69" fmla="*/ 175 h 390"/>
                                    <a:gd name="T70" fmla="*/ 208 w 234"/>
                                    <a:gd name="T71" fmla="*/ 183 h 390"/>
                                    <a:gd name="T72" fmla="*/ 189 w 234"/>
                                    <a:gd name="T73" fmla="*/ 190 h 390"/>
                                    <a:gd name="T74" fmla="*/ 167 w 234"/>
                                    <a:gd name="T75" fmla="*/ 194 h 390"/>
                                    <a:gd name="T76" fmla="*/ 171 w 234"/>
                                    <a:gd name="T77" fmla="*/ 201 h 390"/>
                                    <a:gd name="T78" fmla="*/ 186 w 234"/>
                                    <a:gd name="T79" fmla="*/ 220 h 390"/>
                                    <a:gd name="T80" fmla="*/ 217 w 234"/>
                                    <a:gd name="T81" fmla="*/ 243 h 390"/>
                                    <a:gd name="T82" fmla="*/ 234 w 234"/>
                                    <a:gd name="T83" fmla="*/ 251 h 390"/>
                                    <a:gd name="T84" fmla="*/ 229 w 234"/>
                                    <a:gd name="T85" fmla="*/ 259 h 390"/>
                                    <a:gd name="T86" fmla="*/ 215 w 234"/>
                                    <a:gd name="T87" fmla="*/ 279 h 390"/>
                                    <a:gd name="T88" fmla="*/ 204 w 234"/>
                                    <a:gd name="T89" fmla="*/ 307 h 390"/>
                                    <a:gd name="T90" fmla="*/ 200 w 234"/>
                                    <a:gd name="T91" fmla="*/ 320 h 390"/>
                                    <a:gd name="T92" fmla="*/ 199 w 234"/>
                                    <a:gd name="T93" fmla="*/ 327 h 390"/>
                                    <a:gd name="T94" fmla="*/ 195 w 234"/>
                                    <a:gd name="T95" fmla="*/ 355 h 390"/>
                                    <a:gd name="T96" fmla="*/ 197 w 234"/>
                                    <a:gd name="T97" fmla="*/ 383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390">
                                      <a:moveTo>
                                        <a:pt x="0" y="4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8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31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2" y="140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6" y="93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12" y="83"/>
                                      </a:lnTo>
                                      <a:lnTo>
                                        <a:pt x="213" y="84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87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9" y="90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5" y="96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3" y="116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33" y="135"/>
                                      </a:lnTo>
                                      <a:lnTo>
                                        <a:pt x="233" y="139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33" y="146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30" y="156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27" y="163"/>
                                      </a:lnTo>
                                      <a:lnTo>
                                        <a:pt x="225" y="165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2" y="172"/>
                                      </a:lnTo>
                                      <a:lnTo>
                                        <a:pt x="219" y="173"/>
                                      </a:lnTo>
                                      <a:lnTo>
                                        <a:pt x="218" y="175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11" y="181"/>
                                      </a:lnTo>
                                      <a:lnTo>
                                        <a:pt x="208" y="183"/>
                                      </a:lnTo>
                                      <a:lnTo>
                                        <a:pt x="203" y="186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7" y="193"/>
                                      </a:lnTo>
                                      <a:lnTo>
                                        <a:pt x="167" y="194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1" y="201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72" y="20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86" y="220"/>
                                      </a:lnTo>
                                      <a:lnTo>
                                        <a:pt x="193" y="227"/>
                                      </a:lnTo>
                                      <a:lnTo>
                                        <a:pt x="200" y="233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17" y="243"/>
                                      </a:lnTo>
                                      <a:lnTo>
                                        <a:pt x="221" y="245"/>
                                      </a:lnTo>
                                      <a:lnTo>
                                        <a:pt x="225" y="248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34" y="251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30" y="257"/>
                                      </a:lnTo>
                                      <a:lnTo>
                                        <a:pt x="229" y="259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11" y="286"/>
                                      </a:lnTo>
                                      <a:lnTo>
                                        <a:pt x="209" y="293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202" y="314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200" y="319"/>
                                      </a:lnTo>
                                      <a:lnTo>
                                        <a:pt x="200" y="320"/>
                                      </a:lnTo>
                                      <a:lnTo>
                                        <a:pt x="200" y="322"/>
                                      </a:lnTo>
                                      <a:lnTo>
                                        <a:pt x="200" y="323"/>
                                      </a:lnTo>
                                      <a:lnTo>
                                        <a:pt x="200" y="326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7" y="341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95" y="355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5" y="369"/>
                                      </a:lnTo>
                                      <a:lnTo>
                                        <a:pt x="197" y="376"/>
                                      </a:lnTo>
                                      <a:lnTo>
                                        <a:pt x="197" y="383"/>
                                      </a:lnTo>
                                      <a:lnTo>
                                        <a:pt x="199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" name="Group 13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5" y="922"/>
                                <a:ext cx="550" cy="573"/>
                                <a:chOff x="4395" y="922"/>
                                <a:chExt cx="550" cy="573"/>
                              </a:xfrm>
                            </wpg:grpSpPr>
                            <wps:wsp>
                              <wps:cNvPr id="22" name="Freeform 1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  <a:gd name="T98" fmla="*/ 148 w 321"/>
                                    <a:gd name="T99" fmla="*/ 185 h 328"/>
                                    <a:gd name="T100" fmla="*/ 133 w 321"/>
                                    <a:gd name="T101" fmla="*/ 170 h 328"/>
                                    <a:gd name="T102" fmla="*/ 115 w 321"/>
                                    <a:gd name="T103" fmla="*/ 159 h 328"/>
                                    <a:gd name="T104" fmla="*/ 94 w 321"/>
                                    <a:gd name="T105" fmla="*/ 154 h 328"/>
                                    <a:gd name="T106" fmla="*/ 86 w 321"/>
                                    <a:gd name="T107" fmla="*/ 152 h 328"/>
                                    <a:gd name="T108" fmla="*/ 80 w 321"/>
                                    <a:gd name="T109" fmla="*/ 149 h 328"/>
                                    <a:gd name="T110" fmla="*/ 74 w 321"/>
                                    <a:gd name="T111" fmla="*/ 133 h 328"/>
                                    <a:gd name="T112" fmla="*/ 67 w 321"/>
                                    <a:gd name="T113" fmla="*/ 118 h 328"/>
                                    <a:gd name="T114" fmla="*/ 56 w 321"/>
                                    <a:gd name="T115" fmla="*/ 104 h 328"/>
                                    <a:gd name="T116" fmla="*/ 41 w 321"/>
                                    <a:gd name="T117" fmla="*/ 93 h 328"/>
                                    <a:gd name="T118" fmla="*/ 42 w 321"/>
                                    <a:gd name="T119" fmla="*/ 66 h 328"/>
                                    <a:gd name="T120" fmla="*/ 39 w 321"/>
                                    <a:gd name="T121" fmla="*/ 39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  <a:lnTo>
                                        <a:pt x="160" y="203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44" y="181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29" y="167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9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" y="1074"/>
                                  <a:ext cx="321" cy="328"/>
                                </a:xfrm>
                                <a:custGeom>
                                  <a:avLst/>
                                  <a:gdLst>
                                    <a:gd name="T0" fmla="*/ 34 w 321"/>
                                    <a:gd name="T1" fmla="*/ 26 h 328"/>
                                    <a:gd name="T2" fmla="*/ 23 w 321"/>
                                    <a:gd name="T3" fmla="*/ 10 h 328"/>
                                    <a:gd name="T4" fmla="*/ 15 w 321"/>
                                    <a:gd name="T5" fmla="*/ 3 h 328"/>
                                    <a:gd name="T6" fmla="*/ 10 w 321"/>
                                    <a:gd name="T7" fmla="*/ 0 h 328"/>
                                    <a:gd name="T8" fmla="*/ 8 w 321"/>
                                    <a:gd name="T9" fmla="*/ 1 h 328"/>
                                    <a:gd name="T10" fmla="*/ 10 w 321"/>
                                    <a:gd name="T11" fmla="*/ 6 h 328"/>
                                    <a:gd name="T12" fmla="*/ 15 w 321"/>
                                    <a:gd name="T13" fmla="*/ 22 h 328"/>
                                    <a:gd name="T14" fmla="*/ 17 w 321"/>
                                    <a:gd name="T15" fmla="*/ 44 h 328"/>
                                    <a:gd name="T16" fmla="*/ 14 w 321"/>
                                    <a:gd name="T17" fmla="*/ 66 h 328"/>
                                    <a:gd name="T18" fmla="*/ 8 w 321"/>
                                    <a:gd name="T19" fmla="*/ 86 h 328"/>
                                    <a:gd name="T20" fmla="*/ 3 w 321"/>
                                    <a:gd name="T21" fmla="*/ 95 h 328"/>
                                    <a:gd name="T22" fmla="*/ 0 w 321"/>
                                    <a:gd name="T23" fmla="*/ 101 h 328"/>
                                    <a:gd name="T24" fmla="*/ 11 w 321"/>
                                    <a:gd name="T25" fmla="*/ 111 h 328"/>
                                    <a:gd name="T26" fmla="*/ 24 w 321"/>
                                    <a:gd name="T27" fmla="*/ 125 h 328"/>
                                    <a:gd name="T28" fmla="*/ 32 w 321"/>
                                    <a:gd name="T29" fmla="*/ 134 h 328"/>
                                    <a:gd name="T30" fmla="*/ 37 w 321"/>
                                    <a:gd name="T31" fmla="*/ 143 h 328"/>
                                    <a:gd name="T32" fmla="*/ 44 w 321"/>
                                    <a:gd name="T33" fmla="*/ 157 h 328"/>
                                    <a:gd name="T34" fmla="*/ 49 w 321"/>
                                    <a:gd name="T35" fmla="*/ 173 h 328"/>
                                    <a:gd name="T36" fmla="*/ 93 w 321"/>
                                    <a:gd name="T37" fmla="*/ 192 h 328"/>
                                    <a:gd name="T38" fmla="*/ 122 w 321"/>
                                    <a:gd name="T39" fmla="*/ 214 h 328"/>
                                    <a:gd name="T40" fmla="*/ 132 w 321"/>
                                    <a:gd name="T41" fmla="*/ 230 h 328"/>
                                    <a:gd name="T42" fmla="*/ 137 w 321"/>
                                    <a:gd name="T43" fmla="*/ 242 h 328"/>
                                    <a:gd name="T44" fmla="*/ 142 w 321"/>
                                    <a:gd name="T45" fmla="*/ 255 h 328"/>
                                    <a:gd name="T46" fmla="*/ 168 w 321"/>
                                    <a:gd name="T47" fmla="*/ 264 h 328"/>
                                    <a:gd name="T48" fmla="*/ 189 w 321"/>
                                    <a:gd name="T49" fmla="*/ 277 h 328"/>
                                    <a:gd name="T50" fmla="*/ 204 w 321"/>
                                    <a:gd name="T51" fmla="*/ 295 h 328"/>
                                    <a:gd name="T52" fmla="*/ 215 w 321"/>
                                    <a:gd name="T53" fmla="*/ 315 h 328"/>
                                    <a:gd name="T54" fmla="*/ 223 w 321"/>
                                    <a:gd name="T55" fmla="*/ 327 h 328"/>
                                    <a:gd name="T56" fmla="*/ 230 w 321"/>
                                    <a:gd name="T57" fmla="*/ 322 h 328"/>
                                    <a:gd name="T58" fmla="*/ 242 w 321"/>
                                    <a:gd name="T59" fmla="*/ 319 h 328"/>
                                    <a:gd name="T60" fmla="*/ 259 w 321"/>
                                    <a:gd name="T61" fmla="*/ 313 h 328"/>
                                    <a:gd name="T62" fmla="*/ 282 w 321"/>
                                    <a:gd name="T63" fmla="*/ 310 h 328"/>
                                    <a:gd name="T64" fmla="*/ 308 w 321"/>
                                    <a:gd name="T65" fmla="*/ 313 h 328"/>
                                    <a:gd name="T66" fmla="*/ 321 w 321"/>
                                    <a:gd name="T67" fmla="*/ 313 h 328"/>
                                    <a:gd name="T68" fmla="*/ 320 w 321"/>
                                    <a:gd name="T69" fmla="*/ 309 h 328"/>
                                    <a:gd name="T70" fmla="*/ 319 w 321"/>
                                    <a:gd name="T71" fmla="*/ 308 h 328"/>
                                    <a:gd name="T72" fmla="*/ 317 w 321"/>
                                    <a:gd name="T73" fmla="*/ 306 h 328"/>
                                    <a:gd name="T74" fmla="*/ 314 w 321"/>
                                    <a:gd name="T75" fmla="*/ 303 h 328"/>
                                    <a:gd name="T76" fmla="*/ 303 w 321"/>
                                    <a:gd name="T77" fmla="*/ 295 h 328"/>
                                    <a:gd name="T78" fmla="*/ 290 w 321"/>
                                    <a:gd name="T79" fmla="*/ 290 h 328"/>
                                    <a:gd name="T80" fmla="*/ 263 w 321"/>
                                    <a:gd name="T81" fmla="*/ 287 h 328"/>
                                    <a:gd name="T82" fmla="*/ 249 w 321"/>
                                    <a:gd name="T83" fmla="*/ 287 h 328"/>
                                    <a:gd name="T84" fmla="*/ 237 w 321"/>
                                    <a:gd name="T85" fmla="*/ 289 h 328"/>
                                    <a:gd name="T86" fmla="*/ 229 w 321"/>
                                    <a:gd name="T87" fmla="*/ 277 h 328"/>
                                    <a:gd name="T88" fmla="*/ 207 w 321"/>
                                    <a:gd name="T89" fmla="*/ 257 h 328"/>
                                    <a:gd name="T90" fmla="*/ 189 w 321"/>
                                    <a:gd name="T91" fmla="*/ 244 h 328"/>
                                    <a:gd name="T92" fmla="*/ 174 w 321"/>
                                    <a:gd name="T93" fmla="*/ 240 h 328"/>
                                    <a:gd name="T94" fmla="*/ 168 w 321"/>
                                    <a:gd name="T95" fmla="*/ 228 h 328"/>
                                    <a:gd name="T96" fmla="*/ 164 w 321"/>
                                    <a:gd name="T97" fmla="*/ 211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39" y="39"/>
                                      </a:moveTo>
                                      <a:lnTo>
                                        <a:pt x="37" y="34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6" y="108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78" y="182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1" y="196"/>
                                      </a:lnTo>
                                      <a:lnTo>
                                        <a:pt x="108" y="202"/>
                                      </a:lnTo>
                                      <a:lnTo>
                                        <a:pt x="115" y="208"/>
                                      </a:lnTo>
                                      <a:lnTo>
                                        <a:pt x="122" y="214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130" y="225"/>
                                      </a:lnTo>
                                      <a:lnTo>
                                        <a:pt x="132" y="23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39" y="245"/>
                                      </a:lnTo>
                                      <a:lnTo>
                                        <a:pt x="141" y="248"/>
                                      </a:lnTo>
                                      <a:lnTo>
                                        <a:pt x="141" y="251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3" y="259"/>
                                      </a:lnTo>
                                      <a:lnTo>
                                        <a:pt x="156" y="261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8" y="264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9" y="270"/>
                                      </a:lnTo>
                                      <a:lnTo>
                                        <a:pt x="184" y="273"/>
                                      </a:lnTo>
                                      <a:lnTo>
                                        <a:pt x="189" y="277"/>
                                      </a:lnTo>
                                      <a:lnTo>
                                        <a:pt x="193" y="281"/>
                                      </a:lnTo>
                                      <a:lnTo>
                                        <a:pt x="197" y="28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4" y="295"/>
                                      </a:lnTo>
                                      <a:lnTo>
                                        <a:pt x="208" y="299"/>
                                      </a:lnTo>
                                      <a:lnTo>
                                        <a:pt x="211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15" y="315"/>
                                      </a:lnTo>
                                      <a:lnTo>
                                        <a:pt x="218" y="321"/>
                                      </a:lnTo>
                                      <a:lnTo>
                                        <a:pt x="219" y="326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226" y="325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31" y="321"/>
                                      </a:lnTo>
                                      <a:lnTo>
                                        <a:pt x="233" y="321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247" y="318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5" y="314"/>
                                      </a:lnTo>
                                      <a:lnTo>
                                        <a:pt x="259" y="313"/>
                                      </a:lnTo>
                                      <a:lnTo>
                                        <a:pt x="264" y="312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275" y="310"/>
                                      </a:lnTo>
                                      <a:lnTo>
                                        <a:pt x="282" y="310"/>
                                      </a:lnTo>
                                      <a:lnTo>
                                        <a:pt x="288" y="310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01" y="312"/>
                                      </a:lnTo>
                                      <a:lnTo>
                                        <a:pt x="308" y="313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20" y="314"/>
                                      </a:lnTo>
                                      <a:lnTo>
                                        <a:pt x="321" y="314"/>
                                      </a:lnTo>
                                      <a:lnTo>
                                        <a:pt x="321" y="313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20" y="310"/>
                                      </a:lnTo>
                                      <a:lnTo>
                                        <a:pt x="320" y="309"/>
                                      </a:lnTo>
                                      <a:lnTo>
                                        <a:pt x="320" y="308"/>
                                      </a:lnTo>
                                      <a:lnTo>
                                        <a:pt x="320" y="306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18" y="308"/>
                                      </a:lnTo>
                                      <a:lnTo>
                                        <a:pt x="318" y="307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6" y="305"/>
                                      </a:lnTo>
                                      <a:lnTo>
                                        <a:pt x="316" y="304"/>
                                      </a:lnTo>
                                      <a:lnTo>
                                        <a:pt x="316" y="303"/>
                                      </a:lnTo>
                                      <a:lnTo>
                                        <a:pt x="314" y="303"/>
                                      </a:lnTo>
                                      <a:lnTo>
                                        <a:pt x="311" y="301"/>
                                      </a:lnTo>
                                      <a:lnTo>
                                        <a:pt x="309" y="299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3" y="295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293" y="291"/>
                                      </a:lnTo>
                                      <a:lnTo>
                                        <a:pt x="290" y="290"/>
                                      </a:lnTo>
                                      <a:lnTo>
                                        <a:pt x="283" y="289"/>
                                      </a:lnTo>
                                      <a:lnTo>
                                        <a:pt x="277" y="288"/>
                                      </a:lnTo>
                                      <a:lnTo>
                                        <a:pt x="270" y="288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2" y="287"/>
                                      </a:lnTo>
                                      <a:lnTo>
                                        <a:pt x="249" y="287"/>
                                      </a:lnTo>
                                      <a:lnTo>
                                        <a:pt x="246" y="288"/>
                                      </a:lnTo>
                                      <a:lnTo>
                                        <a:pt x="243" y="288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7" y="289"/>
                                      </a:lnTo>
                                      <a:lnTo>
                                        <a:pt x="236" y="285"/>
                                      </a:lnTo>
                                      <a:lnTo>
                                        <a:pt x="233" y="283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29" y="277"/>
                                      </a:lnTo>
                                      <a:lnTo>
                                        <a:pt x="224" y="27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2" y="262"/>
                                      </a:lnTo>
                                      <a:lnTo>
                                        <a:pt x="207" y="257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194" y="247"/>
                                      </a:lnTo>
                                      <a:lnTo>
                                        <a:pt x="192" y="245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85" y="243"/>
                                      </a:lnTo>
                                      <a:lnTo>
                                        <a:pt x="181" y="241"/>
                                      </a:lnTo>
                                      <a:lnTo>
                                        <a:pt x="178" y="240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68" y="236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4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6" y="1355"/>
                                  <a:ext cx="163" cy="140"/>
                                </a:xfrm>
                                <a:custGeom>
                                  <a:avLst/>
                                  <a:gdLst>
                                    <a:gd name="T0" fmla="*/ 15 w 163"/>
                                    <a:gd name="T1" fmla="*/ 16 h 140"/>
                                    <a:gd name="T2" fmla="*/ 11 w 163"/>
                                    <a:gd name="T3" fmla="*/ 7 h 140"/>
                                    <a:gd name="T4" fmla="*/ 5 w 163"/>
                                    <a:gd name="T5" fmla="*/ 0 h 140"/>
                                    <a:gd name="T6" fmla="*/ 4 w 163"/>
                                    <a:gd name="T7" fmla="*/ 3 h 140"/>
                                    <a:gd name="T8" fmla="*/ 1 w 163"/>
                                    <a:gd name="T9" fmla="*/ 5 h 140"/>
                                    <a:gd name="T10" fmla="*/ 1 w 163"/>
                                    <a:gd name="T11" fmla="*/ 17 h 140"/>
                                    <a:gd name="T12" fmla="*/ 5 w 163"/>
                                    <a:gd name="T13" fmla="*/ 33 h 140"/>
                                    <a:gd name="T14" fmla="*/ 11 w 163"/>
                                    <a:gd name="T15" fmla="*/ 48 h 140"/>
                                    <a:gd name="T16" fmla="*/ 19 w 163"/>
                                    <a:gd name="T17" fmla="*/ 60 h 140"/>
                                    <a:gd name="T18" fmla="*/ 32 w 163"/>
                                    <a:gd name="T19" fmla="*/ 70 h 140"/>
                                    <a:gd name="T20" fmla="*/ 42 w 163"/>
                                    <a:gd name="T21" fmla="*/ 77 h 140"/>
                                    <a:gd name="T22" fmla="*/ 40 w 163"/>
                                    <a:gd name="T23" fmla="*/ 83 h 140"/>
                                    <a:gd name="T24" fmla="*/ 37 w 163"/>
                                    <a:gd name="T25" fmla="*/ 89 h 140"/>
                                    <a:gd name="T26" fmla="*/ 34 w 163"/>
                                    <a:gd name="T27" fmla="*/ 97 h 140"/>
                                    <a:gd name="T28" fmla="*/ 30 w 163"/>
                                    <a:gd name="T29" fmla="*/ 107 h 140"/>
                                    <a:gd name="T30" fmla="*/ 29 w 163"/>
                                    <a:gd name="T31" fmla="*/ 118 h 140"/>
                                    <a:gd name="T32" fmla="*/ 29 w 163"/>
                                    <a:gd name="T33" fmla="*/ 127 h 140"/>
                                    <a:gd name="T34" fmla="*/ 28 w 163"/>
                                    <a:gd name="T35" fmla="*/ 136 h 140"/>
                                    <a:gd name="T36" fmla="*/ 29 w 163"/>
                                    <a:gd name="T37" fmla="*/ 140 h 140"/>
                                    <a:gd name="T38" fmla="*/ 43 w 163"/>
                                    <a:gd name="T39" fmla="*/ 132 h 140"/>
                                    <a:gd name="T40" fmla="*/ 61 w 163"/>
                                    <a:gd name="T41" fmla="*/ 119 h 140"/>
                                    <a:gd name="T42" fmla="*/ 79 w 163"/>
                                    <a:gd name="T43" fmla="*/ 104 h 140"/>
                                    <a:gd name="T44" fmla="*/ 87 w 163"/>
                                    <a:gd name="T45" fmla="*/ 116 h 140"/>
                                    <a:gd name="T46" fmla="*/ 97 w 163"/>
                                    <a:gd name="T47" fmla="*/ 122 h 140"/>
                                    <a:gd name="T48" fmla="*/ 109 w 163"/>
                                    <a:gd name="T49" fmla="*/ 127 h 140"/>
                                    <a:gd name="T50" fmla="*/ 121 w 163"/>
                                    <a:gd name="T51" fmla="*/ 129 h 140"/>
                                    <a:gd name="T52" fmla="*/ 141 w 163"/>
                                    <a:gd name="T53" fmla="*/ 127 h 140"/>
                                    <a:gd name="T54" fmla="*/ 148 w 163"/>
                                    <a:gd name="T55" fmla="*/ 127 h 140"/>
                                    <a:gd name="T56" fmla="*/ 155 w 163"/>
                                    <a:gd name="T57" fmla="*/ 125 h 140"/>
                                    <a:gd name="T58" fmla="*/ 158 w 163"/>
                                    <a:gd name="T59" fmla="*/ 122 h 140"/>
                                    <a:gd name="T60" fmla="*/ 162 w 163"/>
                                    <a:gd name="T61" fmla="*/ 120 h 140"/>
                                    <a:gd name="T62" fmla="*/ 162 w 163"/>
                                    <a:gd name="T63" fmla="*/ 117 h 140"/>
                                    <a:gd name="T64" fmla="*/ 158 w 163"/>
                                    <a:gd name="T65" fmla="*/ 114 h 140"/>
                                    <a:gd name="T66" fmla="*/ 154 w 163"/>
                                    <a:gd name="T67" fmla="*/ 113 h 140"/>
                                    <a:gd name="T68" fmla="*/ 149 w 163"/>
                                    <a:gd name="T69" fmla="*/ 111 h 140"/>
                                    <a:gd name="T70" fmla="*/ 144 w 163"/>
                                    <a:gd name="T71" fmla="*/ 109 h 140"/>
                                    <a:gd name="T72" fmla="*/ 139 w 163"/>
                                    <a:gd name="T73" fmla="*/ 107 h 140"/>
                                    <a:gd name="T74" fmla="*/ 135 w 163"/>
                                    <a:gd name="T75" fmla="*/ 107 h 140"/>
                                    <a:gd name="T76" fmla="*/ 133 w 163"/>
                                    <a:gd name="T77" fmla="*/ 103 h 140"/>
                                    <a:gd name="T78" fmla="*/ 128 w 163"/>
                                    <a:gd name="T79" fmla="*/ 103 h 140"/>
                                    <a:gd name="T80" fmla="*/ 125 w 163"/>
                                    <a:gd name="T81" fmla="*/ 100 h 140"/>
                                    <a:gd name="T82" fmla="*/ 122 w 163"/>
                                    <a:gd name="T83" fmla="*/ 97 h 140"/>
                                    <a:gd name="T84" fmla="*/ 120 w 163"/>
                                    <a:gd name="T85" fmla="*/ 95 h 140"/>
                                    <a:gd name="T86" fmla="*/ 107 w 163"/>
                                    <a:gd name="T87" fmla="*/ 77 h 140"/>
                                    <a:gd name="T88" fmla="*/ 102 w 163"/>
                                    <a:gd name="T89" fmla="*/ 63 h 140"/>
                                    <a:gd name="T90" fmla="*/ 99 w 163"/>
                                    <a:gd name="T91" fmla="*/ 52 h 140"/>
                                    <a:gd name="T92" fmla="*/ 99 w 163"/>
                                    <a:gd name="T93" fmla="*/ 40 h 140"/>
                                    <a:gd name="T94" fmla="*/ 96 w 163"/>
                                    <a:gd name="T95" fmla="*/ 40 h 140"/>
                                    <a:gd name="T96" fmla="*/ 91 w 163"/>
                                    <a:gd name="T97" fmla="*/ 40 h 140"/>
                                    <a:gd name="T98" fmla="*/ 85 w 163"/>
                                    <a:gd name="T99" fmla="*/ 42 h 140"/>
                                    <a:gd name="T100" fmla="*/ 77 w 163"/>
                                    <a:gd name="T101" fmla="*/ 42 h 140"/>
                                    <a:gd name="T102" fmla="*/ 70 w 163"/>
                                    <a:gd name="T103" fmla="*/ 43 h 140"/>
                                    <a:gd name="T104" fmla="*/ 62 w 163"/>
                                    <a:gd name="T105" fmla="*/ 42 h 140"/>
                                    <a:gd name="T106" fmla="*/ 55 w 163"/>
                                    <a:gd name="T107" fmla="*/ 40 h 140"/>
                                    <a:gd name="T108" fmla="*/ 40 w 163"/>
                                    <a:gd name="T109" fmla="*/ 35 h 140"/>
                                    <a:gd name="T110" fmla="*/ 27 w 163"/>
                                    <a:gd name="T111" fmla="*/ 28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3" h="140">
                                      <a:moveTo>
                                        <a:pt x="19" y="21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7" y="13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7" y="114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114" y="128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3" y="126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8" y="123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33" y="105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6" y="89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07" y="77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9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13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95" y="922"/>
                                  <a:ext cx="550" cy="553"/>
                                </a:xfrm>
                                <a:custGeom>
                                  <a:avLst/>
                                  <a:gdLst>
                                    <a:gd name="T0" fmla="*/ 73 w 550"/>
                                    <a:gd name="T1" fmla="*/ 377 h 553"/>
                                    <a:gd name="T2" fmla="*/ 53 w 550"/>
                                    <a:gd name="T3" fmla="*/ 401 h 553"/>
                                    <a:gd name="T4" fmla="*/ 73 w 550"/>
                                    <a:gd name="T5" fmla="*/ 427 h 553"/>
                                    <a:gd name="T6" fmla="*/ 98 w 550"/>
                                    <a:gd name="T7" fmla="*/ 421 h 553"/>
                                    <a:gd name="T8" fmla="*/ 105 w 550"/>
                                    <a:gd name="T9" fmla="*/ 388 h 553"/>
                                    <a:gd name="T10" fmla="*/ 173 w 550"/>
                                    <a:gd name="T11" fmla="*/ 458 h 553"/>
                                    <a:gd name="T12" fmla="*/ 151 w 550"/>
                                    <a:gd name="T13" fmla="*/ 475 h 553"/>
                                    <a:gd name="T14" fmla="*/ 162 w 550"/>
                                    <a:gd name="T15" fmla="*/ 506 h 553"/>
                                    <a:gd name="T16" fmla="*/ 189 w 550"/>
                                    <a:gd name="T17" fmla="*/ 508 h 553"/>
                                    <a:gd name="T18" fmla="*/ 201 w 550"/>
                                    <a:gd name="T19" fmla="*/ 483 h 553"/>
                                    <a:gd name="T20" fmla="*/ 36 w 550"/>
                                    <a:gd name="T21" fmla="*/ 34 h 553"/>
                                    <a:gd name="T22" fmla="*/ 80 w 550"/>
                                    <a:gd name="T23" fmla="*/ 128 h 553"/>
                                    <a:gd name="T24" fmla="*/ 83 w 550"/>
                                    <a:gd name="T25" fmla="*/ 202 h 553"/>
                                    <a:gd name="T26" fmla="*/ 92 w 550"/>
                                    <a:gd name="T27" fmla="*/ 288 h 553"/>
                                    <a:gd name="T28" fmla="*/ 138 w 550"/>
                                    <a:gd name="T29" fmla="*/ 354 h 553"/>
                                    <a:gd name="T30" fmla="*/ 183 w 550"/>
                                    <a:gd name="T31" fmla="*/ 379 h 553"/>
                                    <a:gd name="T32" fmla="*/ 218 w 550"/>
                                    <a:gd name="T33" fmla="*/ 422 h 553"/>
                                    <a:gd name="T34" fmla="*/ 264 w 550"/>
                                    <a:gd name="T35" fmla="*/ 450 h 553"/>
                                    <a:gd name="T36" fmla="*/ 293 w 550"/>
                                    <a:gd name="T37" fmla="*/ 488 h 553"/>
                                    <a:gd name="T38" fmla="*/ 315 w 550"/>
                                    <a:gd name="T39" fmla="*/ 500 h 553"/>
                                    <a:gd name="T40" fmla="*/ 378 w 550"/>
                                    <a:gd name="T41" fmla="*/ 481 h 553"/>
                                    <a:gd name="T42" fmla="*/ 440 w 550"/>
                                    <a:gd name="T43" fmla="*/ 479 h 553"/>
                                    <a:gd name="T44" fmla="*/ 463 w 550"/>
                                    <a:gd name="T45" fmla="*/ 485 h 553"/>
                                    <a:gd name="T46" fmla="*/ 483 w 550"/>
                                    <a:gd name="T47" fmla="*/ 490 h 553"/>
                                    <a:gd name="T48" fmla="*/ 526 w 550"/>
                                    <a:gd name="T49" fmla="*/ 513 h 553"/>
                                    <a:gd name="T50" fmla="*/ 550 w 550"/>
                                    <a:gd name="T51" fmla="*/ 528 h 553"/>
                                    <a:gd name="T52" fmla="*/ 514 w 550"/>
                                    <a:gd name="T53" fmla="*/ 543 h 553"/>
                                    <a:gd name="T54" fmla="*/ 485 w 550"/>
                                    <a:gd name="T55" fmla="*/ 527 h 553"/>
                                    <a:gd name="T56" fmla="*/ 414 w 550"/>
                                    <a:gd name="T57" fmla="*/ 513 h 553"/>
                                    <a:gd name="T58" fmla="*/ 330 w 550"/>
                                    <a:gd name="T59" fmla="*/ 531 h 553"/>
                                    <a:gd name="T60" fmla="*/ 294 w 550"/>
                                    <a:gd name="T61" fmla="*/ 553 h 553"/>
                                    <a:gd name="T62" fmla="*/ 269 w 550"/>
                                    <a:gd name="T63" fmla="*/ 504 h 553"/>
                                    <a:gd name="T64" fmla="*/ 225 w 550"/>
                                    <a:gd name="T65" fmla="*/ 468 h 553"/>
                                    <a:gd name="T66" fmla="*/ 219 w 550"/>
                                    <a:gd name="T67" fmla="*/ 511 h 553"/>
                                    <a:gd name="T68" fmla="*/ 183 w 550"/>
                                    <a:gd name="T69" fmla="*/ 534 h 553"/>
                                    <a:gd name="T70" fmla="*/ 144 w 550"/>
                                    <a:gd name="T71" fmla="*/ 519 h 553"/>
                                    <a:gd name="T72" fmla="*/ 126 w 550"/>
                                    <a:gd name="T73" fmla="*/ 479 h 553"/>
                                    <a:gd name="T74" fmla="*/ 145 w 550"/>
                                    <a:gd name="T75" fmla="*/ 444 h 553"/>
                                    <a:gd name="T76" fmla="*/ 182 w 550"/>
                                    <a:gd name="T77" fmla="*/ 428 h 553"/>
                                    <a:gd name="T78" fmla="*/ 190 w 550"/>
                                    <a:gd name="T79" fmla="*/ 418 h 553"/>
                                    <a:gd name="T80" fmla="*/ 153 w 550"/>
                                    <a:gd name="T81" fmla="*/ 390 h 553"/>
                                    <a:gd name="T82" fmla="*/ 128 w 550"/>
                                    <a:gd name="T83" fmla="*/ 427 h 553"/>
                                    <a:gd name="T84" fmla="*/ 102 w 550"/>
                                    <a:gd name="T85" fmla="*/ 455 h 553"/>
                                    <a:gd name="T86" fmla="*/ 63 w 550"/>
                                    <a:gd name="T87" fmla="*/ 458 h 553"/>
                                    <a:gd name="T88" fmla="*/ 37 w 550"/>
                                    <a:gd name="T89" fmla="*/ 445 h 553"/>
                                    <a:gd name="T90" fmla="*/ 22 w 550"/>
                                    <a:gd name="T91" fmla="*/ 410 h 553"/>
                                    <a:gd name="T92" fmla="*/ 26 w 550"/>
                                    <a:gd name="T93" fmla="*/ 379 h 553"/>
                                    <a:gd name="T94" fmla="*/ 42 w 550"/>
                                    <a:gd name="T95" fmla="*/ 354 h 553"/>
                                    <a:gd name="T96" fmla="*/ 88 w 550"/>
                                    <a:gd name="T97" fmla="*/ 342 h 553"/>
                                    <a:gd name="T98" fmla="*/ 70 w 550"/>
                                    <a:gd name="T99" fmla="*/ 315 h 553"/>
                                    <a:gd name="T100" fmla="*/ 22 w 550"/>
                                    <a:gd name="T101" fmla="*/ 282 h 553"/>
                                    <a:gd name="T102" fmla="*/ 46 w 550"/>
                                    <a:gd name="T103" fmla="*/ 242 h 553"/>
                                    <a:gd name="T104" fmla="*/ 56 w 550"/>
                                    <a:gd name="T105" fmla="*/ 209 h 553"/>
                                    <a:gd name="T106" fmla="*/ 58 w 550"/>
                                    <a:gd name="T107" fmla="*/ 151 h 553"/>
                                    <a:gd name="T108" fmla="*/ 37 w 550"/>
                                    <a:gd name="T109" fmla="*/ 92 h 553"/>
                                    <a:gd name="T110" fmla="*/ 0 w 550"/>
                                    <a:gd name="T111" fmla="*/ 43 h 553"/>
                                    <a:gd name="T112" fmla="*/ 18 w 550"/>
                                    <a:gd name="T113" fmla="*/ 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50" h="553">
                                      <a:moveTo>
                                        <a:pt x="103" y="376"/>
                                      </a:moveTo>
                                      <a:lnTo>
                                        <a:pt x="99" y="376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1" y="375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73" y="377"/>
                                      </a:lnTo>
                                      <a:lnTo>
                                        <a:pt x="71" y="378"/>
                                      </a:lnTo>
                                      <a:lnTo>
                                        <a:pt x="69" y="379"/>
                                      </a:lnTo>
                                      <a:lnTo>
                                        <a:pt x="66" y="381"/>
                                      </a:lnTo>
                                      <a:lnTo>
                                        <a:pt x="63" y="38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6" y="393"/>
                                      </a:lnTo>
                                      <a:lnTo>
                                        <a:pt x="54" y="397"/>
                                      </a:lnTo>
                                      <a:lnTo>
                                        <a:pt x="53" y="401"/>
                                      </a:lnTo>
                                      <a:lnTo>
                                        <a:pt x="52" y="404"/>
                                      </a:lnTo>
                                      <a:lnTo>
                                        <a:pt x="53" y="408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6" y="416"/>
                                      </a:lnTo>
                                      <a:lnTo>
                                        <a:pt x="60" y="419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73" y="427"/>
                                      </a:lnTo>
                                      <a:lnTo>
                                        <a:pt x="76" y="429"/>
                                      </a:lnTo>
                                      <a:lnTo>
                                        <a:pt x="79" y="429"/>
                                      </a:lnTo>
                                      <a:lnTo>
                                        <a:pt x="82" y="430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91" y="426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96" y="423"/>
                                      </a:lnTo>
                                      <a:lnTo>
                                        <a:pt x="98" y="421"/>
                                      </a:lnTo>
                                      <a:lnTo>
                                        <a:pt x="100" y="419"/>
                                      </a:lnTo>
                                      <a:lnTo>
                                        <a:pt x="102" y="416"/>
                                      </a:lnTo>
                                      <a:lnTo>
                                        <a:pt x="103" y="413"/>
                                      </a:lnTo>
                                      <a:lnTo>
                                        <a:pt x="104" y="410"/>
                                      </a:lnTo>
                                      <a:lnTo>
                                        <a:pt x="104" y="408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1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5" y="388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3" y="376"/>
                                      </a:lnTo>
                                      <a:close/>
                                      <a:moveTo>
                                        <a:pt x="199" y="458"/>
                                      </a:moveTo>
                                      <a:lnTo>
                                        <a:pt x="195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87" y="457"/>
                                      </a:lnTo>
                                      <a:lnTo>
                                        <a:pt x="181" y="456"/>
                                      </a:lnTo>
                                      <a:lnTo>
                                        <a:pt x="177" y="457"/>
                                      </a:lnTo>
                                      <a:lnTo>
                                        <a:pt x="173" y="458"/>
                                      </a:lnTo>
                                      <a:lnTo>
                                        <a:pt x="171" y="458"/>
                                      </a:lnTo>
                                      <a:lnTo>
                                        <a:pt x="169" y="459"/>
                                      </a:lnTo>
                                      <a:lnTo>
                                        <a:pt x="167" y="460"/>
                                      </a:lnTo>
                                      <a:lnTo>
                                        <a:pt x="165" y="462"/>
                                      </a:lnTo>
                                      <a:lnTo>
                                        <a:pt x="162" y="463"/>
                                      </a:lnTo>
                                      <a:lnTo>
                                        <a:pt x="159" y="466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1" y="475"/>
                                      </a:lnTo>
                                      <a:lnTo>
                                        <a:pt x="150" y="480"/>
                                      </a:lnTo>
                                      <a:lnTo>
                                        <a:pt x="149" y="483"/>
                                      </a:lnTo>
                                      <a:lnTo>
                                        <a:pt x="148" y="487"/>
                                      </a:lnTo>
                                      <a:lnTo>
                                        <a:pt x="149" y="491"/>
                                      </a:lnTo>
                                      <a:lnTo>
                                        <a:pt x="151" y="495"/>
                                      </a:lnTo>
                                      <a:lnTo>
                                        <a:pt x="152" y="499"/>
                                      </a:lnTo>
                                      <a:lnTo>
                                        <a:pt x="155" y="501"/>
                                      </a:lnTo>
                                      <a:lnTo>
                                        <a:pt x="159" y="503"/>
                                      </a:lnTo>
                                      <a:lnTo>
                                        <a:pt x="162" y="506"/>
                                      </a:lnTo>
                                      <a:lnTo>
                                        <a:pt x="165" y="508"/>
                                      </a:lnTo>
                                      <a:lnTo>
                                        <a:pt x="169" y="510"/>
                                      </a:lnTo>
                                      <a:lnTo>
                                        <a:pt x="172" y="511"/>
                                      </a:lnTo>
                                      <a:lnTo>
                                        <a:pt x="175" y="511"/>
                                      </a:lnTo>
                                      <a:lnTo>
                                        <a:pt x="178" y="512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184" y="510"/>
                                      </a:lnTo>
                                      <a:lnTo>
                                        <a:pt x="187" y="509"/>
                                      </a:lnTo>
                                      <a:lnTo>
                                        <a:pt x="189" y="508"/>
                                      </a:lnTo>
                                      <a:lnTo>
                                        <a:pt x="192" y="506"/>
                                      </a:lnTo>
                                      <a:lnTo>
                                        <a:pt x="194" y="503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9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200" y="490"/>
                                      </a:lnTo>
                                      <a:lnTo>
                                        <a:pt x="201" y="486"/>
                                      </a:lnTo>
                                      <a:lnTo>
                                        <a:pt x="201" y="48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64"/>
                                      </a:lnTo>
                                      <a:lnTo>
                                        <a:pt x="199" y="458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80" y="128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73" y="269"/>
                                      </a:lnTo>
                                      <a:lnTo>
                                        <a:pt x="78" y="273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7" y="283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93"/>
                                      </a:lnTo>
                                      <a:lnTo>
                                        <a:pt x="100" y="299"/>
                                      </a:lnTo>
                                      <a:lnTo>
                                        <a:pt x="103" y="304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32" y="352"/>
                                      </a:lnTo>
                                      <a:lnTo>
                                        <a:pt x="138" y="354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9" y="358"/>
                                      </a:lnTo>
                                      <a:lnTo>
                                        <a:pt x="154" y="361"/>
                                      </a:lnTo>
                                      <a:lnTo>
                                        <a:pt x="160" y="363"/>
                                      </a:lnTo>
                                      <a:lnTo>
                                        <a:pt x="164" y="365"/>
                                      </a:lnTo>
                                      <a:lnTo>
                                        <a:pt x="169" y="369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9" y="376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8" y="383"/>
                                      </a:lnTo>
                                      <a:lnTo>
                                        <a:pt x="197" y="39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208" y="404"/>
                                      </a:lnTo>
                                      <a:lnTo>
                                        <a:pt x="210" y="408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4" y="414"/>
                                      </a:lnTo>
                                      <a:lnTo>
                                        <a:pt x="216" y="419"/>
                                      </a:lnTo>
                                      <a:lnTo>
                                        <a:pt x="218" y="422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4" y="427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44" y="435"/>
                                      </a:lnTo>
                                      <a:lnTo>
                                        <a:pt x="250" y="438"/>
                                      </a:lnTo>
                                      <a:lnTo>
                                        <a:pt x="256" y="442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4" y="450"/>
                                      </a:lnTo>
                                      <a:lnTo>
                                        <a:pt x="267" y="453"/>
                                      </a:lnTo>
                                      <a:lnTo>
                                        <a:pt x="269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83" y="472"/>
                                      </a:lnTo>
                                      <a:lnTo>
                                        <a:pt x="286" y="478"/>
                                      </a:lnTo>
                                      <a:lnTo>
                                        <a:pt x="290" y="483"/>
                                      </a:lnTo>
                                      <a:lnTo>
                                        <a:pt x="293" y="488"/>
                                      </a:lnTo>
                                      <a:lnTo>
                                        <a:pt x="297" y="493"/>
                                      </a:lnTo>
                                      <a:lnTo>
                                        <a:pt x="301" y="498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02" y="501"/>
                                      </a:lnTo>
                                      <a:lnTo>
                                        <a:pt x="304" y="503"/>
                                      </a:lnTo>
                                      <a:lnTo>
                                        <a:pt x="307" y="502"/>
                                      </a:lnTo>
                                      <a:lnTo>
                                        <a:pt x="309" y="501"/>
                                      </a:lnTo>
                                      <a:lnTo>
                                        <a:pt x="312" y="501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18" y="499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23" y="497"/>
                                      </a:lnTo>
                                      <a:lnTo>
                                        <a:pt x="326" y="494"/>
                                      </a:lnTo>
                                      <a:lnTo>
                                        <a:pt x="336" y="491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6" y="485"/>
                                      </a:lnTo>
                                      <a:lnTo>
                                        <a:pt x="367" y="483"/>
                                      </a:lnTo>
                                      <a:lnTo>
                                        <a:pt x="378" y="481"/>
                                      </a:lnTo>
                                      <a:lnTo>
                                        <a:pt x="389" y="479"/>
                                      </a:lnTo>
                                      <a:lnTo>
                                        <a:pt x="400" y="479"/>
                                      </a:lnTo>
                                      <a:lnTo>
                                        <a:pt x="411" y="479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5" y="479"/>
                                      </a:lnTo>
                                      <a:lnTo>
                                        <a:pt x="440" y="479"/>
                                      </a:lnTo>
                                      <a:lnTo>
                                        <a:pt x="444" y="480"/>
                                      </a:lnTo>
                                      <a:lnTo>
                                        <a:pt x="448" y="482"/>
                                      </a:lnTo>
                                      <a:lnTo>
                                        <a:pt x="450" y="482"/>
                                      </a:lnTo>
                                      <a:lnTo>
                                        <a:pt x="452" y="482"/>
                                      </a:lnTo>
                                      <a:lnTo>
                                        <a:pt x="454" y="483"/>
                                      </a:lnTo>
                                      <a:lnTo>
                                        <a:pt x="456" y="483"/>
                                      </a:lnTo>
                                      <a:lnTo>
                                        <a:pt x="459" y="483"/>
                                      </a:lnTo>
                                      <a:lnTo>
                                        <a:pt x="461" y="484"/>
                                      </a:lnTo>
                                      <a:lnTo>
                                        <a:pt x="463" y="485"/>
                                      </a:lnTo>
                                      <a:lnTo>
                                        <a:pt x="465" y="485"/>
                                      </a:lnTo>
                                      <a:lnTo>
                                        <a:pt x="466" y="485"/>
                                      </a:lnTo>
                                      <a:lnTo>
                                        <a:pt x="468" y="486"/>
                                      </a:lnTo>
                                      <a:lnTo>
                                        <a:pt x="470" y="486"/>
                                      </a:lnTo>
                                      <a:lnTo>
                                        <a:pt x="471" y="487"/>
                                      </a:lnTo>
                                      <a:lnTo>
                                        <a:pt x="473" y="487"/>
                                      </a:lnTo>
                                      <a:lnTo>
                                        <a:pt x="474" y="487"/>
                                      </a:lnTo>
                                      <a:lnTo>
                                        <a:pt x="476" y="488"/>
                                      </a:lnTo>
                                      <a:lnTo>
                                        <a:pt x="483" y="490"/>
                                      </a:lnTo>
                                      <a:lnTo>
                                        <a:pt x="489" y="493"/>
                                      </a:lnTo>
                                      <a:lnTo>
                                        <a:pt x="494" y="494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11" y="502"/>
                                      </a:lnTo>
                                      <a:lnTo>
                                        <a:pt x="515" y="505"/>
                                      </a:lnTo>
                                      <a:lnTo>
                                        <a:pt x="520" y="509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26" y="513"/>
                                      </a:lnTo>
                                      <a:lnTo>
                                        <a:pt x="530" y="516"/>
                                      </a:lnTo>
                                      <a:lnTo>
                                        <a:pt x="533" y="518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47" y="523"/>
                                      </a:lnTo>
                                      <a:lnTo>
                                        <a:pt x="549" y="525"/>
                                      </a:lnTo>
                                      <a:lnTo>
                                        <a:pt x="549" y="527"/>
                                      </a:lnTo>
                                      <a:lnTo>
                                        <a:pt x="550" y="528"/>
                                      </a:lnTo>
                                      <a:lnTo>
                                        <a:pt x="545" y="531"/>
                                      </a:lnTo>
                                      <a:lnTo>
                                        <a:pt x="541" y="533"/>
                                      </a:lnTo>
                                      <a:lnTo>
                                        <a:pt x="537" y="534"/>
                                      </a:lnTo>
                                      <a:lnTo>
                                        <a:pt x="532" y="536"/>
                                      </a:lnTo>
                                      <a:lnTo>
                                        <a:pt x="528" y="538"/>
                                      </a:lnTo>
                                      <a:lnTo>
                                        <a:pt x="524" y="539"/>
                                      </a:lnTo>
                                      <a:lnTo>
                                        <a:pt x="519" y="542"/>
                                      </a:lnTo>
                                      <a:lnTo>
                                        <a:pt x="515" y="544"/>
                                      </a:lnTo>
                                      <a:lnTo>
                                        <a:pt x="514" y="543"/>
                                      </a:lnTo>
                                      <a:lnTo>
                                        <a:pt x="512" y="542"/>
                                      </a:lnTo>
                                      <a:lnTo>
                                        <a:pt x="509" y="541"/>
                                      </a:lnTo>
                                      <a:lnTo>
                                        <a:pt x="507" y="539"/>
                                      </a:lnTo>
                                      <a:lnTo>
                                        <a:pt x="506" y="538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3" y="536"/>
                                      </a:lnTo>
                                      <a:lnTo>
                                        <a:pt x="497" y="533"/>
                                      </a:lnTo>
                                      <a:lnTo>
                                        <a:pt x="491" y="530"/>
                                      </a:lnTo>
                                      <a:lnTo>
                                        <a:pt x="485" y="527"/>
                                      </a:lnTo>
                                      <a:lnTo>
                                        <a:pt x="479" y="523"/>
                                      </a:lnTo>
                                      <a:lnTo>
                                        <a:pt x="472" y="521"/>
                                      </a:lnTo>
                                      <a:lnTo>
                                        <a:pt x="466" y="519"/>
                                      </a:lnTo>
                                      <a:lnTo>
                                        <a:pt x="459" y="517"/>
                                      </a:lnTo>
                                      <a:lnTo>
                                        <a:pt x="452" y="516"/>
                                      </a:lnTo>
                                      <a:lnTo>
                                        <a:pt x="442" y="515"/>
                                      </a:lnTo>
                                      <a:lnTo>
                                        <a:pt x="433" y="514"/>
                                      </a:lnTo>
                                      <a:lnTo>
                                        <a:pt x="423" y="513"/>
                                      </a:lnTo>
                                      <a:lnTo>
                                        <a:pt x="414" y="513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94" y="514"/>
                                      </a:lnTo>
                                      <a:lnTo>
                                        <a:pt x="385" y="516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6" y="519"/>
                                      </a:lnTo>
                                      <a:lnTo>
                                        <a:pt x="356" y="521"/>
                                      </a:lnTo>
                                      <a:lnTo>
                                        <a:pt x="347" y="524"/>
                                      </a:lnTo>
                                      <a:lnTo>
                                        <a:pt x="338" y="528"/>
                                      </a:lnTo>
                                      <a:lnTo>
                                        <a:pt x="330" y="531"/>
                                      </a:lnTo>
                                      <a:lnTo>
                                        <a:pt x="321" y="536"/>
                                      </a:lnTo>
                                      <a:lnTo>
                                        <a:pt x="313" y="541"/>
                                      </a:lnTo>
                                      <a:lnTo>
                                        <a:pt x="304" y="546"/>
                                      </a:lnTo>
                                      <a:lnTo>
                                        <a:pt x="303" y="547"/>
                                      </a:lnTo>
                                      <a:lnTo>
                                        <a:pt x="301" y="548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8" y="550"/>
                                      </a:lnTo>
                                      <a:lnTo>
                                        <a:pt x="297" y="552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293" y="553"/>
                                      </a:lnTo>
                                      <a:lnTo>
                                        <a:pt x="290" y="553"/>
                                      </a:lnTo>
                                      <a:lnTo>
                                        <a:pt x="287" y="547"/>
                                      </a:lnTo>
                                      <a:lnTo>
                                        <a:pt x="284" y="540"/>
                                      </a:lnTo>
                                      <a:lnTo>
                                        <a:pt x="282" y="532"/>
                                      </a:lnTo>
                                      <a:lnTo>
                                        <a:pt x="279" y="524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3" y="511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0" y="492"/>
                                      </a:lnTo>
                                      <a:lnTo>
                                        <a:pt x="256" y="487"/>
                                      </a:lnTo>
                                      <a:lnTo>
                                        <a:pt x="252" y="483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25" y="468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6" y="482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24" y="491"/>
                                      </a:lnTo>
                                      <a:lnTo>
                                        <a:pt x="223" y="496"/>
                                      </a:lnTo>
                                      <a:lnTo>
                                        <a:pt x="223" y="501"/>
                                      </a:lnTo>
                                      <a:lnTo>
                                        <a:pt x="222" y="506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16" y="515"/>
                                      </a:lnTo>
                                      <a:lnTo>
                                        <a:pt x="213" y="519"/>
                                      </a:lnTo>
                                      <a:lnTo>
                                        <a:pt x="210" y="522"/>
                                      </a:lnTo>
                                      <a:lnTo>
                                        <a:pt x="205" y="524"/>
                                      </a:lnTo>
                                      <a:lnTo>
                                        <a:pt x="201" y="528"/>
                                      </a:lnTo>
                                      <a:lnTo>
                                        <a:pt x="197" y="530"/>
                                      </a:lnTo>
                                      <a:lnTo>
                                        <a:pt x="193" y="533"/>
                                      </a:lnTo>
                                      <a:lnTo>
                                        <a:pt x="188" y="534"/>
                                      </a:lnTo>
                                      <a:lnTo>
                                        <a:pt x="183" y="534"/>
                                      </a:lnTo>
                                      <a:lnTo>
                                        <a:pt x="178" y="534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68" y="532"/>
                                      </a:lnTo>
                                      <a:lnTo>
                                        <a:pt x="164" y="53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2" y="524"/>
                                      </a:lnTo>
                                      <a:lnTo>
                                        <a:pt x="147" y="522"/>
                                      </a:lnTo>
                                      <a:lnTo>
                                        <a:pt x="144" y="519"/>
                                      </a:lnTo>
                                      <a:lnTo>
                                        <a:pt x="140" y="516"/>
                                      </a:lnTo>
                                      <a:lnTo>
                                        <a:pt x="133" y="508"/>
                                      </a:lnTo>
                                      <a:lnTo>
                                        <a:pt x="127" y="501"/>
                                      </a:lnTo>
                                      <a:lnTo>
                                        <a:pt x="125" y="497"/>
                                      </a:lnTo>
                                      <a:lnTo>
                                        <a:pt x="124" y="494"/>
                                      </a:lnTo>
                                      <a:lnTo>
                                        <a:pt x="124" y="490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6" y="479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71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30" y="463"/>
                                      </a:lnTo>
                                      <a:lnTo>
                                        <a:pt x="132" y="459"/>
                                      </a:lnTo>
                                      <a:lnTo>
                                        <a:pt x="135" y="455"/>
                                      </a:lnTo>
                                      <a:lnTo>
                                        <a:pt x="138" y="451"/>
                                      </a:lnTo>
                                      <a:lnTo>
                                        <a:pt x="142" y="448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49" y="442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56" y="435"/>
                                      </a:lnTo>
                                      <a:lnTo>
                                        <a:pt x="161" y="434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68" y="431"/>
                                      </a:lnTo>
                                      <a:lnTo>
                                        <a:pt x="173" y="429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87" y="425"/>
                                      </a:lnTo>
                                      <a:lnTo>
                                        <a:pt x="190" y="425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8" y="415"/>
                                      </a:lnTo>
                                      <a:lnTo>
                                        <a:pt x="186" y="413"/>
                                      </a:lnTo>
                                      <a:lnTo>
                                        <a:pt x="185" y="411"/>
                                      </a:lnTo>
                                      <a:lnTo>
                                        <a:pt x="180" y="407"/>
                                      </a:lnTo>
                                      <a:lnTo>
                                        <a:pt x="175" y="402"/>
                                      </a:lnTo>
                                      <a:lnTo>
                                        <a:pt x="170" y="398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153" y="390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42" y="384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5" y="392"/>
                                      </a:lnTo>
                                      <a:lnTo>
                                        <a:pt x="135" y="401"/>
                                      </a:lnTo>
                                      <a:lnTo>
                                        <a:pt x="133" y="410"/>
                                      </a:lnTo>
                                      <a:lnTo>
                                        <a:pt x="131" y="419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7" y="431"/>
                                      </a:lnTo>
                                      <a:lnTo>
                                        <a:pt x="124" y="435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0" y="442"/>
                                      </a:lnTo>
                                      <a:lnTo>
                                        <a:pt x="116" y="444"/>
                                      </a:lnTo>
                                      <a:lnTo>
                                        <a:pt x="112" y="448"/>
                                      </a:lnTo>
                                      <a:lnTo>
                                        <a:pt x="109" y="450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8" y="457"/>
                                      </a:lnTo>
                                      <a:lnTo>
                                        <a:pt x="94" y="458"/>
                                      </a:lnTo>
                                      <a:lnTo>
                                        <a:pt x="90" y="459"/>
                                      </a:lnTo>
                                      <a:lnTo>
                                        <a:pt x="85" y="460"/>
                                      </a:lnTo>
                                      <a:lnTo>
                                        <a:pt x="81" y="460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67" y="45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5" y="453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3" y="450"/>
                                      </a:lnTo>
                                      <a:lnTo>
                                        <a:pt x="41" y="449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38" y="447"/>
                                      </a:lnTo>
                                      <a:lnTo>
                                        <a:pt x="37" y="445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1" y="438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24" y="427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1" y="414"/>
                                      </a:lnTo>
                                      <a:lnTo>
                                        <a:pt x="22" y="410"/>
                                      </a:lnTo>
                                      <a:lnTo>
                                        <a:pt x="22" y="407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3" y="399"/>
                                      </a:lnTo>
                                      <a:lnTo>
                                        <a:pt x="23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lnTo>
                                        <a:pt x="24" y="381"/>
                                      </a:lnTo>
                                      <a:lnTo>
                                        <a:pt x="26" y="379"/>
                                      </a:lnTo>
                                      <a:lnTo>
                                        <a:pt x="28" y="375"/>
                                      </a:lnTo>
                                      <a:lnTo>
                                        <a:pt x="28" y="372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7" y="361"/>
                                      </a:lnTo>
                                      <a:lnTo>
                                        <a:pt x="38" y="359"/>
                                      </a:lnTo>
                                      <a:lnTo>
                                        <a:pt x="40" y="357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7" y="344"/>
                                      </a:lnTo>
                                      <a:lnTo>
                                        <a:pt x="72" y="342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5" y="333"/>
                                      </a:lnTo>
                                      <a:lnTo>
                                        <a:pt x="84" y="331"/>
                                      </a:lnTo>
                                      <a:lnTo>
                                        <a:pt x="83" y="330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0" y="315"/>
                                      </a:lnTo>
                                      <a:lnTo>
                                        <a:pt x="63" y="308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39" y="291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2" y="282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61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5" y="219"/>
                                      </a:lnTo>
                                      <a:lnTo>
                                        <a:pt x="56" y="216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35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1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1296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1 h 56"/>
                                    <a:gd name="T6" fmla="*/ 39 w 54"/>
                                    <a:gd name="T7" fmla="*/ 1 h 56"/>
                                    <a:gd name="T8" fmla="*/ 34 w 54"/>
                                    <a:gd name="T9" fmla="*/ 0 h 56"/>
                                    <a:gd name="T10" fmla="*/ 30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5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9 h 56"/>
                                    <a:gd name="T26" fmla="*/ 8 w 54"/>
                                    <a:gd name="T27" fmla="*/ 12 h 56"/>
                                    <a:gd name="T28" fmla="*/ 5 w 54"/>
                                    <a:gd name="T29" fmla="*/ 16 h 56"/>
                                    <a:gd name="T30" fmla="*/ 4 w 54"/>
                                    <a:gd name="T31" fmla="*/ 19 h 56"/>
                                    <a:gd name="T32" fmla="*/ 2 w 54"/>
                                    <a:gd name="T33" fmla="*/ 23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0 h 56"/>
                                    <a:gd name="T38" fmla="*/ 1 w 54"/>
                                    <a:gd name="T39" fmla="*/ 34 h 56"/>
                                    <a:gd name="T40" fmla="*/ 3 w 54"/>
                                    <a:gd name="T41" fmla="*/ 38 h 56"/>
                                    <a:gd name="T42" fmla="*/ 4 w 54"/>
                                    <a:gd name="T43" fmla="*/ 42 h 56"/>
                                    <a:gd name="T44" fmla="*/ 8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49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3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4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2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49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2 h 56"/>
                                    <a:gd name="T76" fmla="*/ 51 w 54"/>
                                    <a:gd name="T77" fmla="*/ 39 h 56"/>
                                    <a:gd name="T78" fmla="*/ 52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0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1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3" y="1378"/>
                                  <a:ext cx="54" cy="56"/>
                                </a:xfrm>
                                <a:custGeom>
                                  <a:avLst/>
                                  <a:gdLst>
                                    <a:gd name="T0" fmla="*/ 51 w 54"/>
                                    <a:gd name="T1" fmla="*/ 2 h 56"/>
                                    <a:gd name="T2" fmla="*/ 47 w 54"/>
                                    <a:gd name="T3" fmla="*/ 2 h 56"/>
                                    <a:gd name="T4" fmla="*/ 43 w 54"/>
                                    <a:gd name="T5" fmla="*/ 2 h 56"/>
                                    <a:gd name="T6" fmla="*/ 39 w 54"/>
                                    <a:gd name="T7" fmla="*/ 1 h 56"/>
                                    <a:gd name="T8" fmla="*/ 33 w 54"/>
                                    <a:gd name="T9" fmla="*/ 0 h 56"/>
                                    <a:gd name="T10" fmla="*/ 29 w 54"/>
                                    <a:gd name="T11" fmla="*/ 1 h 56"/>
                                    <a:gd name="T12" fmla="*/ 25 w 54"/>
                                    <a:gd name="T13" fmla="*/ 2 h 56"/>
                                    <a:gd name="T14" fmla="*/ 23 w 54"/>
                                    <a:gd name="T15" fmla="*/ 2 h 56"/>
                                    <a:gd name="T16" fmla="*/ 21 w 54"/>
                                    <a:gd name="T17" fmla="*/ 3 h 56"/>
                                    <a:gd name="T18" fmla="*/ 19 w 54"/>
                                    <a:gd name="T19" fmla="*/ 4 h 56"/>
                                    <a:gd name="T20" fmla="*/ 17 w 54"/>
                                    <a:gd name="T21" fmla="*/ 6 h 56"/>
                                    <a:gd name="T22" fmla="*/ 14 w 54"/>
                                    <a:gd name="T23" fmla="*/ 7 h 56"/>
                                    <a:gd name="T24" fmla="*/ 11 w 54"/>
                                    <a:gd name="T25" fmla="*/ 10 h 56"/>
                                    <a:gd name="T26" fmla="*/ 7 w 54"/>
                                    <a:gd name="T27" fmla="*/ 13 h 56"/>
                                    <a:gd name="T28" fmla="*/ 5 w 54"/>
                                    <a:gd name="T29" fmla="*/ 16 h 56"/>
                                    <a:gd name="T30" fmla="*/ 3 w 54"/>
                                    <a:gd name="T31" fmla="*/ 19 h 56"/>
                                    <a:gd name="T32" fmla="*/ 2 w 54"/>
                                    <a:gd name="T33" fmla="*/ 24 h 56"/>
                                    <a:gd name="T34" fmla="*/ 1 w 54"/>
                                    <a:gd name="T35" fmla="*/ 27 h 56"/>
                                    <a:gd name="T36" fmla="*/ 0 w 54"/>
                                    <a:gd name="T37" fmla="*/ 31 h 56"/>
                                    <a:gd name="T38" fmla="*/ 1 w 54"/>
                                    <a:gd name="T39" fmla="*/ 35 h 56"/>
                                    <a:gd name="T40" fmla="*/ 3 w 54"/>
                                    <a:gd name="T41" fmla="*/ 39 h 56"/>
                                    <a:gd name="T42" fmla="*/ 4 w 54"/>
                                    <a:gd name="T43" fmla="*/ 43 h 56"/>
                                    <a:gd name="T44" fmla="*/ 7 w 54"/>
                                    <a:gd name="T45" fmla="*/ 45 h 56"/>
                                    <a:gd name="T46" fmla="*/ 11 w 54"/>
                                    <a:gd name="T47" fmla="*/ 47 h 56"/>
                                    <a:gd name="T48" fmla="*/ 14 w 54"/>
                                    <a:gd name="T49" fmla="*/ 50 h 56"/>
                                    <a:gd name="T50" fmla="*/ 17 w 54"/>
                                    <a:gd name="T51" fmla="*/ 52 h 56"/>
                                    <a:gd name="T52" fmla="*/ 21 w 54"/>
                                    <a:gd name="T53" fmla="*/ 54 h 56"/>
                                    <a:gd name="T54" fmla="*/ 24 w 54"/>
                                    <a:gd name="T55" fmla="*/ 55 h 56"/>
                                    <a:gd name="T56" fmla="*/ 27 w 54"/>
                                    <a:gd name="T57" fmla="*/ 55 h 56"/>
                                    <a:gd name="T58" fmla="*/ 30 w 54"/>
                                    <a:gd name="T59" fmla="*/ 56 h 56"/>
                                    <a:gd name="T60" fmla="*/ 33 w 54"/>
                                    <a:gd name="T61" fmla="*/ 55 h 56"/>
                                    <a:gd name="T62" fmla="*/ 36 w 54"/>
                                    <a:gd name="T63" fmla="*/ 54 h 56"/>
                                    <a:gd name="T64" fmla="*/ 39 w 54"/>
                                    <a:gd name="T65" fmla="*/ 53 h 56"/>
                                    <a:gd name="T66" fmla="*/ 41 w 54"/>
                                    <a:gd name="T67" fmla="*/ 52 h 56"/>
                                    <a:gd name="T68" fmla="*/ 44 w 54"/>
                                    <a:gd name="T69" fmla="*/ 50 h 56"/>
                                    <a:gd name="T70" fmla="*/ 46 w 54"/>
                                    <a:gd name="T71" fmla="*/ 47 h 56"/>
                                    <a:gd name="T72" fmla="*/ 48 w 54"/>
                                    <a:gd name="T73" fmla="*/ 45 h 56"/>
                                    <a:gd name="T74" fmla="*/ 50 w 54"/>
                                    <a:gd name="T75" fmla="*/ 43 h 56"/>
                                    <a:gd name="T76" fmla="*/ 51 w 54"/>
                                    <a:gd name="T77" fmla="*/ 39 h 56"/>
                                    <a:gd name="T78" fmla="*/ 51 w 54"/>
                                    <a:gd name="T79" fmla="*/ 36 h 56"/>
                                    <a:gd name="T80" fmla="*/ 52 w 54"/>
                                    <a:gd name="T81" fmla="*/ 34 h 56"/>
                                    <a:gd name="T82" fmla="*/ 53 w 54"/>
                                    <a:gd name="T83" fmla="*/ 30 h 56"/>
                                    <a:gd name="T84" fmla="*/ 53 w 54"/>
                                    <a:gd name="T85" fmla="*/ 27 h 56"/>
                                    <a:gd name="T86" fmla="*/ 54 w 54"/>
                                    <a:gd name="T87" fmla="*/ 21 h 56"/>
                                    <a:gd name="T88" fmla="*/ 53 w 54"/>
                                    <a:gd name="T89" fmla="*/ 14 h 56"/>
                                    <a:gd name="T90" fmla="*/ 52 w 54"/>
                                    <a:gd name="T91" fmla="*/ 8 h 56"/>
                                    <a:gd name="T92" fmla="*/ 51 w 54"/>
                                    <a:gd name="T93" fmla="*/ 2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" h="56">
                                      <a:moveTo>
                                        <a:pt x="51" y="2"/>
                                      </a:moveTo>
                                      <a:lnTo>
                                        <a:pt x="47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923"/>
                                  <a:ext cx="530" cy="552"/>
                                </a:xfrm>
                                <a:custGeom>
                                  <a:avLst/>
                                  <a:gdLst>
                                    <a:gd name="T0" fmla="*/ 12 w 530"/>
                                    <a:gd name="T1" fmla="*/ 25 h 552"/>
                                    <a:gd name="T2" fmla="*/ 41 w 530"/>
                                    <a:gd name="T3" fmla="*/ 74 h 552"/>
                                    <a:gd name="T4" fmla="*/ 56 w 530"/>
                                    <a:gd name="T5" fmla="*/ 109 h 552"/>
                                    <a:gd name="T6" fmla="*/ 63 w 530"/>
                                    <a:gd name="T7" fmla="*/ 145 h 552"/>
                                    <a:gd name="T8" fmla="*/ 65 w 530"/>
                                    <a:gd name="T9" fmla="*/ 177 h 552"/>
                                    <a:gd name="T10" fmla="*/ 60 w 530"/>
                                    <a:gd name="T11" fmla="*/ 217 h 552"/>
                                    <a:gd name="T12" fmla="*/ 53 w 530"/>
                                    <a:gd name="T13" fmla="*/ 268 h 552"/>
                                    <a:gd name="T14" fmla="*/ 72 w 530"/>
                                    <a:gd name="T15" fmla="*/ 287 h 552"/>
                                    <a:gd name="T16" fmla="*/ 89 w 530"/>
                                    <a:gd name="T17" fmla="*/ 314 h 552"/>
                                    <a:gd name="T18" fmla="*/ 112 w 530"/>
                                    <a:gd name="T19" fmla="*/ 351 h 552"/>
                                    <a:gd name="T20" fmla="*/ 134 w 530"/>
                                    <a:gd name="T21" fmla="*/ 360 h 552"/>
                                    <a:gd name="T22" fmla="*/ 154 w 530"/>
                                    <a:gd name="T23" fmla="*/ 371 h 552"/>
                                    <a:gd name="T24" fmla="*/ 177 w 530"/>
                                    <a:gd name="T25" fmla="*/ 390 h 552"/>
                                    <a:gd name="T26" fmla="*/ 192 w 530"/>
                                    <a:gd name="T27" fmla="*/ 410 h 552"/>
                                    <a:gd name="T28" fmla="*/ 201 w 530"/>
                                    <a:gd name="T29" fmla="*/ 423 h 552"/>
                                    <a:gd name="T30" fmla="*/ 224 w 530"/>
                                    <a:gd name="T31" fmla="*/ 434 h 552"/>
                                    <a:gd name="T32" fmla="*/ 244 w 530"/>
                                    <a:gd name="T33" fmla="*/ 449 h 552"/>
                                    <a:gd name="T34" fmla="*/ 255 w 530"/>
                                    <a:gd name="T35" fmla="*/ 462 h 552"/>
                                    <a:gd name="T36" fmla="*/ 270 w 530"/>
                                    <a:gd name="T37" fmla="*/ 482 h 552"/>
                                    <a:gd name="T38" fmla="*/ 281 w 530"/>
                                    <a:gd name="T39" fmla="*/ 499 h 552"/>
                                    <a:gd name="T40" fmla="*/ 289 w 530"/>
                                    <a:gd name="T41" fmla="*/ 500 h 552"/>
                                    <a:gd name="T42" fmla="*/ 300 w 530"/>
                                    <a:gd name="T43" fmla="*/ 497 h 552"/>
                                    <a:gd name="T44" fmla="*/ 326 w 530"/>
                                    <a:gd name="T45" fmla="*/ 488 h 552"/>
                                    <a:gd name="T46" fmla="*/ 369 w 530"/>
                                    <a:gd name="T47" fmla="*/ 478 h 552"/>
                                    <a:gd name="T48" fmla="*/ 401 w 530"/>
                                    <a:gd name="T49" fmla="*/ 478 h 552"/>
                                    <a:gd name="T50" fmla="*/ 420 w 530"/>
                                    <a:gd name="T51" fmla="*/ 478 h 552"/>
                                    <a:gd name="T52" fmla="*/ 432 w 530"/>
                                    <a:gd name="T53" fmla="*/ 481 h 552"/>
                                    <a:gd name="T54" fmla="*/ 441 w 530"/>
                                    <a:gd name="T55" fmla="*/ 483 h 552"/>
                                    <a:gd name="T56" fmla="*/ 448 w 530"/>
                                    <a:gd name="T57" fmla="*/ 485 h 552"/>
                                    <a:gd name="T58" fmla="*/ 454 w 530"/>
                                    <a:gd name="T59" fmla="*/ 486 h 552"/>
                                    <a:gd name="T60" fmla="*/ 474 w 530"/>
                                    <a:gd name="T61" fmla="*/ 493 h 552"/>
                                    <a:gd name="T62" fmla="*/ 495 w 530"/>
                                    <a:gd name="T63" fmla="*/ 504 h 552"/>
                                    <a:gd name="T64" fmla="*/ 510 w 530"/>
                                    <a:gd name="T65" fmla="*/ 515 h 552"/>
                                    <a:gd name="T66" fmla="*/ 523 w 530"/>
                                    <a:gd name="T67" fmla="*/ 522 h 552"/>
                                    <a:gd name="T68" fmla="*/ 530 w 530"/>
                                    <a:gd name="T69" fmla="*/ 527 h 552"/>
                                    <a:gd name="T70" fmla="*/ 512 w 530"/>
                                    <a:gd name="T71" fmla="*/ 535 h 552"/>
                                    <a:gd name="T72" fmla="*/ 495 w 530"/>
                                    <a:gd name="T73" fmla="*/ 543 h 552"/>
                                    <a:gd name="T74" fmla="*/ 487 w 530"/>
                                    <a:gd name="T75" fmla="*/ 538 h 552"/>
                                    <a:gd name="T76" fmla="*/ 477 w 530"/>
                                    <a:gd name="T77" fmla="*/ 532 h 552"/>
                                    <a:gd name="T78" fmla="*/ 452 w 530"/>
                                    <a:gd name="T79" fmla="*/ 520 h 552"/>
                                    <a:gd name="T80" fmla="*/ 422 w 530"/>
                                    <a:gd name="T81" fmla="*/ 514 h 552"/>
                                    <a:gd name="T82" fmla="*/ 384 w 530"/>
                                    <a:gd name="T83" fmla="*/ 512 h 552"/>
                                    <a:gd name="T84" fmla="*/ 346 w 530"/>
                                    <a:gd name="T85" fmla="*/ 518 h 552"/>
                                    <a:gd name="T86" fmla="*/ 310 w 530"/>
                                    <a:gd name="T87" fmla="*/ 530 h 552"/>
                                    <a:gd name="T88" fmla="*/ 283 w 530"/>
                                    <a:gd name="T89" fmla="*/ 546 h 552"/>
                                    <a:gd name="T90" fmla="*/ 277 w 530"/>
                                    <a:gd name="T91" fmla="*/ 551 h 552"/>
                                    <a:gd name="T92" fmla="*/ 267 w 530"/>
                                    <a:gd name="T93" fmla="*/ 546 h 552"/>
                                    <a:gd name="T94" fmla="*/ 255 w 530"/>
                                    <a:gd name="T95" fmla="*/ 517 h 552"/>
                                    <a:gd name="T96" fmla="*/ 240 w 530"/>
                                    <a:gd name="T97" fmla="*/ 491 h 5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30" h="552">
                                      <a:moveTo>
                                        <a:pt x="0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3" y="193"/>
                                      </a:lnTo>
                                      <a:lnTo>
                                        <a:pt x="63" y="20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63" y="277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5" y="29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07" y="349"/>
                                      </a:lnTo>
                                      <a:lnTo>
                                        <a:pt x="112" y="351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3" y="354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44" y="364"/>
                                      </a:lnTo>
                                      <a:lnTo>
                                        <a:pt x="149" y="368"/>
                                      </a:lnTo>
                                      <a:lnTo>
                                        <a:pt x="154" y="371"/>
                                      </a:lnTo>
                                      <a:lnTo>
                                        <a:pt x="159" y="375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68" y="382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85" y="400"/>
                                      </a:lnTo>
                                      <a:lnTo>
                                        <a:pt x="188" y="403"/>
                                      </a:lnTo>
                                      <a:lnTo>
                                        <a:pt x="190" y="407"/>
                                      </a:lnTo>
                                      <a:lnTo>
                                        <a:pt x="192" y="410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98" y="421"/>
                                      </a:lnTo>
                                      <a:lnTo>
                                        <a:pt x="201" y="423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11" y="428"/>
                                      </a:lnTo>
                                      <a:lnTo>
                                        <a:pt x="218" y="430"/>
                                      </a:lnTo>
                                      <a:lnTo>
                                        <a:pt x="224" y="434"/>
                                      </a:lnTo>
                                      <a:lnTo>
                                        <a:pt x="230" y="437"/>
                                      </a:lnTo>
                                      <a:lnTo>
                                        <a:pt x="236" y="44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44" y="449"/>
                                      </a:lnTo>
                                      <a:lnTo>
                                        <a:pt x="247" y="452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51" y="458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9" y="467"/>
                                      </a:lnTo>
                                      <a:lnTo>
                                        <a:pt x="263" y="471"/>
                                      </a:lnTo>
                                      <a:lnTo>
                                        <a:pt x="266" y="477"/>
                                      </a:lnTo>
                                      <a:lnTo>
                                        <a:pt x="270" y="482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7" y="492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1" y="499"/>
                                      </a:lnTo>
                                      <a:lnTo>
                                        <a:pt x="282" y="500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87" y="501"/>
                                      </a:lnTo>
                                      <a:lnTo>
                                        <a:pt x="289" y="500"/>
                                      </a:lnTo>
                                      <a:lnTo>
                                        <a:pt x="292" y="500"/>
                                      </a:lnTo>
                                      <a:lnTo>
                                        <a:pt x="295" y="499"/>
                                      </a:lnTo>
                                      <a:lnTo>
                                        <a:pt x="298" y="498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303" y="496"/>
                                      </a:lnTo>
                                      <a:lnTo>
                                        <a:pt x="306" y="493"/>
                                      </a:lnTo>
                                      <a:lnTo>
                                        <a:pt x="316" y="490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36" y="484"/>
                                      </a:lnTo>
                                      <a:lnTo>
                                        <a:pt x="347" y="482"/>
                                      </a:lnTo>
                                      <a:lnTo>
                                        <a:pt x="358" y="480"/>
                                      </a:lnTo>
                                      <a:lnTo>
                                        <a:pt x="369" y="478"/>
                                      </a:lnTo>
                                      <a:lnTo>
                                        <a:pt x="380" y="478"/>
                                      </a:lnTo>
                                      <a:lnTo>
                                        <a:pt x="391" y="478"/>
                                      </a:lnTo>
                                      <a:lnTo>
                                        <a:pt x="396" y="478"/>
                                      </a:lnTo>
                                      <a:lnTo>
                                        <a:pt x="401" y="478"/>
                                      </a:lnTo>
                                      <a:lnTo>
                                        <a:pt x="406" y="478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415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8" y="481"/>
                                      </a:lnTo>
                                      <a:lnTo>
                                        <a:pt x="430" y="481"/>
                                      </a:lnTo>
                                      <a:lnTo>
                                        <a:pt x="432" y="481"/>
                                      </a:lnTo>
                                      <a:lnTo>
                                        <a:pt x="434" y="482"/>
                                      </a:lnTo>
                                      <a:lnTo>
                                        <a:pt x="436" y="482"/>
                                      </a:lnTo>
                                      <a:lnTo>
                                        <a:pt x="439" y="482"/>
                                      </a:lnTo>
                                      <a:lnTo>
                                        <a:pt x="441" y="483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46" y="484"/>
                                      </a:lnTo>
                                      <a:lnTo>
                                        <a:pt x="448" y="485"/>
                                      </a:lnTo>
                                      <a:lnTo>
                                        <a:pt x="450" y="485"/>
                                      </a:lnTo>
                                      <a:lnTo>
                                        <a:pt x="451" y="486"/>
                                      </a:lnTo>
                                      <a:lnTo>
                                        <a:pt x="453" y="486"/>
                                      </a:lnTo>
                                      <a:lnTo>
                                        <a:pt x="454" y="486"/>
                                      </a:lnTo>
                                      <a:lnTo>
                                        <a:pt x="456" y="487"/>
                                      </a:lnTo>
                                      <a:lnTo>
                                        <a:pt x="463" y="489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4" y="493"/>
                                      </a:lnTo>
                                      <a:lnTo>
                                        <a:pt x="480" y="496"/>
                                      </a:lnTo>
                                      <a:lnTo>
                                        <a:pt x="484" y="499"/>
                                      </a:lnTo>
                                      <a:lnTo>
                                        <a:pt x="491" y="501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500" y="508"/>
                                      </a:lnTo>
                                      <a:lnTo>
                                        <a:pt x="503" y="510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10" y="515"/>
                                      </a:lnTo>
                                      <a:lnTo>
                                        <a:pt x="513" y="517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20" y="520"/>
                                      </a:lnTo>
                                      <a:lnTo>
                                        <a:pt x="523" y="522"/>
                                      </a:lnTo>
                                      <a:lnTo>
                                        <a:pt x="527" y="522"/>
                                      </a:lnTo>
                                      <a:lnTo>
                                        <a:pt x="529" y="524"/>
                                      </a:lnTo>
                                      <a:lnTo>
                                        <a:pt x="529" y="526"/>
                                      </a:lnTo>
                                      <a:lnTo>
                                        <a:pt x="530" y="527"/>
                                      </a:lnTo>
                                      <a:lnTo>
                                        <a:pt x="525" y="530"/>
                                      </a:lnTo>
                                      <a:lnTo>
                                        <a:pt x="521" y="532"/>
                                      </a:lnTo>
                                      <a:lnTo>
                                        <a:pt x="517" y="533"/>
                                      </a:lnTo>
                                      <a:lnTo>
                                        <a:pt x="512" y="535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95" y="543"/>
                                      </a:lnTo>
                                      <a:lnTo>
                                        <a:pt x="494" y="542"/>
                                      </a:lnTo>
                                      <a:lnTo>
                                        <a:pt x="492" y="541"/>
                                      </a:lnTo>
                                      <a:lnTo>
                                        <a:pt x="489" y="540"/>
                                      </a:lnTo>
                                      <a:lnTo>
                                        <a:pt x="487" y="538"/>
                                      </a:lnTo>
                                      <a:lnTo>
                                        <a:pt x="486" y="537"/>
                                      </a:lnTo>
                                      <a:lnTo>
                                        <a:pt x="484" y="537"/>
                                      </a:lnTo>
                                      <a:lnTo>
                                        <a:pt x="483" y="535"/>
                                      </a:lnTo>
                                      <a:lnTo>
                                        <a:pt x="477" y="532"/>
                                      </a:lnTo>
                                      <a:lnTo>
                                        <a:pt x="471" y="529"/>
                                      </a:lnTo>
                                      <a:lnTo>
                                        <a:pt x="465" y="526"/>
                                      </a:lnTo>
                                      <a:lnTo>
                                        <a:pt x="459" y="522"/>
                                      </a:lnTo>
                                      <a:lnTo>
                                        <a:pt x="452" y="520"/>
                                      </a:lnTo>
                                      <a:lnTo>
                                        <a:pt x="446" y="518"/>
                                      </a:lnTo>
                                      <a:lnTo>
                                        <a:pt x="439" y="516"/>
                                      </a:lnTo>
                                      <a:lnTo>
                                        <a:pt x="432" y="515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13" y="513"/>
                                      </a:lnTo>
                                      <a:lnTo>
                                        <a:pt x="403" y="512"/>
                                      </a:lnTo>
                                      <a:lnTo>
                                        <a:pt x="394" y="512"/>
                                      </a:lnTo>
                                      <a:lnTo>
                                        <a:pt x="384" y="512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65" y="515"/>
                                      </a:lnTo>
                                      <a:lnTo>
                                        <a:pt x="355" y="516"/>
                                      </a:lnTo>
                                      <a:lnTo>
                                        <a:pt x="346" y="518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8" y="527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1" y="535"/>
                                      </a:lnTo>
                                      <a:lnTo>
                                        <a:pt x="293" y="540"/>
                                      </a:lnTo>
                                      <a:lnTo>
                                        <a:pt x="284" y="545"/>
                                      </a:lnTo>
                                      <a:lnTo>
                                        <a:pt x="283" y="546"/>
                                      </a:lnTo>
                                      <a:lnTo>
                                        <a:pt x="281" y="547"/>
                                      </a:lnTo>
                                      <a:lnTo>
                                        <a:pt x="280" y="548"/>
                                      </a:lnTo>
                                      <a:lnTo>
                                        <a:pt x="278" y="549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4" y="552"/>
                                      </a:lnTo>
                                      <a:lnTo>
                                        <a:pt x="273" y="552"/>
                                      </a:lnTo>
                                      <a:lnTo>
                                        <a:pt x="270" y="552"/>
                                      </a:lnTo>
                                      <a:lnTo>
                                        <a:pt x="267" y="546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2" y="531"/>
                                      </a:lnTo>
                                      <a:lnTo>
                                        <a:pt x="259" y="523"/>
                                      </a:lnTo>
                                      <a:lnTo>
                                        <a:pt x="255" y="517"/>
                                      </a:lnTo>
                                      <a:lnTo>
                                        <a:pt x="253" y="510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36" y="486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066"/>
                                  <a:ext cx="235" cy="390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331 h 390"/>
                                    <a:gd name="T2" fmla="*/ 205 w 235"/>
                                    <a:gd name="T3" fmla="*/ 328 h 390"/>
                                    <a:gd name="T4" fmla="*/ 203 w 235"/>
                                    <a:gd name="T5" fmla="*/ 347 h 390"/>
                                    <a:gd name="T6" fmla="*/ 198 w 235"/>
                                    <a:gd name="T7" fmla="*/ 367 h 390"/>
                                    <a:gd name="T8" fmla="*/ 184 w 235"/>
                                    <a:gd name="T9" fmla="*/ 380 h 390"/>
                                    <a:gd name="T10" fmla="*/ 167 w 235"/>
                                    <a:gd name="T11" fmla="*/ 390 h 390"/>
                                    <a:gd name="T12" fmla="*/ 147 w 235"/>
                                    <a:gd name="T13" fmla="*/ 388 h 390"/>
                                    <a:gd name="T14" fmla="*/ 131 w 235"/>
                                    <a:gd name="T15" fmla="*/ 380 h 390"/>
                                    <a:gd name="T16" fmla="*/ 112 w 235"/>
                                    <a:gd name="T17" fmla="*/ 364 h 390"/>
                                    <a:gd name="T18" fmla="*/ 103 w 235"/>
                                    <a:gd name="T19" fmla="*/ 346 h 390"/>
                                    <a:gd name="T20" fmla="*/ 105 w 235"/>
                                    <a:gd name="T21" fmla="*/ 331 h 390"/>
                                    <a:gd name="T22" fmla="*/ 111 w 235"/>
                                    <a:gd name="T23" fmla="*/ 315 h 390"/>
                                    <a:gd name="T24" fmla="*/ 124 w 235"/>
                                    <a:gd name="T25" fmla="*/ 300 h 390"/>
                                    <a:gd name="T26" fmla="*/ 140 w 235"/>
                                    <a:gd name="T27" fmla="*/ 290 h 390"/>
                                    <a:gd name="T28" fmla="*/ 156 w 235"/>
                                    <a:gd name="T29" fmla="*/ 284 h 390"/>
                                    <a:gd name="T30" fmla="*/ 165 w 235"/>
                                    <a:gd name="T31" fmla="*/ 281 h 390"/>
                                    <a:gd name="T32" fmla="*/ 171 w 235"/>
                                    <a:gd name="T33" fmla="*/ 277 h 390"/>
                                    <a:gd name="T34" fmla="*/ 165 w 235"/>
                                    <a:gd name="T35" fmla="*/ 269 h 390"/>
                                    <a:gd name="T36" fmla="*/ 149 w 235"/>
                                    <a:gd name="T37" fmla="*/ 254 h 390"/>
                                    <a:gd name="T38" fmla="*/ 126 w 235"/>
                                    <a:gd name="T39" fmla="*/ 243 h 390"/>
                                    <a:gd name="T40" fmla="*/ 114 w 235"/>
                                    <a:gd name="T41" fmla="*/ 257 h 390"/>
                                    <a:gd name="T42" fmla="*/ 107 w 235"/>
                                    <a:gd name="T43" fmla="*/ 283 h 390"/>
                                    <a:gd name="T44" fmla="*/ 99 w 235"/>
                                    <a:gd name="T45" fmla="*/ 298 h 390"/>
                                    <a:gd name="T46" fmla="*/ 84 w 235"/>
                                    <a:gd name="T47" fmla="*/ 309 h 390"/>
                                    <a:gd name="T48" fmla="*/ 69 w 235"/>
                                    <a:gd name="T49" fmla="*/ 315 h 390"/>
                                    <a:gd name="T50" fmla="*/ 51 w 235"/>
                                    <a:gd name="T51" fmla="*/ 316 h 390"/>
                                    <a:gd name="T52" fmla="*/ 25 w 235"/>
                                    <a:gd name="T53" fmla="*/ 309 h 390"/>
                                    <a:gd name="T54" fmla="*/ 20 w 235"/>
                                    <a:gd name="T55" fmla="*/ 305 h 390"/>
                                    <a:gd name="T56" fmla="*/ 12 w 235"/>
                                    <a:gd name="T57" fmla="*/ 298 h 390"/>
                                    <a:gd name="T58" fmla="*/ 3 w 235"/>
                                    <a:gd name="T59" fmla="*/ 283 h 390"/>
                                    <a:gd name="T60" fmla="*/ 1 w 235"/>
                                    <a:gd name="T61" fmla="*/ 266 h 390"/>
                                    <a:gd name="T62" fmla="*/ 2 w 235"/>
                                    <a:gd name="T63" fmla="*/ 251 h 390"/>
                                    <a:gd name="T64" fmla="*/ 3 w 235"/>
                                    <a:gd name="T65" fmla="*/ 237 h 390"/>
                                    <a:gd name="T66" fmla="*/ 10 w 235"/>
                                    <a:gd name="T67" fmla="*/ 225 h 390"/>
                                    <a:gd name="T68" fmla="*/ 17 w 235"/>
                                    <a:gd name="T69" fmla="*/ 215 h 390"/>
                                    <a:gd name="T70" fmla="*/ 26 w 235"/>
                                    <a:gd name="T71" fmla="*/ 207 h 390"/>
                                    <a:gd name="T72" fmla="*/ 46 w 235"/>
                                    <a:gd name="T73" fmla="*/ 200 h 390"/>
                                    <a:gd name="T74" fmla="*/ 67 w 235"/>
                                    <a:gd name="T75" fmla="*/ 196 h 390"/>
                                    <a:gd name="T76" fmla="*/ 64 w 235"/>
                                    <a:gd name="T77" fmla="*/ 189 h 390"/>
                                    <a:gd name="T78" fmla="*/ 49 w 235"/>
                                    <a:gd name="T79" fmla="*/ 171 h 390"/>
                                    <a:gd name="T80" fmla="*/ 18 w 235"/>
                                    <a:gd name="T81" fmla="*/ 147 h 390"/>
                                    <a:gd name="T82" fmla="*/ 0 w 235"/>
                                    <a:gd name="T83" fmla="*/ 140 h 390"/>
                                    <a:gd name="T84" fmla="*/ 6 w 235"/>
                                    <a:gd name="T85" fmla="*/ 132 h 390"/>
                                    <a:gd name="T86" fmla="*/ 20 w 235"/>
                                    <a:gd name="T87" fmla="*/ 111 h 390"/>
                                    <a:gd name="T88" fmla="*/ 31 w 235"/>
                                    <a:gd name="T89" fmla="*/ 84 h 390"/>
                                    <a:gd name="T90" fmla="*/ 35 w 235"/>
                                    <a:gd name="T91" fmla="*/ 70 h 390"/>
                                    <a:gd name="T92" fmla="*/ 36 w 235"/>
                                    <a:gd name="T93" fmla="*/ 63 h 390"/>
                                    <a:gd name="T94" fmla="*/ 40 w 235"/>
                                    <a:gd name="T95" fmla="*/ 36 h 390"/>
                                    <a:gd name="T96" fmla="*/ 37 w 235"/>
                                    <a:gd name="T97" fmla="*/ 7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5" h="390">
                                      <a:moveTo>
                                        <a:pt x="235" y="343"/>
                                      </a:moveTo>
                                      <a:lnTo>
                                        <a:pt x="231" y="339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1" y="331"/>
                                      </a:lnTo>
                                      <a:lnTo>
                                        <a:pt x="215" y="328"/>
                                      </a:lnTo>
                                      <a:lnTo>
                                        <a:pt x="210" y="326"/>
                                      </a:lnTo>
                                      <a:lnTo>
                                        <a:pt x="204" y="324"/>
                                      </a:lnTo>
                                      <a:lnTo>
                                        <a:pt x="205" y="328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205" y="338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3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202" y="357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195" y="371"/>
                                      </a:lnTo>
                                      <a:lnTo>
                                        <a:pt x="192" y="375"/>
                                      </a:lnTo>
                                      <a:lnTo>
                                        <a:pt x="189" y="378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172" y="389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7" y="388"/>
                                      </a:lnTo>
                                      <a:lnTo>
                                        <a:pt x="143" y="387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31" y="380"/>
                                      </a:lnTo>
                                      <a:lnTo>
                                        <a:pt x="126" y="378"/>
                                      </a:lnTo>
                                      <a:lnTo>
                                        <a:pt x="123" y="375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4"/>
                                      </a:lnTo>
                                      <a:lnTo>
                                        <a:pt x="106" y="357"/>
                                      </a:lnTo>
                                      <a:lnTo>
                                        <a:pt x="104" y="353"/>
                                      </a:lnTo>
                                      <a:lnTo>
                                        <a:pt x="103" y="350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3" y="342"/>
                                      </a:lnTo>
                                      <a:lnTo>
                                        <a:pt x="104" y="339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6" y="324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11" y="31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298"/>
                                      </a:lnTo>
                                      <a:lnTo>
                                        <a:pt x="132" y="294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47" y="287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4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2" y="283"/>
                                      </a:lnTo>
                                      <a:lnTo>
                                        <a:pt x="163" y="282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66" y="281"/>
                                      </a:lnTo>
                                      <a:lnTo>
                                        <a:pt x="169" y="281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64" y="267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4" y="258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3" y="250"/>
                                      </a:lnTo>
                                      <a:lnTo>
                                        <a:pt x="137" y="248"/>
                                      </a:lnTo>
                                      <a:lnTo>
                                        <a:pt x="132" y="246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1" y="240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2" y="266"/>
                                      </a:lnTo>
                                      <a:lnTo>
                                        <a:pt x="110" y="275"/>
                                      </a:lnTo>
                                      <a:lnTo>
                                        <a:pt x="110" y="279"/>
                                      </a:lnTo>
                                      <a:lnTo>
                                        <a:pt x="107" y="283"/>
                                      </a:lnTo>
                                      <a:lnTo>
                                        <a:pt x="106" y="287"/>
                                      </a:lnTo>
                                      <a:lnTo>
                                        <a:pt x="103" y="291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5" y="300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84" y="309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73" y="314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5"/>
                                      </a:lnTo>
                                      <a:lnTo>
                                        <a:pt x="42" y="314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2" y="308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4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16" y="30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0" y="294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5" y="287"/>
                                      </a:lnTo>
                                      <a:lnTo>
                                        <a:pt x="3" y="283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" y="266"/>
                                      </a:lnTo>
                                      <a:lnTo>
                                        <a:pt x="1" y="263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2" y="255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5" y="23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1" y="221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7" y="215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23" y="210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2" y="205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200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7" y="198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3" y="187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49" y="171"/>
                                      </a:lnTo>
                                      <a:lnTo>
                                        <a:pt x="42" y="164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63">
                                  <a:solidFill>
                                    <a:srgbClr val="FFB35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1" name="Picture 14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55" y="1253"/>
                                <a:ext cx="99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2" name="WordArt 140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25" y="3982"/>
                            <a:ext cx="424" cy="4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626C" w:rsidRDefault="003A626C" w:rsidP="003A626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uttman Vilna" w:cs="Guttman Vilna" w:hint="cs"/>
                                  <w:b/>
                                  <w:bCs/>
                                  <w:color w:val="FFCC00"/>
                                  <w:sz w:val="72"/>
                                  <w:szCs w:val="72"/>
                                  <w:rtl/>
                                  <w14:textOutline w14:w="31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ת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FadeUp">
                            <a:avLst>
                              <a:gd name="adj" fmla="val 9991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o:spid="_x0000_s1570" style="position:absolute;left:0;text-align:left;margin-left:400.35pt;margin-top:2.95pt;width:52pt;height:48.2pt;z-index:-251639296" coordorigin="3677,3781" coordsize="1040,9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">
                <v:group id="Group 1380" o:spid="_x0000_s1571" style="position:absolute;left:3677;top:3781;width:1040;height:964" coordorigin="9399,3956" coordsize="104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381" o:spid="_x0000_s1572" style="position:absolute;left:9580;top:3956;width:859;height:946;visibility:visible;mso-wrap-style:square;v-text-anchor:top" coordsize="105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j2sEA&#10;AADaAAAADwAAAGRycy9kb3ducmV2LnhtbESPQYvCMBSE74L/ITzBm6YqiO0aZVEKgu7BKnh9NG/b&#10;ss1LaaJt/71ZWNjjMDPfMNt9b2rxotZVlhUs5hEI4tzqigsF91s624BwHlljbZkUDORgvxuPtpho&#10;2/GVXpkvRICwS1BB6X2TSOnykgy6uW2Ig/dtW4M+yLaQusUuwE0tl1G0lgYrDgslNnQoKf/JnkbB&#10;2XZpes6OcWpd51aPr8NloEGp6aT//ADhqff/4b/2SSuI4fdKuAF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XI9rBAAAA2gAAAA8AAAAAAAAAAAAAAAAAmAIAAGRycy9kb3du&#10;cmV2LnhtbFBLBQYAAAAABAAEAPUAAACGAwAAAAA=&#10;" path="m22,133r,-8l23,117r2,-7l30,102r5,-7l42,88r8,-6l60,75,71,69,83,63,96,58r14,-6l125,47r16,-5l158,38r18,-4l194,30r20,-4l233,22r21,-3l296,13,341,9,363,7,386,5,409,4,432,3,479,1,526,r46,1l595,2r22,1l661,5r21,2l702,9r39,4l778,19r17,3l811,26r15,4l840,34r13,4l865,42r10,5l885,52r8,6l900,63r6,6l910,75r2,7l913,88r,7l911,102r-4,8l901,117r-8,8l884,133r10,-7l904,121r10,-4l923,116r9,l941,118r8,4l957,127r8,7l972,143r7,10l986,164r7,12l999,190r5,15l1010,221r5,17l1020,257r4,19l1028,296r4,20l1036,338r3,22l1041,383r3,23l1046,430r2,24l1049,479r1,25l1051,529r1,25l1052,581r-1,51l1050,657r-1,26l1046,733r-2,24l1041,781r-2,24l1036,828r-4,23l1028,873r-4,21l1020,915r-5,19l1010,953r-6,18l999,988r-6,16l986,1018r-7,14l972,1044r-7,11l957,1064r-8,8l941,1079r-9,5l923,1087r-9,2l904,1089r-10,-2l884,1083r9,5l901,1092r6,5l911,1101r2,4l913,1109r-1,4l910,1117r-4,3l900,1124r-7,3l885,1130r-10,3l865,1136r-25,5l811,1145r-33,4l741,1153r-39,2l661,1157r-44,2l572,1160r-46,l479,1160r-47,-1l386,1157r-45,-2l296,1153r-42,-4l214,1145r-38,-4l158,1138r-17,-2l110,1130r-27,-6l71,1120r-11,-3l50,1113r-8,-4l35,1105r-5,-4l25,1097r-2,-5l22,1088r,-5l21,1087r-1,2l18,1089r-1,-2l15,1079r-2,-15l11,1044,9,1018,7,988,6,953,3,873,2,781,,683,,581,,479,2,383,3,296,4,257,6,221,9,164r2,-21l13,127r2,-9l16,116r1,l18,117r2,4l22,133xe" fillcolor="#ffebd0" stroked="f">
                    <v:path arrowok="t" o:connecttype="custom" o:connectlocs="20,90;41,67;78,47;129,31;190,18;296,6;391,1;504,2;605,11;674,24;714,38;740,56;746,77;729,102;746,95;775,99;799,125;820,167;836,225;848,294;856,370;859,452;857,557;848,656;836,729;820,792;799,842;775,874;746,888;729,887;746,901;740,913;714,924;635,937;504,945;353,945;207,937;115,926;49,911;24,898;18,883;14,886;7,830;2,637;2,312;7,134;13,95;18,108" o:connectangles="0,0,0,0,0,0,0,0,0,0,0,0,0,0,0,0,0,0,0,0,0,0,0,0,0,0,0,0,0,0,0,0,0,0,0,0,0,0,0,0,0,0,0,0,0,0,0,0"/>
                  </v:shape>
                  <v:group id="Group 1382" o:spid="_x0000_s1573" style="position:absolute;left:9399;top:4011;width:953;height:909" coordorigin="4155,459" coordsize="1167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oup 1383" o:spid="_x0000_s1574" style="position:absolute;left:4771;top:459;width:551;height:573" coordorigin="4771,459" coordsize="55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Freeform 1384" o:spid="_x0000_s1575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bOcEA&#10;AADbAAAADwAAAGRycy9kb3ducmV2LnhtbERPTWvCQBC9F/wPywi9NRs9hBKzikSEgr1UPbS3ITsm&#10;wexszE5N+u+7hYK3ebzPKTaT69SdhtB6NrBIUlDElbct1wbOp/3LK6ggyBY7z2TghwJs1rOnAnPr&#10;R/6g+1FqFUM45GigEelzrUPVkMOQ+J44chc/OJQIh1rbAccY7jq9TNNMO2w5NjTYU9lQdT1+OwN6&#10;W2a76+394EVcWx0++zI9fxnzPJ+2K1BCkzzE/+43G+cv4e+XeI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WznBAAAA2wAAAA8AAAAAAAAAAAAAAAAAmAIAAGRycy9kb3du&#10;cmV2LnhtbFBLBQYAAAAABAAEAPUAAACGAwAAAAA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l177,146r3,4l185,154r3,3l192,160r5,3l201,167r5,2l211,170r5,3l221,174r5,l228,174r2,1l232,175r2,1l236,176r2,1l240,177r1,1l241,182r1,4l245,191r1,4l248,199r1,4l251,206r3,4l256,214r3,3l262,220r3,3l268,226r3,3l275,232r4,2l278,241r,7l278,255r,7l278,269r1,6l280,282r1,6xe" fillcolor="#ffb358" stroked="f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;185,154;201,167;221,174;232,175;240,177;245,191;251,206;262,220;275,232;278,255;280,282" o:connectangles="0,0,0,0,0,0,0,0,0,0,0,0,0,0,0,0,0,0,0,0,0,0,0,0,0,0,0,0,0,0,0,0,0,0,0,0,0,0,0,0,0,0,0,0,0,0,0,0,0,0,0,0,0,0,0,0,0,0,0,0"/>
                      </v:shape>
                      <v:shape id="Freeform 1385" o:spid="_x0000_s1576" style="position:absolute;left:4916;top:553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9VcAA&#10;AADbAAAADwAAAGRycy9kb3ducmV2LnhtbERPS2rDMBDdF3oHMYXuGjkuDcW1bELAIbVXSXOAwRp/&#10;qDUylhI7t68Kgezm8b6T5osZxJUm11tWsF5FIIhrq3tuFZx/irdPEM4jaxwsk4IbOciz56cUE21n&#10;PtL15FsRQtglqKDzfkykdHVHBt3KjsSBa+xk0Ac4tVJPOIdwM8g4ijbSYM+hocORdh3Vv6eLUTCU&#10;uvnGOa76jzYumrMvb9UelXp9WbZfIDwt/iG+uw86zH+H/1/C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f9VcAAAADbAAAADwAAAAAAAAAAAAAAAACYAgAAZHJzL2Rvd25y&#10;ZXYueG1sUEsFBgAAAAAEAAQA9QAAAIUDAAAAAA==&#10;" path="m281,288r2,5l285,297r2,5l289,306r3,4l295,314r2,4l300,321r1,1l303,323r2,2l307,326r1,1l310,328r1,l312,327r2,-1l313,326r-2,-1l311,324r,-1l311,322r,-1l309,316r-2,-6l306,306r-1,-6l304,295r,-6l304,284r,-6l304,273r1,-6l307,262r,-5l309,251r2,-5l312,241r3,-4l315,235r1,-2l318,233r,-3l319,229r1,-1l321,226r,-1l318,222r-3,-3l310,216r-3,-2l303,210r-3,-4l296,203r-2,-3l292,198r-2,-2l289,193r-2,-1l286,189r-1,-3l284,185r-2,-3l280,178r-2,-3l277,170r-1,-3l275,163r-1,-4l272,155r-1,-4l242,145r-7,-4l227,136r-8,-5l212,126r-6,-7l199,113r-2,-5l193,105r-2,-3l189,97r,-2l187,92r-1,-3l183,86r-1,-4l180,79r-1,-3l178,73r,-4l164,67r-6,-2l152,63r-5,-3l141,58r-4,-3l132,51r-5,-4l123,43r-4,-5l116,33r-4,-5l110,23r-2,-6l105,12,103,6,101,1,99,,97,1r-1,l94,3,92,4,90,5r,1l87,6,82,8r-3,l74,10r-4,2l65,13r-4,2l57,16r-5,l46,17r-8,l32,17,26,16r-6,l12,15,6,14,1,13,,14r,1l,16r,1l1,18r,1l1,21r,-1l1,19r1,l2,20r1,1l4,22r1,1l5,24r1,l9,27r3,2l15,31r3,2l20,34r3,1l27,37r4,1l38,38r6,1l51,40r6,1l61,41r3,l68,41r3,l75,40r3,l81,39r2,-1l85,42r2,3l90,48r2,3l97,56r5,5l108,66r6,5l120,75r7,5l129,82r3,2l136,85r3,1l142,87r4,1l149,89r3,3l152,96r,4l153,104r1,4l156,113r,4l158,121r2,4l167,134r6,8e" filled="f" strokecolor="#ffb358" strokeweight=".1323mm">
                        <v:path arrowok="t" o:connecttype="custom" o:connectlocs="287,302;297,318;305,325;311,328;311,325;311,321;305,300;304,278;307,257;315,237;318,230;321,225;307,214;294,200;287,192;282,182;276,167;271,151;219,131;197,108;189,95;182,82;178,69;147,60;127,47;112,28;103,6;96,1;90,6;74,10;57,16;32,17;6,14;0,16;1,21;2,20;5,24;15,31;27,37;51,40;68,41;81,39;90,48;108,66;129,82;142,87;152,96;156,113;167,134" o:connectangles="0,0,0,0,0,0,0,0,0,0,0,0,0,0,0,0,0,0,0,0,0,0,0,0,0,0,0,0,0,0,0,0,0,0,0,0,0,0,0,0,0,0,0,0,0,0,0,0,0"/>
                      </v:shape>
                      <v:shape id="Freeform 1386" o:spid="_x0000_s1577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nlcQA&#10;AADbAAAADwAAAGRycy9kb3ducmV2LnhtbESP3WrCQBCF7wu+wzJC7+rGVopENyJiaUEoVMXrMTsm&#10;IdnZsLvm5+3dQqF3M5zznTmz3gymER05X1lWMJ8lIIhzqysuFJxPHy9LED4ga2wsk4KRPGyyydMa&#10;U217/qHuGAoRQ9inqKAMoU2l9HlJBv3MtsRRu1lnMMTVFVI77GO4aeRrkrxLgxXHCyW2tCspr493&#10;E2t89vV9b0f3fTn7MT8sD+1bd1XqeTpsVyACDeHf/Ed/6cgt4PeXOI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Z5XEAAAA2wAAAA8AAAAAAAAAAAAAAAAAmAIAAGRycy9k&#10;b3ducmV2LnhtbFBLBQYAAAAABAAEAPUAAACJAwAAAAA=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xe" fillcolor="#ffb358" stroked="f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387" o:spid="_x0000_s1578" style="position:absolute;left:5157;top:459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2I78A&#10;AADbAAAADwAAAGRycy9kb3ducmV2LnhtbERPS2sCMRC+C/6HMIXeNNuUit0aRQTBHn1Rehs2083S&#10;zcyyibr996ZQ6G0+vucsVkNo1ZX62AhbeJoWoIgrcQ3XFk7H7WQOKiZkh60wWfihCKvleLTA0smN&#10;93Q9pFrlEI4lWvApdaXWsfIUME6lI87cl/QBU4Z9rV2PtxweWm2KYqYDNpwbPHa08VR9Hy7BQjET&#10;PnbPnx9izhKNfzev8WSsfXwY1m+gEg3pX/zn3rk8/wV+f8kH6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37YjvwAAANsAAAAPAAAAAAAAAAAAAAAAAJgCAABkcnMvZG93bnJl&#10;di54bWxQSwUGAAAAAAQABAD1AAAAhAMAAAAA&#10;" path="m144,120r3,2l148,124r3,4l151,131r2,2l155,136r1,3l158,140r,-1l160,138r1,-1l162,136r,-1l163,135r-1,-6l162,124r-1,-6l160,113r-2,-5l157,102r-2,-4l153,93r-3,-4l147,84r-3,-4l140,77r-4,-4l132,71r-6,-2l122,67r,-3l123,62r,-2l124,58r1,-2l125,53r1,-2l127,50r2,-3l129,43r2,-3l133,37r,-4l133,30r1,-3l134,23r-1,-3l134,17r1,-3l135,10r1,-2l136,5,135,3,134,1,133,r-6,4l121,9r-7,4l108,17r-5,4l96,26r-6,5l85,36,82,32,79,28,77,25,74,22,70,20,66,18,63,17,59,14r-4,l50,13r-3,l43,12r-10,l25,13r-3,1l20,14r-2,l15,14r-1,l11,14,9,16,7,17r-1,l5,18,4,19,2,20,1,21,,21r,2l1,24r3,1l4,26r2,1l7,28r1,l10,28r1,l13,28r2,1l16,30r2,1l19,32r2,l23,32r2,2l26,36r1,-2l29,34r1,2l31,37r2,1l34,38r2,l37,39r,1l39,40r1,1l40,43r1,l43,44r,3l44,45r4,6l52,58r4,5l59,70r1,3l62,77r1,3l64,84r1,4l65,91r,5l64,100r2,1l67,101r1,l69,101r1,l70,100r3,l75,99r2,l79,98r2,l85,98r1,l88,98r2,l94,98r2,l99,98r3,l104,98r3,1l109,100r5,2l118,103r6,3l128,108r5,2l136,113r4,4l144,120e" filled="f" strokecolor="#ffb358" strokeweight=".1323mm">
                        <v:path arrowok="t" o:connecttype="custom" o:connectlocs="148,124;153,133;158,140;161,137;163,135;161,118;157,102;150,89;140,77;126,69;123,62;125,56;127,50;131,40;133,30;133,20;135,10;135,3;127,4;108,17;90,31;79,28;70,20;59,14;47,13;25,13;18,14;11,14;6,17;2,20;0,23;4,26;8,28;13,28;18,31;23,32;27,34;31,37;36,38;39,40;41,43;44,45;56,63;62,77;65,88;64,100;68,101;70,100;77,99;85,98;90,98;99,98;107,99;118,103;133,110;144,120" o:connectangles="0,0,0,0,0,0,0,0,0,0,0,0,0,0,0,0,0,0,0,0,0,0,0,0,0,0,0,0,0,0,0,0,0,0,0,0,0,0,0,0,0,0,0,0,0,0,0,0,0,0,0,0,0,0,0,0"/>
                      </v:shape>
                      <v:shape id="Freeform 1388" o:spid="_x0000_s1579" style="position:absolute;left:4771;top:479;width:551;height:553;visibility:visible;mso-wrap-style:square;v-text-anchor:top" coordsize="55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Y1r8A&#10;AADbAAAADwAAAGRycy9kb3ducmV2LnhtbERPS4vCMBC+L/gfwgh7W1M9lKU2ivhAxZMPPI/N2Bab&#10;SWmizf57s7Cwt/n4npPPg2nEizpXW1YwHiUgiAuray4VXM6br28QziNrbCyTgh9yMJ8NPnLMtO35&#10;SK+TL0UMYZehgsr7NpPSFRUZdCPbEkfubjuDPsKulLrDPoabRk6SJJUGa44NFba0rKh4nJ5GQTjw&#10;OrQ6Rb06FrfHdj/p3f6q1OcwLKYgPAX/L/5z73Scn8LvL/EAO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RtjWvwAAANsAAAAPAAAAAAAAAAAAAAAAAJgCAABkcnMvZG93bnJl&#10;di54bWxQSwUGAAAAAAQABAD1AAAAhAMAAAAA&#10;" path="m448,177r4,l456,178r4,1l465,180r4,-1l474,177r1,l478,177r1,-1l482,174r3,-1l488,170r3,-3l493,164r2,-3l496,156r1,-3l498,149r-1,-4l496,141r-2,-4l491,135r-3,-2l485,130r-3,-2l478,126r-4,-1l471,125r-3,-1l465,125r-2,l460,127r-3,1l455,130r-3,3l450,135r-1,2l448,140r-1,4l446,146r-1,4l445,153r,6l445,166r1,6l448,177xm352,95r4,l360,96r4,1l369,97r4,l378,95r1,l382,94r1,-1l386,92r3,-2l392,88r3,-3l398,82r1,-3l401,74r,-3l402,67r-1,-4l400,59r-2,-4l395,53r-3,-3l389,48r-3,-3l382,44r-3,-2l375,42r-3,l369,42r-2,1l364,45r-3,l359,48r-2,2l354,53r-1,2l352,58r-1,3l350,64r,4l350,71r-1,6l350,83r,7l352,95x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l299,71r5,4l309,79r6,2l319,84r7,2l325,81r,-5l325,72r1,-6l326,62r1,-4l328,53r1,-6l331,43r3,-4l337,35r4,-3l345,29r4,-4l354,23r4,-2l363,20r5,-1l373,20r4,l382,21r4,1l390,25r5,1l399,29r4,3l407,35r4,3l418,45r6,7l425,56r1,4l426,63r,4l425,71r,4l425,79r,3l423,86r-2,5l418,95r-2,4l413,102r-4,4l406,110r-4,2l398,115r-3,3l390,120r-4,2l382,123r-5,1l374,125r-5,l368,127r-2,1l365,128r-2,l361,128r-2,2l359,132r,2l360,135r3,4l364,140r2,3l370,147r6,4l381,155r6,4l392,161r6,3l403,167r6,2l415,170r1,-9l416,152r2,-9l419,135r1,-4l422,126r2,-4l426,119r3,-4l431,112r4,-2l439,106r3,-3l445,101r4,-2l453,96r4,-1l461,95r5,-1l470,94r5,l479,94r5,1l488,95r8,3l504,100r2,1l507,102r1,1l510,104r1,2l513,106r1,3l517,112r3,3l523,119r2,4l526,127r1,5l528,135r1,4l529,143r,4l529,150r-1,4l528,158r,4l528,165r,5l526,172r-1,3l523,179r-1,3l520,184r-2,4l517,191r-3,1l513,194r-3,3l509,199r-3,1l503,202r-5,3l494,206r-6,2l484,209r-5,2l463,210r-1,2l462,213r1,2l464,217r1,2l466,220r,2l467,224r7,7l481,239r7,7l495,252r8,5l512,262r4,2l520,267r5,1l529,270r,2l527,274r-2,2l524,278r-1,2l518,286r-4,6l510,298r-4,7l504,312r-3,7l499,326r-2,7l495,335r,3l495,339r,2l495,342r,3l494,346r-1,7l492,360r-1,8l490,374r,7l490,388r2,7l492,402r2,7l495,416r1,7l499,429r1,6l503,442r3,6l510,454r4,8l517,469r4,8l526,484r5,9l537,499r3,3l543,505r4,4l551,511r-4,4l543,520r-2,4l538,530r-2,5l535,540r-1,6l534,552r-2,1l531,553xe" fillcolor="#ffb358" stroked="f">
                        <v:path arrowok="t" o:connecttype="custom" o:connectlocs="478,177;497,153;478,126;452,133;445,166;378,95;399,79;389,48;361,45;350,71;514,520;470,426;468,351;458,265;413,200;367,174;333,132;286,103;257,65;236,54;172,73;110,74;87,69;67,63;24,40;0,25;37,10;65,27;137,40;221,22;256,1;282,50;326,86;331,43;368,19;407,35;425,75;406,110;369,125;360,135;398,164;422,126;449,99;488,95;514,109;529,143;525,175;509,199;462,212;481,239;529,272;504,312;495,345;492,402;514,462;551,511;532,553" o:connectangles="0,0,0,0,0,0,0,0,0,0,0,0,0,0,0,0,0,0,0,0,0,0,0,0,0,0,0,0,0,0,0,0,0,0,0,0,0,0,0,0,0,0,0,0,0,0,0,0,0,0,0,0,0,0,0,0,0"/>
                        <o:lock v:ext="edit" verticies="t"/>
                      </v:shape>
                      <v:shape id="Freeform 1389" o:spid="_x0000_s1580" style="position:absolute;left:5216;top:60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UY8MA&#10;AADbAAAADwAAAGRycy9kb3ducmV2LnhtbERPTWvCQBC9F/oflhG81Y0eak1dpQjaIK1i6sXbmJ1m&#10;Q7OzIbvG+O+7hYK3ebzPmS97W4uOWl85VjAeJSCIC6crLhUcv9ZPLyB8QNZYOyYFN/KwXDw+zDHV&#10;7soH6vJQihjCPkUFJoQmldIXhiz6kWuII/ftWoshwraUusVrDLe1nCTJs7RYcWww2NDKUPGTX6wC&#10;d/zIitW2y3fb9/1m8pkdTrOzUWo46N9eQQTqw1387850nD+Fv1/i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UY8MAAADbAAAADwAAAAAAAAAAAAAAAACYAgAAZHJzL2Rv&#10;d25yZXYueG1sUEsFBgAAAAAEAAQA9QAAAIgDAAAAAA==&#10;" path="m3,53r4,l11,54r4,1l20,56r4,-1l29,53r1,l33,53r1,-1l37,50r3,-1l43,46r3,-3l48,40r2,-3l51,32r1,-3l53,25,52,21,51,17,49,13,46,11,43,9,40,6,37,4,33,2,29,1r-3,l23,,20,1r-2,l15,3,12,4,10,6,7,9,5,11,4,13,3,16,2,20,1,22,,26r,3l,35r,7l1,48r2,5e" filled="f" strokecolor="#ffb358" strokeweight=".1323mm">
                        <v:path arrowok="t" o:connecttype="custom" o:connectlocs="3,53;7,53;11,54;15,55;20,56;24,55;29,53;30,53;33,53;34,52;37,50;40,49;43,46;46,43;48,40;50,37;51,32;52,29;53,25;52,21;51,17;49,13;46,11;43,9;40,6;37,4;33,2;29,1;26,1;23,0;20,1;18,1;15,3;12,4;10,6;7,9;5,11;4,13;3,16;2,20;1,22;0,26;0,29;0,35;0,42;1,48;3,53" o:connectangles="0,0,0,0,0,0,0,0,0,0,0,0,0,0,0,0,0,0,0,0,0,0,0,0,0,0,0,0,0,0,0,0,0,0,0,0,0,0,0,0,0,0,0,0,0,0,0"/>
                      </v:shape>
                      <v:shape id="Freeform 1390" o:spid="_x0000_s1581" style="position:absolute;left:5120;top:521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GScMA&#10;AADbAAAADwAAAGRycy9kb3ducmV2LnhtbESPQW/CMAyF70j8h8iTuEE6DhPqCGibAHHhQMYP8BrT&#10;VmucKgnQ8evxAWk3W+/5vc/L9eA7daWY2sAGXmcFKOIquJZrA6fv7XQBKmVkh11gMvBHCdar8WiJ&#10;pQs3PtLV5lpJCKcSDTQ596XWqWrIY5qFnli0c4ges6yx1i7iTcJ9p+dF8aY9tiwNDfb01VD1ay/e&#10;wOW83Rzq9BOiHe6f973dkd3NjZm8DB/voDIN+d/8vN47wRdY+UUG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ZGScMAAADbAAAADwAAAAAAAAAAAAAAAACYAgAAZHJzL2Rv&#10;d25yZXYueG1sUEsFBgAAAAAEAAQA9QAAAIgDAAAAAA==&#10;" path="m3,53r4,l11,54r4,1l20,55r4,l29,53r1,l33,52r1,-1l37,50r3,-2l43,46r3,-3l49,40r1,-3l52,32r,-3l53,25,52,21,51,17,49,13,46,11,43,8,40,6,37,3,33,2,30,,26,,23,,20,,18,1,15,3r-3,l10,6,8,8,5,11,4,13,3,16,2,19,1,22r,4l1,29,,35r1,6l1,48r2,5e" filled="f" strokecolor="#ffb358" strokeweight=".1323mm">
                        <v:path arrowok="t" o:connecttype="custom" o:connectlocs="3,53;7,53;11,54;15,55;20,55;24,55;29,53;30,53;33,52;34,51;37,50;40,48;43,46;46,43;49,40;50,37;52,32;52,29;53,25;52,21;51,17;49,13;46,11;43,8;40,6;37,3;33,2;30,0;26,0;23,0;20,0;18,1;15,3;12,3;10,6;8,8;5,11;4,13;3,16;2,19;1,22;1,26;1,29;0,35;1,41;1,48;3,53" o:connectangles="0,0,0,0,0,0,0,0,0,0,0,0,0,0,0,0,0,0,0,0,0,0,0,0,0,0,0,0,0,0,0,0,0,0,0,0,0,0,0,0,0,0,0,0,0,0,0"/>
                      </v:shape>
                      <v:shape id="Freeform 1391" o:spid="_x0000_s1582" style="position:absolute;left:4771;top:479;width:531;height:553;visibility:visible;mso-wrap-style:square;v-text-anchor:top" coordsize="53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zbsIA&#10;AADbAAAADwAAAGRycy9kb3ducmV2LnhtbERPTWvCQBC9C/0PyxR6Ed3UQ7HRVUogaE+NsQePQ3ZM&#10;ts3OhuyapP++Wyh4m8f7nO1+sq0YqPfGsYLnZQKCuHLacK3g85wv1iB8QNbYOiYFP+Rhv3uYbTHV&#10;buQTDWWoRQxhn6KCJoQuldJXDVn0S9cRR+7qeoshwr6WuscxhttWrpLkRVo0HBsa7ChrqPoub1bB&#10;zRSH/CubO3q/HIZT8THSZAqlnh6ntw2IQFO4i//dRx3nv8LfL/E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TNuwgAAANsAAAAPAAAAAAAAAAAAAAAAAJgCAABkcnMvZG93&#10;bnJldi54bWxQSwUGAAAAAAQABAD1AAAAhwMAAAAA&#10;" path="m531,553r-4,-9l523,536r-5,-9l514,520,504,503r-9,-17l490,478r-4,-8l482,461r-4,-9l475,444r-2,-10l470,426r,-10l468,408r-1,-8l466,392r,-8l466,375r,-7l467,360r1,-9l470,335r5,-15l478,305r5,-16l477,285r-4,-5l467,276r-4,-5l458,265r-3,-4l451,254r-4,-4l441,239r-5,-12l429,215r-5,-12l418,202r-5,-2l407,198r-6,-3l396,193r-5,-2l386,188r-5,-4l377,181r-6,-3l367,174r-4,-4l354,162r-8,-9l343,150r-2,-4l338,143r-1,-4l335,135r-2,-3l329,129r-3,-3l320,124r-7,-2l307,119r-7,-4l295,111r-6,-5l286,103r-2,-2l282,99r-3,-4l276,91r-5,-5l267,81r-3,-5l260,71r-3,-6l253,61r-4,-6l249,54r-1,-2l247,51r-3,l241,52r-3,1l236,54r-3,l230,55r-2,2l225,59r-10,3l204,65r-10,4l183,71r-11,2l161,74r-11,1l139,75r-6,l129,75r-5,l119,75r-4,l110,74r-4,-1l101,72r-1,l98,72,96,70r-3,l91,70,89,69r-2,l85,69r-2,l82,68,80,67,78,66r-1,l75,66,74,65,67,63,61,61,56,59,50,56,45,54,40,51,35,48,30,44,27,43,24,40,21,38,18,36,15,34,11,32,8,31,4,30,2,29,1,27,,25,5,22,9,21r5,-1l19,18r4,-2l26,14r5,-2l35,10r2,l38,11r3,2l42,14r2,1l45,16r1,2l52,21r7,3l65,27r5,3l78,32r6,3l90,36r8,1l107,39r10,1l126,40r11,l146,40r10,l166,38r9,-2l185,34r9,-2l204,29r8,-4l221,22r9,-4l237,13r9,-6l248,6r1,l251,4r1,-1l254,2r2,-1l258,r2,l263,6r4,8l269,21r2,8l275,36r3,7l282,50r4,6l290,62r5,4e" filled="f" strokecolor="#ffb358" strokeweight=".1323mm">
                        <v:path arrowok="t" o:connecttype="custom" o:connectlocs="518,527;490,478;475,444;468,408;466,375;470,335;477,285;458,265;441,239;418,202;396,193;377,181;354,162;338,143;329,129;307,119;286,103;276,91;260,71;249,54;241,52;230,55;204,65;161,74;129,75;110,74;98,72;89,69;82,68;75,66;56,59;35,48;21,38;8,31;0,25;19,18;35,10;42,14;52,21;78,32;107,39;146,40;185,34;221,22;248,6;254,2;263,6;275,36;290,62" o:connectangles="0,0,0,0,0,0,0,0,0,0,0,0,0,0,0,0,0,0,0,0,0,0,0,0,0,0,0,0,0,0,0,0,0,0,0,0,0,0,0,0,0,0,0,0,0,0,0,0,0"/>
                      </v:shape>
                      <v:shape id="Freeform 1392" o:spid="_x0000_s1583" style="position:absolute;left:5066;top:498;width:234;height:390;visibility:visible;mso-wrap-style:square;v-text-anchor:top" coordsize="2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bxLwA&#10;AADbAAAADwAAAGRycy9kb3ducmV2LnhtbERPuwrCMBTdBf8hXMFNUx1EqlFEEN20Pga3S3Ntg81N&#10;baLWvzeD4Hg47/mytZV4UeONYwWjYQKCOHfacKHgfNoMpiB8QNZYOSYFH/KwXHQ7c0y1e3NGr2Mo&#10;RAxhn6KCMoQ6ldLnJVn0Q1cTR+7mGoshwqaQusF3DLeVHCfJRFo0HBtKrGldUn4/Pq2Cx2aamf2K&#10;kkPWbtld689OX4xS/V67moEI1Ia/+OfeaQXjuD5+iT9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wNvEvAAAANsAAAAPAAAAAAAAAAAAAAAAAJgCAABkcnMvZG93bnJldi54&#10;bWxQSwUGAAAAAAQABAD1AAAAgQMAAAAA&#10;" path="m,47r4,5l9,56r5,4l20,62r4,3l31,67,30,62r,-5l30,53r1,-6l31,43r1,-4l33,34r1,-6l36,24r3,-4l42,16r4,-3l50,10,54,6,59,4,63,2,68,1,73,r5,1l82,1r5,1l91,3r4,3l100,7r4,3l108,13r4,3l116,19r7,7l129,33r1,4l131,41r,3l131,48r-1,4l130,56r,4l130,63r-2,4l126,72r-3,4l121,80r-3,3l114,87r-3,4l107,93r-4,3l100,99r-5,2l91,103r-4,1l82,105r-3,1l74,106r-1,2l71,109r-1,l68,109r-2,l64,111r,2l64,115r1,1l68,120r1,1l71,124r4,4l81,132r5,4l92,140r5,2l103,145r5,3l114,150r6,1l121,142r,-9l123,124r1,-8l125,112r2,-5l129,103r2,-3l134,96r2,-3l140,91r4,-4l147,84r3,-2l154,80r4,-3l162,76r4,l171,75r4,l180,75r4,l189,76r4,l201,79r8,2l211,82r1,1l213,84r2,1l216,87r2,l219,90r3,3l225,96r3,4l230,104r1,4l232,113r1,3l234,120r,4l234,128r,3l233,135r,4l233,143r,3l233,151r-2,2l230,156r-2,4l227,163r-2,2l223,169r-1,3l219,173r-1,2l215,178r-1,2l211,181r-3,2l203,186r-4,1l193,189r-4,1l184,192r-16,-1l167,193r,1l168,196r1,2l170,200r1,1l171,203r1,2l179,212r7,8l193,227r7,6l208,238r9,5l221,245r4,3l230,249r4,2l234,253r-2,2l230,257r-1,2l228,261r-5,6l219,273r-4,6l211,286r-2,7l206,300r-2,7l202,314r-2,2l200,319r,1l200,322r,1l200,326r-1,1l198,334r-1,7l196,349r-1,6l195,362r,7l197,376r,7l199,390e" filled="f" strokecolor="#ffb358" strokeweight=".1323mm">
                        <v:path arrowok="t" o:connecttype="custom" o:connectlocs="14,60;30,62;31,43;36,24;50,10;68,1;87,2;104,10;123,26;131,44;130,60;123,76;111,91;95,101;79,106;70,109;64,113;69,121;86,136;108,148;121,133;127,107;136,93;150,82;166,76;184,75;209,81;215,85;222,93;231,108;234,124;233,139;231,153;225,165;218,175;208,183;189,190;167,194;171,201;186,220;217,243;234,251;229,259;215,279;204,307;200,320;199,327;195,355;197,383" o:connectangles="0,0,0,0,0,0,0,0,0,0,0,0,0,0,0,0,0,0,0,0,0,0,0,0,0,0,0,0,0,0,0,0,0,0,0,0,0,0,0,0,0,0,0,0,0,0,0,0,0"/>
                      </v:shape>
                    </v:group>
                    <v:group id="Group 1393" o:spid="_x0000_s1584" style="position:absolute;left:4395;top:922;width:550;height:573" coordorigin="4395,922" coordsize="5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shape id="Freeform 1394" o:spid="_x0000_s1585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RhMIA&#10;AADbAAAADwAAAGRycy9kb3ducmV2LnhtbESPwYrCQBBE78L+w9ALe9OJOYhER5HIguBedD3orcm0&#10;STDTk820Gv/eEYQ9FlX1ipove9eoG3Wh9mxgPEpAERfe1lwaOPx+D6eggiBbbDyTgQcFWC4+BnPM&#10;rL/zjm57KVWEcMjQQCXSZlqHoiKHYeRb4uidfedQouxKbTu8R7hrdJokE+2w5rhQYUt5RcVlf3UG&#10;9CqfrC9/P1sv4upie2zz5HAy5uuzX81ACfXyH363N9ZAmsLrS/wBe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pGEwgAAANsAAAAPAAAAAAAAAAAAAAAAAJgCAABkcnMvZG93&#10;bnJldi54bWxQSwUGAAAAAAQABAD1AAAAhw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l160,203r-6,-9l148,185r-4,-4l141,177r-5,-3l133,170r-4,-3l124,164r-5,-3l115,159r-5,-2l104,155r-4,-1l94,154r-1,-1l90,152r-1,l86,152r-1,l82,151r-1,l80,149r-1,-4l78,141r-2,-4l74,133r-1,-4l71,125r-1,-3l67,118r-3,-4l62,111r-3,-4l56,104r-4,-3l49,98,45,96,41,93r1,-7l42,79r1,-6l42,66r,-7l41,52r,-7l39,39xe" fillcolor="#ffb358" stroked="f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;148,185;133,170;115,159;94,154;86,152;80,149;74,133;67,118;56,104;41,93;42,66;39,39" o:connectangles="0,0,0,0,0,0,0,0,0,0,0,0,0,0,0,0,0,0,0,0,0,0,0,0,0,0,0,0,0,0,0,0,0,0,0,0,0,0,0,0,0,0,0,0,0,0,0,0,0,0,0,0,0,0,0,0,0,0,0,0,0"/>
                      </v:shape>
                      <v:shape id="Freeform 1395" o:spid="_x0000_s1586" style="position:absolute;left:4480;top:1074;width:321;height:328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36MIA&#10;AADbAAAADwAAAGRycy9kb3ducmV2LnhtbESP3WrCQBSE74W+w3IKvdONKRZJsxERLG1y1egDHLIn&#10;PzR7NmRXE9++KwheDjPzDZPuZtOLK42us6xgvYpAEFdWd9woOJ+Oyy0I55E19pZJwY0c7LKXRYqJ&#10;thP/0rX0jQgQdgkqaL0fEild1ZJBt7IDcfBqOxr0QY6N1CNOAW56GUfRhzTYcVhocaBDS9VfeTEK&#10;+lzXPzjFRbdp4mN99vmt+EKl3l7n/ScIT7N/hh/tb60gfof7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zfowgAAANsAAAAPAAAAAAAAAAAAAAAAAJgCAABkcnMvZG93&#10;bnJldi54bWxQSwUGAAAAAAQABAD1AAAAhwMAAAAA&#10;" path="m39,39l37,34,36,30,34,26,31,22,29,18,26,14,23,10,21,7,19,5,18,4,15,3,14,1r-2,l11,,10,,9,,8,1,7,1r1,l9,3r1,1l10,5r,1l10,7r2,5l13,17r2,5l15,27r1,6l17,38r,6l16,49r,6l15,60r-1,6l13,71r-1,6l10,82,8,86,6,91,5,93,4,94,3,95,2,97,1,98r,2l,101r,2l3,105r3,3l11,111r3,3l18,118r3,4l24,125r2,3l29,130r1,2l32,134r2,2l34,138r2,3l37,143r1,2l41,149r1,3l44,157r1,4l45,165r2,4l49,173r,4l78,182r7,5l93,192r8,4l108,202r7,6l122,214r2,5l127,222r3,3l132,230r,3l133,236r2,3l137,242r2,3l141,248r,3l142,255r1,4l156,261r7,1l168,264r6,3l179,270r5,3l189,277r4,4l197,284r4,6l204,295r4,4l211,305r2,5l215,315r3,6l219,326r3,2l223,327r2,-1l226,325r3,-1l230,322r1,-1l233,321r5,-1l242,319r5,-1l251,315r4,-1l259,313r5,-1l269,311r6,-1l282,310r6,l295,311r6,1l308,313r6,1l320,314r1,l321,313r,-1l321,310r-1,l320,309r,-1l320,306r-1,1l319,308r-1,l318,307r,-1l317,306r-1,-1l316,304r,-1l314,303r-3,-2l309,299r-3,-3l303,295r-3,-2l297,292r-4,-1l290,290r-7,-1l277,288r-7,l263,287r-4,l256,287r-4,l249,287r-3,1l243,288r-3,l237,289r-1,-4l233,283r-2,-3l229,277r-5,-5l218,266r-6,-4l207,257r-7,-5l194,247r-2,-2l189,244r-4,-1l181,241r-3,-1l174,240r-3,-2l168,236r,-4l168,228r-1,-5l166,219r-1,-5l164,211r-1,-4e" filled="f" strokecolor="#ffb358" strokeweight=".1323mm">
                        <v:path arrowok="t" o:connecttype="custom" o:connectlocs="34,26;23,10;15,3;10,0;8,1;10,6;15,22;17,44;14,66;8,86;3,95;0,101;11,111;24,125;32,134;37,143;44,157;49,173;93,192;122,214;132,230;137,242;142,255;168,264;189,277;204,295;215,315;223,327;230,322;242,319;259,313;282,310;308,313;321,313;320,309;319,308;317,306;314,303;303,295;290,290;263,287;249,287;237,289;229,277;207,257;189,244;174,240;168,228;164,211" o:connectangles="0,0,0,0,0,0,0,0,0,0,0,0,0,0,0,0,0,0,0,0,0,0,0,0,0,0,0,0,0,0,0,0,0,0,0,0,0,0,0,0,0,0,0,0,0,0,0,0,0"/>
                      </v:shape>
                      <v:shape id="Freeform 1396" o:spid="_x0000_s1587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tKMMA&#10;AADbAAAADwAAAGRycy9kb3ducmV2LnhtbESPW2sCMRCF3wX/QxjBN816QWRrlCItCkLBCz5PN9Pd&#10;xc1kSeJe/r0pFPp4OHO+M2ez60wlGnK+tKxgNk1AEGdWl5wruF0/J2sQPiBrrCyTgp487LbDwQZT&#10;bVs+U3MJuYgQ9ikqKEKoUyl9VpBBP7U1cfR+rDMYonS51A7bCDeVnCfJShosOTYUWNO+oOxxeZr4&#10;xqF9PD9s777uN99np/WpXjTfSo1H3fsbiEBd+D/+Sx+1gvkSfrdEA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itKMMAAADbAAAADwAAAAAAAAAAAAAAAACYAgAAZHJzL2Rv&#10;d25yZXYueG1sUEsFBgAAAAAEAAQA9QAAAIgDAAAAAA==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xe" fillcolor="#ffb358" stroked="f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397" o:spid="_x0000_s1588" style="position:absolute;left:4396;top:1355;width:163;height:140;visibility:visible;mso-wrap-style:square;v-text-anchor:top" coordsize="16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8nsIA&#10;AADbAAAADwAAAGRycy9kb3ducmV2LnhtbESPQWsCMRSE7wX/Q3hCbzVritJujSIFwR6rltLbY/Pc&#10;LG7eWzapbv99Iwgeh5n5hlmshtCqM/WxEbYwnRSgiCtxDdcWDvvN0wuomJAdtsJk4Y8irJajhwWW&#10;Ti78SeddqlWGcCzRgk+pK7WOlaeAcSIdcfaO0gdMWfa1dj1eMjy02hTFXAdsOC947OjdU3Xa/QYL&#10;xVx43z3/fIv5kmj8h3mNB2Pt43hYv4FKNKR7+NbeOgtmBtcv+Qf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3yewgAAANsAAAAPAAAAAAAAAAAAAAAAAJgCAABkcnMvZG93&#10;bnJldi54bWxQSwUGAAAAAAQABAD1AAAAhwMAAAAA&#10;" path="m19,21l17,18,15,16,13,13,12,10,11,7,9,4,7,2,5,r,1l5,2,4,3,3,3,1,4r,1l,6r1,5l1,17r2,5l4,28r1,5l7,38r1,4l11,48r3,3l17,56r2,4l23,63r5,4l32,70r5,2l42,73r,4l40,78r,3l40,83r-1,1l38,88r-1,1l37,91r-2,3l34,97r-1,3l31,103r-1,4l30,110r-1,4l29,118r1,3l29,123r,4l29,130r-1,2l28,136r1,1l29,138r,2l30,140r7,-4l43,132r6,-4l55,123r6,-4l67,114r7,-4l79,104r2,5l85,112r2,4l90,118r4,3l97,122r4,2l105,126r4,1l114,128r3,l121,129r9,l139,128r2,-1l144,127r2,l148,127r2,-1l153,126r2,-1l157,124r1,-1l158,122r2,-1l162,121r,-1l163,119r,-1l162,117r-2,-1l159,114r-1,l157,113r-2,l154,113r-2,l151,113r-2,-2l147,110r-1,l144,109r-1,l140,108r-1,-1l137,105r-1,2l135,107r-1,l133,105r,-2l131,103r-2,l128,103r-1,-1l126,101r-1,-1l124,99r-1,-1l122,97r-1,-1l121,94r-1,1l116,89r-4,-6l107,77r-3,-7l103,67r-1,-4l100,60,99,57r,-5l99,49r,-5l99,40r-1,l97,40r-1,l95,40r-1,l91,40r-3,1l87,41r-2,1l82,42r-3,l77,42r-1,1l74,43r-4,l67,43r-2,l62,42r-3,l57,41,55,40,49,39,45,37,40,35,36,33,31,30,27,28,23,24,19,21e" filled="f" strokecolor="#ffb358" strokeweight=".1323mm">
                        <v:path arrowok="t" o:connecttype="custom" o:connectlocs="15,16;11,7;5,0;4,3;1,5;1,17;5,33;11,48;19,60;32,70;42,77;40,83;37,89;34,97;30,107;29,118;29,127;28,136;29,140;43,132;61,119;79,104;87,116;97,122;109,127;121,129;141,127;148,127;155,125;158,122;162,120;162,117;158,114;154,113;149,111;144,109;139,107;135,107;133,103;128,103;125,100;122,97;120,95;107,77;102,63;99,52;99,40;96,40;91,40;85,42;77,42;70,43;62,42;55,40;40,35;27,28" o:connectangles="0,0,0,0,0,0,0,0,0,0,0,0,0,0,0,0,0,0,0,0,0,0,0,0,0,0,0,0,0,0,0,0,0,0,0,0,0,0,0,0,0,0,0,0,0,0,0,0,0,0,0,0,0,0,0,0"/>
                      </v:shape>
                      <v:shape id="Freeform 1398" o:spid="_x0000_s1589" style="position:absolute;left:4395;top:922;width:550;height:553;visibility:visible;mso-wrap-style:square;v-text-anchor:top" coordsize="55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5SsQA&#10;AADbAAAADwAAAGRycy9kb3ducmV2LnhtbESPQWsCMRSE7wX/Q3hCbzXrIipbo4hQEKSVrl68vW5e&#10;N1s3L0uS6vrvG6HgcZiZb5jFqretuJAPjWMF41EGgrhyuuFawfHw9jIHESKyxtYxKbhRgNVy8LTA&#10;Qrsrf9KljLVIEA4FKjAxdoWUoTJkMYxcR5y8b+ctxiR9LbXHa4LbVuZZNpUWG04LBjvaGKrO5a9V&#10;sNel384+ZsfDu7nVE/mzy+3pS6nnYb9+BRGpj4/wf3urFeRTuH9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uUrEAAAA2wAAAA8AAAAAAAAAAAAAAAAAmAIAAGRycy9k&#10;b3ducmV2LnhtbFBLBQYAAAAABAAEAPUAAACJAwAAAAA=&#10;" path="m103,376r-4,l95,375r-4,l86,374r-4,1l77,376r-2,l73,377r-2,1l69,379r-3,2l63,383r-3,3l57,390r-1,3l54,397r-1,4l52,404r1,4l55,412r1,4l60,419r3,2l66,423r3,3l73,427r3,2l79,429r3,1l86,429r2,-1l91,426r2,l96,423r2,-2l100,419r2,-3l103,413r1,-3l104,408r1,-4l105,401r1,-7l105,388r-1,-6l103,376xm199,458r-4,l191,458r-4,-1l181,456r-4,1l173,458r-2,l169,459r-2,1l165,462r-3,1l159,466r-4,3l153,472r-2,3l150,480r-1,3l148,487r1,4l151,495r1,4l155,501r4,2l162,506r3,2l169,510r3,1l175,511r3,1l181,511r3,-1l187,509r2,-1l192,506r2,-3l196,501r2,-2l199,495r,-3l200,490r1,-4l201,483r1,-6l201,470r-1,-6l199,458xm20,1r4,9l28,17r4,9l36,34,46,51,56,67r5,8l65,84r3,8l72,101r4,9l78,119r2,9l81,138r2,8l83,154r1,8l85,169r,9l84,186r-1,8l83,202r-3,16l76,234r-4,15l68,265r5,4l78,273r5,5l87,283r5,5l95,293r5,6l103,304r6,11l115,327r6,12l127,350r5,2l138,354r5,1l149,358r5,3l160,363r4,2l169,369r5,3l179,376r4,3l188,383r9,8l205,401r3,3l210,408r2,3l214,414r2,5l218,422r3,2l224,427r7,2l238,431r6,4l250,438r6,4l262,448r2,2l267,453r2,2l271,459r4,4l279,468r4,4l286,478r4,5l293,488r4,5l301,498r,2l302,501r2,2l307,502r2,-1l312,501r3,-1l318,499r2,-1l323,497r3,-3l336,491r10,-2l356,485r11,-2l378,481r11,-2l400,479r11,l416,479r5,l426,479r4,l435,479r5,l444,480r4,2l450,482r2,l454,483r2,l459,483r2,1l463,485r2,l466,485r2,1l470,486r1,1l473,487r1,l476,488r7,2l489,493r5,1l500,497r4,3l511,502r4,3l520,509r3,2l526,513r4,3l533,518r3,1l540,521r3,2l547,523r2,2l549,527r1,1l545,531r-4,2l537,534r-5,2l528,538r-4,1l519,542r-4,2l514,543r-2,-1l509,541r-2,-2l506,538r-2,l503,536r-6,-3l491,530r-6,-3l479,523r-7,-2l466,519r-7,-2l452,516r-10,-1l433,514r-10,-1l414,513r-10,l394,514r-9,2l375,517r-9,2l356,521r-9,3l338,528r-8,3l321,536r-8,5l304,546r-1,1l301,548r-1,1l298,550r-1,2l294,553r-1,l290,553r-3,-6l284,540r-2,-8l279,524r-4,-6l273,511r-4,-7l264,497r-4,-5l256,487r-4,-4l247,479r-5,-4l236,472r-5,-2l225,468r1,4l226,478r,4l225,487r-1,4l223,496r,5l222,506r-3,5l216,515r-3,4l210,522r-5,2l201,528r-4,2l193,533r-5,1l183,534r-5,l173,534r-5,-2l164,531r-3,-2l156,527r-4,-3l147,522r-3,-3l140,516r-7,-8l127,501r-2,-4l124,494r,-4l124,486r1,-3l126,479r,-4l126,471r1,-3l130,463r2,-4l135,455r3,-4l142,448r3,-4l149,442r4,-4l156,435r5,-1l164,431r4,l173,429r4,-1l182,428r1,-1l184,426r2,-1l187,425r3,l192,424r,-3l191,420r-1,-2l188,415r-2,-2l185,411r-5,-4l175,402r-5,-4l164,394r-6,-2l153,390r-6,-3l142,384r-7,-1l135,392r,9l133,410r-2,9l131,423r-3,4l127,431r-3,4l122,438r-2,4l116,444r-4,4l109,450r-4,3l102,455r-4,2l94,458r-4,1l85,460r-4,l76,460r-4,l67,459r-4,-1l54,456r-8,-3l45,453r-2,-1l43,450r-2,-1l39,448r-1,-1l37,445r-4,-3l31,438r-3,-3l26,431r-2,-4l24,422r-1,-4l21,414r1,-4l22,407r,-4l23,399r,-4l23,391r,-3l23,383r1,-2l26,379r2,-4l28,372r3,-3l32,365r2,-2l37,361r1,-2l40,357r2,-3l44,354r3,-3l53,349r4,-2l62,346r5,-2l72,342r15,1l88,342r,-2l87,339r,-3l86,335r-1,-2l84,331r-1,-1l76,322r-6,-7l63,308r-8,-6l47,296r-8,-5l35,289r-4,-2l26,285r-5,-1l22,282r2,-2l26,277r1,-1l28,273r4,-5l36,261r5,-6l44,248r2,-6l50,235r2,-7l54,221r1,-2l56,216r,-2l56,213r,-2l56,209r1,-2l57,201r2,-7l60,186r1,-6l61,173r,-7l59,158r-1,-7l57,144r-1,-6l54,131r-2,-6l50,118r-3,-7l44,106,41,99,37,92,34,84,29,77,24,70,20,62,13,55,11,52,7,48,4,45,,43,4,39,7,34,9,29r4,-5l14,19r2,-6l17,8r,-6l18,1,20,r,1xe" fillcolor="#ffb358" stroked="f">
                        <v:path arrowok="t" o:connecttype="custom" o:connectlocs="73,377;53,401;73,427;98,421;105,388;173,458;151,475;162,506;189,508;201,483;36,34;80,128;83,202;92,288;138,354;183,379;218,422;264,450;293,488;315,500;378,481;440,479;463,485;483,490;526,513;550,528;514,543;485,527;414,513;330,531;294,553;269,504;225,468;219,511;183,534;144,519;126,479;145,444;182,428;190,418;153,390;128,427;102,455;63,458;37,445;22,410;26,379;42,354;88,342;70,315;22,282;46,242;56,209;58,151;37,92;0,43;18,1" o:connectangles="0,0,0,0,0,0,0,0,0,0,0,0,0,0,0,0,0,0,0,0,0,0,0,0,0,0,0,0,0,0,0,0,0,0,0,0,0,0,0,0,0,0,0,0,0,0,0,0,0,0,0,0,0,0,0,0,0"/>
                        <o:lock v:ext="edit" verticies="t"/>
                      </v:shape>
                      <v:shape id="Freeform 1399" o:spid="_x0000_s1590" style="position:absolute;left:4447;top:1296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r5sMA&#10;AADbAAAADwAAAGRycy9kb3ducmV2LnhtbESPwW7CMBBE75X4B2uRuBUnOVAUMAhBUZHgUuADlniJ&#10;I+J1iA1J/76uhNTjaGbeaObL3tbiSa2vHCtIxwkI4sLpiksF59P2fQrCB2SNtWNS8EMelovB2xxz&#10;7Tr+pucxlCJC2OeowITQ5FL6wpBFP3YNcfSurrUYomxLqVvsItzWMkuSibRYcVww2NDaUHE7PqyC&#10;y3T/+PTd/npId9rct1+bzKYbpUbDfjUDEagP/+FXe6cVZB/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rr5sMAAADbAAAADwAAAAAAAAAAAAAAAACYAgAAZHJzL2Rv&#10;d25yZXYueG1sUEsFBgAAAAAEAAQA9QAAAIgDAAAAAA==&#10;" path="m51,2r-4,l43,1r-4,l34,,30,1,25,2r-2,l21,3,19,4,17,5,14,7,11,9,8,12,5,16,4,19,2,23,1,27,,30r1,4l3,38r1,4l8,45r3,2l14,49r3,3l21,53r3,2l27,55r3,1l34,55r2,-1l39,52r2,l44,49r2,-2l48,45r2,-3l51,39r1,-3l52,34r1,-4l53,27r1,-7l53,14,52,8,51,2e" filled="f" strokecolor="#ffb358" strokeweight=".1323mm">
                        <v:path arrowok="t" o:connecttype="custom" o:connectlocs="51,2;47,2;43,1;39,1;34,0;30,1;25,2;23,2;21,3;19,4;17,5;14,7;11,9;8,12;5,16;4,19;2,23;1,27;0,30;1,34;3,38;4,42;8,45;11,47;14,49;17,52;21,53;24,55;27,55;30,56;34,55;36,54;39,52;41,52;44,49;46,47;48,45;50,42;51,39;52,36;52,34;53,30;53,27;54,20;53,14;52,8;51,2" o:connectangles="0,0,0,0,0,0,0,0,0,0,0,0,0,0,0,0,0,0,0,0,0,0,0,0,0,0,0,0,0,0,0,0,0,0,0,0,0,0,0,0,0,0,0,0,0,0,0"/>
                      </v:shape>
                      <v:shape id="Freeform 1400" o:spid="_x0000_s1591" style="position:absolute;left:4543;top:1378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/lMAA&#10;AADbAAAADwAAAGRycy9kb3ducmV2LnhtbERPzYrCMBC+C/sOYRb2pml7WKQ2iqyKgl5WfYCxGZti&#10;M+k20da3Nwdhjx/ff7EYbCMe1PnasYJ0koAgLp2uuVJwPm3GUxA+IGtsHJOCJ3lYzD9GBeba9fxL&#10;j2OoRAxhn6MCE0KbS+lLQxb9xLXEkbu6zmKIsKuk7rCP4baRWZJ8S4s1xwaDLf0YKm/Hu1Vwme7v&#10;a9/vr4d0p83fZrvKbLpS6utzWM5ABBrCv/jt3mkFWRwbv8Qf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V/lMAAAADbAAAADwAAAAAAAAAAAAAAAACYAgAAZHJzL2Rvd25y&#10;ZXYueG1sUEsFBgAAAAAEAAQA9QAAAIUDAAAAAA==&#10;" path="m51,2r-4,l43,2,39,1,33,,29,1,25,2r-2,l21,3,19,4,17,6,14,7r-3,3l7,13,5,16,3,19,2,24,1,27,,31r1,4l3,39r1,4l7,45r4,2l14,50r3,2l21,54r3,1l27,55r3,1l33,55r3,-1l39,53r2,-1l44,50r2,-3l48,45r2,-2l51,39r,-3l52,34r1,-4l53,27r1,-6l53,14,52,8,51,2e" filled="f" strokecolor="#ffb358" strokeweight=".1323mm">
                        <v:path arrowok="t" o:connecttype="custom" o:connectlocs="51,2;47,2;43,2;39,1;33,0;29,1;25,2;23,2;21,3;19,4;17,6;14,7;11,10;7,13;5,16;3,19;2,24;1,27;0,31;1,35;3,39;4,43;7,45;11,47;14,50;17,52;21,54;24,55;27,55;30,56;33,55;36,54;39,53;41,52;44,50;46,47;48,45;50,43;51,39;51,36;52,34;53,30;53,27;54,21;53,14;52,8;51,2" o:connectangles="0,0,0,0,0,0,0,0,0,0,0,0,0,0,0,0,0,0,0,0,0,0,0,0,0,0,0,0,0,0,0,0,0,0,0,0,0,0,0,0,0,0,0,0,0,0,0"/>
                      </v:shape>
                      <v:shape id="Freeform 1401" o:spid="_x0000_s1592" style="position:absolute;left:4415;top:923;width:530;height:552;visibility:visible;mso-wrap-style:square;v-text-anchor:top" coordsize="53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d9cIA&#10;AADbAAAADwAAAGRycy9kb3ducmV2LnhtbESPQYvCMBSE78L+h/AEb5rqoWjXKCIIK6iL7u790Tyb&#10;YvNSm6jVX78RBI/DzHzDTOetrcSVGl86VjAcJCCIc6dLLhT8/qz6YxA+IGusHJOCO3mYzz46U8y0&#10;u/GerodQiAhhn6ECE0KdSelzQxb9wNXE0Tu6xmKIsimkbvAW4baSoyRJpcWS44LBmpaG8tPhYhXY&#10;8Dib9TkfH7/T7Sbd1cM/v6qU6nXbxSeIQG14h1/tL61gNIHn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p31wgAAANsAAAAPAAAAAAAAAAAAAAAAAJgCAABkcnMvZG93&#10;bnJldi54bWxQSwUGAAAAAAQABAD1AAAAhwMAAAAA&#10;" path="m,l4,9r4,7l12,25r4,8l26,50,36,66r5,8l45,83r3,8l52,100r4,9l58,118r2,9l61,137r2,8l63,153r1,8l65,168r,9l64,185r-1,8l63,201r-3,16l56,233r-4,15l48,264r5,4l58,272r5,5l67,282r5,5l75,292r5,6l83,303r6,11l95,326r6,12l107,349r5,2l118,353r5,1l129,357r5,3l140,362r4,2l149,368r5,3l159,375r4,3l168,382r9,8l185,400r3,3l190,407r2,3l194,413r2,5l198,421r3,2l204,426r7,2l218,430r6,4l230,437r6,4l242,447r2,2l247,452r2,2l251,458r4,4l259,467r4,4l266,477r4,5l273,487r4,5l281,497r,2l282,500r2,2l287,501r2,-1l292,500r3,-1l298,498r2,-1l303,496r3,-3l316,490r10,-2l336,484r11,-2l358,480r11,-2l380,478r11,l396,478r5,l406,478r4,l415,478r5,l424,479r4,2l430,481r2,l434,482r2,l439,482r2,1l443,484r2,l446,484r2,1l450,485r1,1l453,486r1,l456,487r7,2l469,492r5,1l480,496r4,3l491,501r4,3l500,508r3,2l506,512r4,3l513,517r3,1l520,520r3,2l527,522r2,2l529,526r1,1l525,530r-4,2l517,533r-5,2l508,537r-4,1l499,541r-4,2l494,542r-2,-1l489,540r-2,-2l486,537r-2,l483,535r-6,-3l471,529r-6,-3l459,522r-7,-2l446,518r-7,-2l432,515r-10,-1l413,513r-10,-1l394,512r-10,l374,513r-9,2l355,516r-9,2l336,520r-9,3l318,527r-8,3l301,535r-8,5l284,545r-1,1l281,547r-1,1l278,549r-1,2l274,552r-1,l270,552r-3,-6l264,539r-2,-8l259,523r-4,-6l253,510r-4,-7l244,496r-4,-5l236,486e" filled="f" strokecolor="#ffb358" strokeweight=".1323mm">
                        <v:path arrowok="t" o:connecttype="custom" o:connectlocs="12,25;41,74;56,109;63,145;65,177;60,217;53,268;72,287;89,314;112,351;134,360;154,371;177,390;192,410;201,423;224,434;244,449;255,462;270,482;281,499;289,500;300,497;326,488;369,478;401,478;420,478;432,481;441,483;448,485;454,486;474,493;495,504;510,515;523,522;530,527;512,535;495,543;487,538;477,532;452,520;422,514;384,512;346,518;310,530;283,546;277,551;267,546;255,517;240,491" o:connectangles="0,0,0,0,0,0,0,0,0,0,0,0,0,0,0,0,0,0,0,0,0,0,0,0,0,0,0,0,0,0,0,0,0,0,0,0,0,0,0,0,0,0,0,0,0,0,0,0,0"/>
                      </v:shape>
                      <v:shape id="Freeform 1402" o:spid="_x0000_s1593" style="position:absolute;left:4416;top:1066;width:235;height:390;visibility:visible;mso-wrap-style:square;v-text-anchor:top" coordsize="23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4bMIA&#10;AADbAAAADwAAAGRycy9kb3ducmV2LnhtbERPW2vCMBR+H/gfwhn4pukUb51pkbGBjCGbCns9NMe2&#10;2JyUJLPtfv3yIOzx47tv89404kbO15YVPE0TEMSF1TWXCs6nt8kahA/IGhvLpGAgD3k2ethiqm3H&#10;X3Q7hlLEEPYpKqhCaFMpfVGRQT+1LXHkLtYZDBG6UmqHXQw3jZwlyVIarDk2VNjSS0XF9fhjFLx/&#10;uo8VDctft9q5xYG6183wnSg1fux3zyAC9eFffHfvtYJ5XB+/x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7hswgAAANsAAAAPAAAAAAAAAAAAAAAAAJgCAABkcnMvZG93&#10;bnJldi54bWxQSwUGAAAAAAQABAD1AAAAhwMAAAAA&#10;" path="m235,343r-4,-4l226,335r-5,-4l215,328r-5,-2l204,324r1,4l205,334r,4l204,343r-1,4l202,352r,5l201,362r-3,5l195,371r-3,4l189,378r-5,2l180,384r-4,2l172,389r-5,1l162,390r-5,l152,390r-5,-2l143,387r-3,-2l135,383r-4,-3l126,378r-3,-3l119,372r-7,-8l106,357r-2,-4l103,350r,-4l103,342r1,-3l105,335r,-4l105,327r1,-3l109,319r2,-4l114,311r3,-4l121,304r3,-4l128,298r4,-4l135,291r5,-1l143,287r4,l152,285r4,-1l161,284r1,-1l163,282r2,-1l166,281r3,l171,280r,-3l170,276r-1,-2l167,271r-2,-2l164,267r-5,-4l154,258r-5,-4l143,250r-6,-2l132,246r-6,-3l121,240r-7,-1l114,248r,9l112,266r-2,9l110,279r-3,4l106,287r-3,4l101,294r-2,4l95,300r-4,4l88,306r-4,3l81,311r-4,2l73,314r-4,1l64,316r-4,l55,316r-4,l46,315r-4,-1l33,312r-8,-3l24,309r-2,-1l22,306r-2,-1l18,304r-1,-1l16,301r-4,-3l10,294,7,291,5,287,3,283r,-5l2,274,,270r1,-4l1,263r,-4l2,255r,-4l2,247r,-3l2,239r1,-2l5,235r2,-4l7,228r3,-3l11,221r2,-2l16,217r1,-2l19,213r2,-3l23,210r3,-3l32,205r4,-2l41,202r5,-2l51,198r15,1l67,198r,-2l66,195r,-3l65,191r-1,-2l63,187r-1,-1l55,178r-6,-7l42,164r-8,-6l26,152r-8,-5l14,145r-4,-2l5,141,,140r1,-2l3,136r2,-3l6,132r1,-3l11,124r4,-7l20,111r3,-7l25,98r4,-7l31,84r2,-7l34,75r1,-3l35,70r,-1l35,67r,-2l36,63r,-6l38,50r1,-8l40,36r,-7l40,22,38,14,37,7,36,e" filled="f" strokecolor="#ffb358" strokeweight=".1323mm">
                        <v:path arrowok="t" o:connecttype="custom" o:connectlocs="221,331;205,328;203,347;198,367;184,380;167,390;147,388;131,380;112,364;103,346;105,331;111,315;124,300;140,290;156,284;165,281;171,277;165,269;149,254;126,243;114,257;107,283;99,298;84,309;69,315;51,316;25,309;20,305;12,298;3,283;1,266;2,251;3,237;10,225;17,215;26,207;46,200;67,196;64,189;49,171;18,147;0,140;6,132;20,111;31,84;35,70;36,63;40,36;37,7" o:connectangles="0,0,0,0,0,0,0,0,0,0,0,0,0,0,0,0,0,0,0,0,0,0,0,0,0,0,0,0,0,0,0,0,0,0,0,0,0,0,0,0,0,0,0,0,0,0,0,0,0"/>
                      </v:shape>
                    </v:group>
                    <v:shape id="Picture 1403" o:spid="_x0000_s1594" type="#_x0000_t75" style="position:absolute;left:4155;top:1253;width:99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GOnFAAAA2wAAAA8AAABkcnMvZG93bnJldi54bWxEj0FrwkAUhO8F/8PyhN7qJhalRFcpoqVQ&#10;pG2qeH3NvmSD2bchu43x33eFQo/DzHzDLNeDbURPna8dK0gnCQjiwumaKwWHr93DEwgfkDU2jknB&#10;lTysV6O7JWbaXfiT+jxUIkLYZ6jAhNBmUvrCkEU/cS1x9ErXWQxRdpXUHV4i3DZymiRzabHmuGCw&#10;pY2h4pz/WAUfx5fZ22abnvb9NP8+M5fXd1MqdT8enhcgAg3hP/zXftUKHlO4fY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xjpxQAAANsAAAAPAAAAAAAAAAAAAAAA&#10;AJ8CAABkcnMvZG93bnJldi54bWxQSwUGAAAAAAQABAD3AAAAkQMAAAAA&#10;" fillcolor="#bbe0e3">
                      <v:imagedata r:id="rId8" o:title=""/>
                    </v:shape>
                  </v:group>
                </v:group>
                <v:shape id="WordArt 1404" o:spid="_x0000_s1595" type="#_x0000_t202" style="position:absolute;left:4025;top:3982;width:42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3A626C" w:rsidRDefault="003A626C" w:rsidP="003A626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uttman Vilna" w:cs="Guttman Vilna" w:hint="cs"/>
                            <w:b/>
                            <w:bCs/>
                            <w:color w:val="FFCC00"/>
                            <w:sz w:val="72"/>
                            <w:szCs w:val="72"/>
                            <w:rtl/>
                            <w14:textOutline w14:w="31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ת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175B9">
        <w:rPr>
          <w:rFonts w:hint="cs"/>
          <w:sz w:val="24"/>
          <w:szCs w:val="24"/>
          <w:rtl/>
        </w:rPr>
        <w:t>אחד מהבנים בהגדה</w:t>
      </w:r>
    </w:p>
    <w:p w:rsidR="004C38ED" w:rsidRDefault="004C38ED" w:rsidP="004C38E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שם הושם התינוק שהפך למנהיג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שתה את המים (מיא)</w:t>
      </w:r>
    </w:p>
    <w:p w:rsidR="005175B9" w:rsidRDefault="005175B9" w:rsidP="005175B9">
      <w:pPr>
        <w:pStyle w:val="BulletList"/>
        <w:numPr>
          <w:ilvl w:val="0"/>
          <w:numId w:val="16"/>
        </w:numPr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המקל נהפך ל ...</w:t>
      </w:r>
    </w:p>
    <w:p w:rsidR="004C38ED" w:rsidRPr="00B93E37" w:rsidRDefault="004C38ED" w:rsidP="004C38E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גם הוא מבשר את האביב (עפ"י שיר השירים) </w:t>
      </w:r>
    </w:p>
    <w:p w:rsidR="004C38ED" w:rsidRDefault="004C38ED" w:rsidP="004C38ED">
      <w:pPr>
        <w:pStyle w:val="BulletList"/>
        <w:numPr>
          <w:ilvl w:val="0"/>
          <w:numId w:val="16"/>
        </w:numPr>
        <w:tabs>
          <w:tab w:val="clear" w:pos="-1605"/>
          <w:tab w:val="num" w:pos="720"/>
        </w:tabs>
        <w:spacing w:line="320" w:lineRule="atLeast"/>
        <w:ind w:left="714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הגלעדי יבוא ייתן תשובות לכל השאלות. איך זה קשור לליל הסדר?</w:t>
      </w:r>
    </w:p>
    <w:p w:rsidR="004C38ED" w:rsidRPr="004C38ED" w:rsidRDefault="003A626C" w:rsidP="004C38ED">
      <w:pPr>
        <w:pStyle w:val="BulletList"/>
        <w:numPr>
          <w:ilvl w:val="0"/>
          <w:numId w:val="0"/>
        </w:numPr>
        <w:spacing w:line="320" w:lineRule="atLeast"/>
        <w:ind w:left="754" w:hanging="397"/>
        <w:rPr>
          <w:rFonts w:hint="cs"/>
          <w:sz w:val="24"/>
          <w:szCs w:val="24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91440</wp:posOffset>
                </wp:positionV>
                <wp:extent cx="6063615" cy="14605"/>
                <wp:effectExtent l="0" t="0" r="0" b="0"/>
                <wp:wrapNone/>
                <wp:docPr id="4" name="AutoShape 1405" descr="Dark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14605"/>
                        </a:xfrm>
                        <a:prstGeom prst="cube">
                          <a:avLst>
                            <a:gd name="adj" fmla="val 0"/>
                          </a:avLst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prstShdw prst="shdw17" dist="12700">
                            <a:srgbClr val="FF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889F" id="AutoShape 1405" o:spid="_x0000_s1026" type="#_x0000_t16" alt="Dark downward diagonal" style="position:absolute;left:0;text-align:left;margin-left:-20.5pt;margin-top:7.2pt;width:477.45pt;height:1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" adj="0" fillcolor="red" stroked="f" strokecolor="#f90">
                <v:fill r:id="rId9" o:title="" type="pattern"/>
                <v:imagedata embosscolor="shadow add(51)"/>
                <v:shadow on="t" type="emboss" color="#900" color2="shadow add(102)" offset="1pt,0" offset2="-1pt"/>
              </v:shape>
            </w:pict>
          </mc:Fallback>
        </mc:AlternateContent>
      </w:r>
    </w:p>
    <w:p w:rsidR="004C38ED" w:rsidRDefault="004C38ED" w:rsidP="004C38ED">
      <w:pPr>
        <w:pStyle w:val="BulletList"/>
        <w:numPr>
          <w:ilvl w:val="0"/>
          <w:numId w:val="0"/>
        </w:numPr>
        <w:spacing w:line="320" w:lineRule="atLeast"/>
        <w:ind w:left="754" w:hanging="397"/>
        <w:rPr>
          <w:rFonts w:hint="cs"/>
          <w:sz w:val="24"/>
          <w:szCs w:val="24"/>
          <w:rtl/>
        </w:rPr>
      </w:pPr>
    </w:p>
    <w:p w:rsidR="004C38ED" w:rsidRDefault="004C38ED" w:rsidP="004C38ED">
      <w:pPr>
        <w:pStyle w:val="BulletList"/>
        <w:numPr>
          <w:ilvl w:val="0"/>
          <w:numId w:val="0"/>
        </w:numPr>
        <w:spacing w:line="320" w:lineRule="atLeast"/>
        <w:ind w:left="754" w:hanging="397"/>
        <w:rPr>
          <w:rFonts w:hint="cs"/>
          <w:sz w:val="24"/>
          <w:szCs w:val="24"/>
        </w:rPr>
      </w:pPr>
    </w:p>
    <w:p w:rsidR="001A6571" w:rsidRDefault="001A6571" w:rsidP="001A6571">
      <w:pPr>
        <w:pStyle w:val="aa"/>
        <w:rPr>
          <w:rFonts w:hint="cs"/>
          <w:rtl/>
        </w:rPr>
      </w:pPr>
      <w:r>
        <w:rPr>
          <w:rFonts w:hint="cs"/>
          <w:rtl/>
        </w:rPr>
        <w:t>חג שמח וליל סדר מהנה</w:t>
      </w:r>
    </w:p>
    <w:p w:rsidR="001A6571" w:rsidRDefault="001A6571" w:rsidP="001A6571">
      <w:pPr>
        <w:pStyle w:val="aa"/>
        <w:rPr>
          <w:rtl/>
        </w:rPr>
      </w:pPr>
      <w:r>
        <w:rPr>
          <w:rtl/>
        </w:rPr>
        <w:t>מחלקי המים</w:t>
      </w:r>
    </w:p>
    <w:p w:rsidR="001A6571" w:rsidRDefault="001A6571" w:rsidP="001A6571">
      <w:pPr>
        <w:pStyle w:val="aa"/>
        <w:rPr>
          <w:rFonts w:hint="cs"/>
          <w:rtl/>
        </w:rPr>
      </w:pPr>
    </w:p>
    <w:p w:rsidR="00D845DD" w:rsidRDefault="00D845DD" w:rsidP="00D845DD">
      <w:pPr>
        <w:pStyle w:val="BulletList"/>
        <w:numPr>
          <w:ilvl w:val="0"/>
          <w:numId w:val="0"/>
        </w:numPr>
        <w:spacing w:line="320" w:lineRule="atLeast"/>
        <w:rPr>
          <w:rFonts w:hint="cs"/>
          <w:sz w:val="24"/>
          <w:szCs w:val="24"/>
          <w:rtl/>
        </w:rPr>
      </w:pPr>
    </w:p>
    <w:sectPr w:rsidR="00D845DD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7" w:h="16840" w:code="9"/>
      <w:pgMar w:top="1588" w:right="1361" w:bottom="1588" w:left="1134" w:header="720" w:footer="397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B01" w:rsidRDefault="00941B01">
      <w:r>
        <w:separator/>
      </w:r>
    </w:p>
  </w:endnote>
  <w:endnote w:type="continuationSeparator" w:id="0">
    <w:p w:rsidR="00941B01" w:rsidRDefault="0094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Vilna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201" w:rsidRDefault="003A626C">
    <w:pPr>
      <w:pStyle w:val="a6"/>
    </w:pPr>
    <w:r>
      <w:rPr>
        <w:noProof/>
        <w:lang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-455295</wp:posOffset>
          </wp:positionH>
          <wp:positionV relativeFrom="paragraph">
            <wp:posOffset>-2444750</wp:posOffset>
          </wp:positionV>
          <wp:extent cx="6993890" cy="2743200"/>
          <wp:effectExtent l="0" t="0" r="0" b="0"/>
          <wp:wrapNone/>
          <wp:docPr id="3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3890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201" w:rsidRDefault="003A626C">
    <w:pPr>
      <w:pStyle w:val="a6"/>
    </w:pPr>
    <w:r>
      <w:rPr>
        <w:noProof/>
        <w:lang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-2491105</wp:posOffset>
          </wp:positionV>
          <wp:extent cx="6993890" cy="2743200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3890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B01" w:rsidRDefault="00941B01">
      <w:r>
        <w:rPr>
          <w:rtl/>
        </w:rPr>
        <w:separator/>
      </w:r>
    </w:p>
  </w:footnote>
  <w:footnote w:type="continuationSeparator" w:id="0">
    <w:p w:rsidR="00941B01" w:rsidRDefault="00941B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201" w:rsidRDefault="003A626C">
    <w:pPr>
      <w:pStyle w:val="a5"/>
      <w:rPr>
        <w:rFonts w:hint="cs"/>
      </w:rPr>
    </w:pPr>
    <w:r>
      <w:rPr>
        <w:rFonts w:hint="cs"/>
        <w:noProof/>
        <w:lang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-290195</wp:posOffset>
          </wp:positionV>
          <wp:extent cx="6936740" cy="3119755"/>
          <wp:effectExtent l="0" t="0" r="0" b="4445"/>
          <wp:wrapNone/>
          <wp:docPr id="6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6740" cy="311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A5E" w:rsidRPr="0075045D" w:rsidRDefault="003A626C" w:rsidP="0075045D">
    <w:pPr>
      <w:pStyle w:val="1"/>
      <w:tabs>
        <w:tab w:val="right" w:pos="9128"/>
      </w:tabs>
      <w:rPr>
        <w:rtl/>
      </w:rPr>
    </w:pPr>
    <w:r w:rsidRPr="0075045D">
      <w:rPr>
        <w:noProof/>
        <w:rtl/>
        <w:lang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-429260</wp:posOffset>
          </wp:positionH>
          <wp:positionV relativeFrom="paragraph">
            <wp:posOffset>-296545</wp:posOffset>
          </wp:positionV>
          <wp:extent cx="6936740" cy="3119755"/>
          <wp:effectExtent l="0" t="0" r="0" b="4445"/>
          <wp:wrapNone/>
          <wp:docPr id="8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6740" cy="311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95885</wp:posOffset>
              </wp:positionH>
              <wp:positionV relativeFrom="paragraph">
                <wp:posOffset>-24765</wp:posOffset>
              </wp:positionV>
              <wp:extent cx="1053465" cy="196215"/>
              <wp:effectExtent l="0" t="0" r="0" b="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3465" cy="1962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3748E5E" id="AutoShape 9" o:spid="_x0000_s1026" style="position:absolute;left:0;text-align:left;margin-left:7.55pt;margin-top:-1.95pt;width:82.95pt;height:15.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" stroked="f"/>
          </w:pict>
        </mc:Fallback>
      </mc:AlternateContent>
    </w:r>
    <w:fldSimple w:instr=" SUBJECT  \* MERGEFORMAT ">
      <w:r w:rsidR="00226BA6">
        <w:rPr>
          <w:rtl/>
        </w:rPr>
        <w:t>ליל הסדר</w:t>
      </w:r>
    </w:fldSimple>
    <w:r w:rsidR="004F6A5E" w:rsidRPr="0075045D">
      <w:rPr>
        <w:rFonts w:hint="cs"/>
        <w:rtl/>
      </w:rPr>
      <w:tab/>
    </w:r>
    <w:r w:rsidR="0075045D" w:rsidRPr="0075045D">
      <w:rPr>
        <w:rFonts w:hint="cs"/>
        <w:rtl/>
      </w:rPr>
      <w:t>מחלקי המים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mso7C"/>
      </v:shape>
    </w:pict>
  </w:numPicBullet>
  <w:abstractNum w:abstractNumId="0" w15:restartNumberingAfterBreak="0">
    <w:nsid w:val="044B6126"/>
    <w:multiLevelType w:val="hybridMultilevel"/>
    <w:tmpl w:val="680868DA"/>
    <w:lvl w:ilvl="0" w:tplc="E1447762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10D95"/>
    <w:multiLevelType w:val="multilevel"/>
    <w:tmpl w:val="D6C27E2C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2" w15:restartNumberingAfterBreak="0">
    <w:nsid w:val="05320CE9"/>
    <w:multiLevelType w:val="hybridMultilevel"/>
    <w:tmpl w:val="DDA47AC6"/>
    <w:lvl w:ilvl="0" w:tplc="040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7591647"/>
    <w:multiLevelType w:val="singleLevel"/>
    <w:tmpl w:val="040D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4" w15:restartNumberingAfterBreak="0">
    <w:nsid w:val="1211551D"/>
    <w:multiLevelType w:val="multilevel"/>
    <w:tmpl w:val="1FB6E6C2"/>
    <w:lvl w:ilvl="0">
      <w:start w:val="1"/>
      <w:numFmt w:val="bullet"/>
      <w:lvlText w:val=""/>
      <w:lvlPicBulletId w:val="0"/>
      <w:lvlJc w:val="left"/>
      <w:pPr>
        <w:tabs>
          <w:tab w:val="num" w:pos="-1605"/>
        </w:tabs>
        <w:ind w:left="-1605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-525"/>
        </w:tabs>
        <w:ind w:left="-525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95"/>
        </w:tabs>
        <w:ind w:left="195" w:hanging="180"/>
      </w:pPr>
    </w:lvl>
    <w:lvl w:ilvl="3">
      <w:start w:val="1"/>
      <w:numFmt w:val="decimal"/>
      <w:lvlText w:val="%4."/>
      <w:lvlJc w:val="left"/>
      <w:pPr>
        <w:tabs>
          <w:tab w:val="num" w:pos="915"/>
        </w:tabs>
        <w:ind w:left="915" w:hanging="360"/>
      </w:pPr>
    </w:lvl>
    <w:lvl w:ilvl="4">
      <w:start w:val="1"/>
      <w:numFmt w:val="lowerLetter"/>
      <w:lvlText w:val="%5."/>
      <w:lvlJc w:val="left"/>
      <w:pPr>
        <w:tabs>
          <w:tab w:val="num" w:pos="1635"/>
        </w:tabs>
        <w:ind w:left="1635" w:hanging="360"/>
      </w:pPr>
    </w:lvl>
    <w:lvl w:ilvl="5">
      <w:start w:val="1"/>
      <w:numFmt w:val="lowerRoman"/>
      <w:lvlText w:val="%6."/>
      <w:lvlJc w:val="right"/>
      <w:pPr>
        <w:tabs>
          <w:tab w:val="num" w:pos="2355"/>
        </w:tabs>
        <w:ind w:left="2355" w:hanging="180"/>
      </w:pPr>
    </w:lvl>
    <w:lvl w:ilvl="6">
      <w:start w:val="1"/>
      <w:numFmt w:val="decimal"/>
      <w:lvlText w:val="%7."/>
      <w:lvlJc w:val="left"/>
      <w:pPr>
        <w:tabs>
          <w:tab w:val="num" w:pos="3075"/>
        </w:tabs>
        <w:ind w:left="3075" w:hanging="360"/>
      </w:pPr>
    </w:lvl>
    <w:lvl w:ilvl="7">
      <w:start w:val="1"/>
      <w:numFmt w:val="lowerLetter"/>
      <w:lvlText w:val="%8."/>
      <w:lvlJc w:val="left"/>
      <w:pPr>
        <w:tabs>
          <w:tab w:val="num" w:pos="3795"/>
        </w:tabs>
        <w:ind w:left="3795" w:hanging="360"/>
      </w:pPr>
    </w:lvl>
    <w:lvl w:ilvl="8">
      <w:start w:val="1"/>
      <w:numFmt w:val="lowerRoman"/>
      <w:lvlText w:val="%9."/>
      <w:lvlJc w:val="right"/>
      <w:pPr>
        <w:tabs>
          <w:tab w:val="num" w:pos="4515"/>
        </w:tabs>
        <w:ind w:left="4515" w:hanging="180"/>
      </w:pPr>
    </w:lvl>
  </w:abstractNum>
  <w:abstractNum w:abstractNumId="5" w15:restartNumberingAfterBreak="0">
    <w:nsid w:val="144719E7"/>
    <w:multiLevelType w:val="multilevel"/>
    <w:tmpl w:val="1FB6E6C2"/>
    <w:lvl w:ilvl="0">
      <w:start w:val="1"/>
      <w:numFmt w:val="bullet"/>
      <w:lvlText w:val=""/>
      <w:lvlPicBulletId w:val="0"/>
      <w:lvlJc w:val="left"/>
      <w:pPr>
        <w:tabs>
          <w:tab w:val="num" w:pos="-1605"/>
        </w:tabs>
        <w:ind w:left="-1605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-525"/>
        </w:tabs>
        <w:ind w:left="-525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95"/>
        </w:tabs>
        <w:ind w:left="195" w:hanging="180"/>
      </w:pPr>
    </w:lvl>
    <w:lvl w:ilvl="3">
      <w:start w:val="1"/>
      <w:numFmt w:val="decimal"/>
      <w:lvlText w:val="%4."/>
      <w:lvlJc w:val="left"/>
      <w:pPr>
        <w:tabs>
          <w:tab w:val="num" w:pos="915"/>
        </w:tabs>
        <w:ind w:left="915" w:hanging="360"/>
      </w:pPr>
    </w:lvl>
    <w:lvl w:ilvl="4">
      <w:start w:val="1"/>
      <w:numFmt w:val="lowerLetter"/>
      <w:lvlText w:val="%5."/>
      <w:lvlJc w:val="left"/>
      <w:pPr>
        <w:tabs>
          <w:tab w:val="num" w:pos="1635"/>
        </w:tabs>
        <w:ind w:left="1635" w:hanging="360"/>
      </w:pPr>
    </w:lvl>
    <w:lvl w:ilvl="5">
      <w:start w:val="1"/>
      <w:numFmt w:val="lowerRoman"/>
      <w:lvlText w:val="%6."/>
      <w:lvlJc w:val="right"/>
      <w:pPr>
        <w:tabs>
          <w:tab w:val="num" w:pos="2355"/>
        </w:tabs>
        <w:ind w:left="2355" w:hanging="180"/>
      </w:pPr>
    </w:lvl>
    <w:lvl w:ilvl="6">
      <w:start w:val="1"/>
      <w:numFmt w:val="decimal"/>
      <w:lvlText w:val="%7."/>
      <w:lvlJc w:val="left"/>
      <w:pPr>
        <w:tabs>
          <w:tab w:val="num" w:pos="3075"/>
        </w:tabs>
        <w:ind w:left="3075" w:hanging="360"/>
      </w:pPr>
    </w:lvl>
    <w:lvl w:ilvl="7">
      <w:start w:val="1"/>
      <w:numFmt w:val="lowerLetter"/>
      <w:lvlText w:val="%8."/>
      <w:lvlJc w:val="left"/>
      <w:pPr>
        <w:tabs>
          <w:tab w:val="num" w:pos="3795"/>
        </w:tabs>
        <w:ind w:left="3795" w:hanging="360"/>
      </w:pPr>
    </w:lvl>
    <w:lvl w:ilvl="8">
      <w:start w:val="1"/>
      <w:numFmt w:val="lowerRoman"/>
      <w:lvlText w:val="%9."/>
      <w:lvlJc w:val="right"/>
      <w:pPr>
        <w:tabs>
          <w:tab w:val="num" w:pos="4515"/>
        </w:tabs>
        <w:ind w:left="4515" w:hanging="180"/>
      </w:pPr>
    </w:lvl>
  </w:abstractNum>
  <w:abstractNum w:abstractNumId="6" w15:restartNumberingAfterBreak="0">
    <w:nsid w:val="15F04003"/>
    <w:multiLevelType w:val="hybridMultilevel"/>
    <w:tmpl w:val="C664797C"/>
    <w:lvl w:ilvl="0" w:tplc="040D000F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E5080A"/>
    <w:multiLevelType w:val="hybridMultilevel"/>
    <w:tmpl w:val="5D6A1598"/>
    <w:lvl w:ilvl="0" w:tplc="04090007">
      <w:start w:val="1"/>
      <w:numFmt w:val="bullet"/>
      <w:lvlText w:val=""/>
      <w:lvlPicBulletId w:val="0"/>
      <w:lvlJc w:val="left"/>
      <w:pPr>
        <w:tabs>
          <w:tab w:val="num" w:pos="-1605"/>
        </w:tabs>
        <w:ind w:left="-1605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-525"/>
        </w:tabs>
        <w:ind w:left="-52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5"/>
        </w:tabs>
        <w:ind w:left="1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15"/>
        </w:tabs>
        <w:ind w:left="9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635"/>
        </w:tabs>
        <w:ind w:left="16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55"/>
        </w:tabs>
        <w:ind w:left="23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75"/>
        </w:tabs>
        <w:ind w:left="30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795"/>
        </w:tabs>
        <w:ind w:left="37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180"/>
      </w:pPr>
    </w:lvl>
  </w:abstractNum>
  <w:abstractNum w:abstractNumId="8" w15:restartNumberingAfterBreak="0">
    <w:nsid w:val="2D525553"/>
    <w:multiLevelType w:val="multilevel"/>
    <w:tmpl w:val="1FB6E6C2"/>
    <w:lvl w:ilvl="0">
      <w:start w:val="1"/>
      <w:numFmt w:val="bullet"/>
      <w:lvlText w:val=""/>
      <w:lvlPicBulletId w:val="0"/>
      <w:lvlJc w:val="left"/>
      <w:pPr>
        <w:tabs>
          <w:tab w:val="num" w:pos="-1605"/>
        </w:tabs>
        <w:ind w:left="-1605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-525"/>
        </w:tabs>
        <w:ind w:left="-525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95"/>
        </w:tabs>
        <w:ind w:left="195" w:hanging="180"/>
      </w:pPr>
    </w:lvl>
    <w:lvl w:ilvl="3">
      <w:start w:val="1"/>
      <w:numFmt w:val="decimal"/>
      <w:lvlText w:val="%4."/>
      <w:lvlJc w:val="left"/>
      <w:pPr>
        <w:tabs>
          <w:tab w:val="num" w:pos="915"/>
        </w:tabs>
        <w:ind w:left="915" w:hanging="360"/>
      </w:pPr>
    </w:lvl>
    <w:lvl w:ilvl="4">
      <w:start w:val="1"/>
      <w:numFmt w:val="lowerLetter"/>
      <w:lvlText w:val="%5."/>
      <w:lvlJc w:val="left"/>
      <w:pPr>
        <w:tabs>
          <w:tab w:val="num" w:pos="1635"/>
        </w:tabs>
        <w:ind w:left="1635" w:hanging="360"/>
      </w:pPr>
    </w:lvl>
    <w:lvl w:ilvl="5">
      <w:start w:val="1"/>
      <w:numFmt w:val="lowerRoman"/>
      <w:lvlText w:val="%6."/>
      <w:lvlJc w:val="right"/>
      <w:pPr>
        <w:tabs>
          <w:tab w:val="num" w:pos="2355"/>
        </w:tabs>
        <w:ind w:left="2355" w:hanging="180"/>
      </w:pPr>
    </w:lvl>
    <w:lvl w:ilvl="6">
      <w:start w:val="1"/>
      <w:numFmt w:val="decimal"/>
      <w:lvlText w:val="%7."/>
      <w:lvlJc w:val="left"/>
      <w:pPr>
        <w:tabs>
          <w:tab w:val="num" w:pos="3075"/>
        </w:tabs>
        <w:ind w:left="3075" w:hanging="360"/>
      </w:pPr>
    </w:lvl>
    <w:lvl w:ilvl="7">
      <w:start w:val="1"/>
      <w:numFmt w:val="lowerLetter"/>
      <w:lvlText w:val="%8."/>
      <w:lvlJc w:val="left"/>
      <w:pPr>
        <w:tabs>
          <w:tab w:val="num" w:pos="3795"/>
        </w:tabs>
        <w:ind w:left="3795" w:hanging="360"/>
      </w:pPr>
    </w:lvl>
    <w:lvl w:ilvl="8">
      <w:start w:val="1"/>
      <w:numFmt w:val="lowerRoman"/>
      <w:lvlText w:val="%9."/>
      <w:lvlJc w:val="right"/>
      <w:pPr>
        <w:tabs>
          <w:tab w:val="num" w:pos="4515"/>
        </w:tabs>
        <w:ind w:left="4515" w:hanging="180"/>
      </w:pPr>
    </w:lvl>
  </w:abstractNum>
  <w:abstractNum w:abstractNumId="9" w15:restartNumberingAfterBreak="0">
    <w:nsid w:val="2E8563D7"/>
    <w:multiLevelType w:val="hybridMultilevel"/>
    <w:tmpl w:val="D6E491C2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36F7A"/>
    <w:multiLevelType w:val="hybridMultilevel"/>
    <w:tmpl w:val="C82268AE"/>
    <w:lvl w:ilvl="0" w:tplc="040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1" w15:restartNumberingAfterBreak="0">
    <w:nsid w:val="33FB5879"/>
    <w:multiLevelType w:val="hybridMultilevel"/>
    <w:tmpl w:val="CCB48DA0"/>
    <w:lvl w:ilvl="0" w:tplc="3CE442F0">
      <w:start w:val="1"/>
      <w:numFmt w:val="none"/>
      <w:lvlText w:val=""/>
      <w:lvlJc w:val="center"/>
      <w:pPr>
        <w:tabs>
          <w:tab w:val="num" w:pos="360"/>
        </w:tabs>
        <w:ind w:left="283" w:hanging="283"/>
      </w:pPr>
      <w:rPr>
        <w:rFonts w:ascii="Wingdings" w:hAnsi="Wingdings" w:hint="default"/>
        <w:color w:val="CC3399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9720117"/>
    <w:multiLevelType w:val="hybridMultilevel"/>
    <w:tmpl w:val="EFE6EE02"/>
    <w:lvl w:ilvl="0" w:tplc="38AA628C">
      <w:start w:val="1"/>
      <w:numFmt w:val="none"/>
      <w:pStyle w:val="BulletList"/>
      <w:lvlText w:val=""/>
      <w:lvlJc w:val="center"/>
      <w:pPr>
        <w:tabs>
          <w:tab w:val="num" w:pos="754"/>
        </w:tabs>
        <w:ind w:left="754" w:hanging="397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3" w15:restartNumberingAfterBreak="0">
    <w:nsid w:val="49730065"/>
    <w:multiLevelType w:val="hybridMultilevel"/>
    <w:tmpl w:val="B3D6BC64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hebrew2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hebrew2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hebrew2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4" w15:restartNumberingAfterBreak="0">
    <w:nsid w:val="53D67E98"/>
    <w:multiLevelType w:val="hybridMultilevel"/>
    <w:tmpl w:val="E46A4AA4"/>
    <w:lvl w:ilvl="0" w:tplc="040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0D000F">
      <w:start w:val="1"/>
      <w:numFmt w:val="decimal"/>
      <w:lvlText w:val="%2."/>
      <w:lvlJc w:val="center"/>
      <w:pPr>
        <w:tabs>
          <w:tab w:val="num" w:pos="1368"/>
        </w:tabs>
        <w:ind w:left="1080" w:right="360" w:hanging="72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5" w15:restartNumberingAfterBreak="0">
    <w:nsid w:val="557F2B13"/>
    <w:multiLevelType w:val="multilevel"/>
    <w:tmpl w:val="1FB6E6C2"/>
    <w:lvl w:ilvl="0">
      <w:start w:val="1"/>
      <w:numFmt w:val="bullet"/>
      <w:lvlText w:val=""/>
      <w:lvlPicBulletId w:val="0"/>
      <w:lvlJc w:val="left"/>
      <w:pPr>
        <w:tabs>
          <w:tab w:val="num" w:pos="-1605"/>
        </w:tabs>
        <w:ind w:left="-1605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-525"/>
        </w:tabs>
        <w:ind w:left="-525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95"/>
        </w:tabs>
        <w:ind w:left="195" w:hanging="180"/>
      </w:pPr>
    </w:lvl>
    <w:lvl w:ilvl="3">
      <w:start w:val="1"/>
      <w:numFmt w:val="decimal"/>
      <w:lvlText w:val="%4."/>
      <w:lvlJc w:val="left"/>
      <w:pPr>
        <w:tabs>
          <w:tab w:val="num" w:pos="915"/>
        </w:tabs>
        <w:ind w:left="915" w:hanging="360"/>
      </w:pPr>
    </w:lvl>
    <w:lvl w:ilvl="4">
      <w:start w:val="1"/>
      <w:numFmt w:val="lowerLetter"/>
      <w:lvlText w:val="%5."/>
      <w:lvlJc w:val="left"/>
      <w:pPr>
        <w:tabs>
          <w:tab w:val="num" w:pos="1635"/>
        </w:tabs>
        <w:ind w:left="1635" w:hanging="360"/>
      </w:pPr>
    </w:lvl>
    <w:lvl w:ilvl="5">
      <w:start w:val="1"/>
      <w:numFmt w:val="lowerRoman"/>
      <w:lvlText w:val="%6."/>
      <w:lvlJc w:val="right"/>
      <w:pPr>
        <w:tabs>
          <w:tab w:val="num" w:pos="2355"/>
        </w:tabs>
        <w:ind w:left="2355" w:hanging="180"/>
      </w:pPr>
    </w:lvl>
    <w:lvl w:ilvl="6">
      <w:start w:val="1"/>
      <w:numFmt w:val="decimal"/>
      <w:lvlText w:val="%7."/>
      <w:lvlJc w:val="left"/>
      <w:pPr>
        <w:tabs>
          <w:tab w:val="num" w:pos="3075"/>
        </w:tabs>
        <w:ind w:left="3075" w:hanging="360"/>
      </w:pPr>
    </w:lvl>
    <w:lvl w:ilvl="7">
      <w:start w:val="1"/>
      <w:numFmt w:val="lowerLetter"/>
      <w:lvlText w:val="%8."/>
      <w:lvlJc w:val="left"/>
      <w:pPr>
        <w:tabs>
          <w:tab w:val="num" w:pos="3795"/>
        </w:tabs>
        <w:ind w:left="3795" w:hanging="360"/>
      </w:pPr>
    </w:lvl>
    <w:lvl w:ilvl="8">
      <w:start w:val="1"/>
      <w:numFmt w:val="lowerRoman"/>
      <w:lvlText w:val="%9."/>
      <w:lvlJc w:val="right"/>
      <w:pPr>
        <w:tabs>
          <w:tab w:val="num" w:pos="4515"/>
        </w:tabs>
        <w:ind w:left="4515" w:hanging="180"/>
      </w:pPr>
    </w:lvl>
  </w:abstractNum>
  <w:abstractNum w:abstractNumId="16" w15:restartNumberingAfterBreak="0">
    <w:nsid w:val="58992B8D"/>
    <w:multiLevelType w:val="multilevel"/>
    <w:tmpl w:val="CDA60056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7" w15:restartNumberingAfterBreak="0">
    <w:nsid w:val="5DAE27DD"/>
    <w:multiLevelType w:val="hybridMultilevel"/>
    <w:tmpl w:val="E67CDE20"/>
    <w:lvl w:ilvl="0" w:tplc="040D000F">
      <w:start w:val="1"/>
      <w:numFmt w:val="decimal"/>
      <w:lvlText w:val="%1."/>
      <w:lvlJc w:val="left"/>
      <w:pPr>
        <w:tabs>
          <w:tab w:val="num" w:pos="648"/>
        </w:tabs>
        <w:ind w:left="648" w:right="648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368"/>
        </w:tabs>
        <w:ind w:left="1368" w:right="1368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088"/>
        </w:tabs>
        <w:ind w:left="2088" w:right="2088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08"/>
        </w:tabs>
        <w:ind w:left="2808" w:right="2808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528"/>
        </w:tabs>
        <w:ind w:left="3528" w:right="3528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248"/>
        </w:tabs>
        <w:ind w:left="4248" w:right="4248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968"/>
        </w:tabs>
        <w:ind w:left="4968" w:right="4968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688"/>
        </w:tabs>
        <w:ind w:left="5688" w:right="5688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08"/>
        </w:tabs>
        <w:ind w:left="6408" w:right="6408" w:hanging="180"/>
      </w:pPr>
    </w:lvl>
  </w:abstractNum>
  <w:abstractNum w:abstractNumId="18" w15:restartNumberingAfterBreak="0">
    <w:nsid w:val="626C0964"/>
    <w:multiLevelType w:val="hybridMultilevel"/>
    <w:tmpl w:val="F384D794"/>
    <w:lvl w:ilvl="0" w:tplc="040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0D000F">
      <w:start w:val="1"/>
      <w:numFmt w:val="decimal"/>
      <w:lvlText w:val="%2."/>
      <w:lvlJc w:val="center"/>
      <w:pPr>
        <w:tabs>
          <w:tab w:val="num" w:pos="1368"/>
        </w:tabs>
        <w:ind w:left="1080" w:right="360" w:hanging="72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9" w15:restartNumberingAfterBreak="0">
    <w:nsid w:val="680B2C6C"/>
    <w:multiLevelType w:val="multilevel"/>
    <w:tmpl w:val="E46A4AA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>
      <w:start w:val="1"/>
      <w:numFmt w:val="decimal"/>
      <w:lvlText w:val="%2."/>
      <w:lvlJc w:val="center"/>
      <w:pPr>
        <w:tabs>
          <w:tab w:val="num" w:pos="1368"/>
        </w:tabs>
        <w:ind w:left="1080" w:right="360" w:hanging="72"/>
      </w:pPr>
    </w:lvl>
    <w:lvl w:ilvl="2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20" w15:restartNumberingAfterBreak="0">
    <w:nsid w:val="761430DA"/>
    <w:multiLevelType w:val="hybridMultilevel"/>
    <w:tmpl w:val="CDA60056"/>
    <w:lvl w:ilvl="0" w:tplc="040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21" w15:restartNumberingAfterBreak="0">
    <w:nsid w:val="79C84FD9"/>
    <w:multiLevelType w:val="hybridMultilevel"/>
    <w:tmpl w:val="D6C27E2C"/>
    <w:lvl w:ilvl="0" w:tplc="040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14"/>
  </w:num>
  <w:num w:numId="5">
    <w:abstractNumId w:val="18"/>
  </w:num>
  <w:num w:numId="6">
    <w:abstractNumId w:val="6"/>
  </w:num>
  <w:num w:numId="7">
    <w:abstractNumId w:val="19"/>
  </w:num>
  <w:num w:numId="8">
    <w:abstractNumId w:val="20"/>
  </w:num>
  <w:num w:numId="9">
    <w:abstractNumId w:val="16"/>
  </w:num>
  <w:num w:numId="10">
    <w:abstractNumId w:val="21"/>
  </w:num>
  <w:num w:numId="11">
    <w:abstractNumId w:val="1"/>
  </w:num>
  <w:num w:numId="12">
    <w:abstractNumId w:val="10"/>
  </w:num>
  <w:num w:numId="13">
    <w:abstractNumId w:val="0"/>
  </w:num>
  <w:num w:numId="14">
    <w:abstractNumId w:val="9"/>
  </w:num>
  <w:num w:numId="15">
    <w:abstractNumId w:val="12"/>
  </w:num>
  <w:num w:numId="16">
    <w:abstractNumId w:val="7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2"/>
  </w:num>
  <w:num w:numId="27">
    <w:abstractNumId w:val="11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5"/>
  </w:num>
  <w:num w:numId="34">
    <w:abstractNumId w:val="4"/>
  </w:num>
  <w:num w:numId="35">
    <w:abstractNumId w:val="8"/>
  </w:num>
  <w:num w:numId="36">
    <w:abstractNumId w:val="12"/>
  </w:num>
  <w:num w:numId="37">
    <w:abstractNumId w:val="15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numFmt w:val="lowerLetter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9F"/>
    <w:rsid w:val="00004FA3"/>
    <w:rsid w:val="00012AE4"/>
    <w:rsid w:val="00040BD2"/>
    <w:rsid w:val="00047974"/>
    <w:rsid w:val="0008134A"/>
    <w:rsid w:val="00087D1D"/>
    <w:rsid w:val="0009264D"/>
    <w:rsid w:val="000C582E"/>
    <w:rsid w:val="000E1EAD"/>
    <w:rsid w:val="00131DBA"/>
    <w:rsid w:val="0013773E"/>
    <w:rsid w:val="00153FF1"/>
    <w:rsid w:val="00166281"/>
    <w:rsid w:val="001701B7"/>
    <w:rsid w:val="001966EC"/>
    <w:rsid w:val="001A6571"/>
    <w:rsid w:val="001B652F"/>
    <w:rsid w:val="00201488"/>
    <w:rsid w:val="002269B3"/>
    <w:rsid w:val="00226BA6"/>
    <w:rsid w:val="00227AA1"/>
    <w:rsid w:val="002853F5"/>
    <w:rsid w:val="002C1F1A"/>
    <w:rsid w:val="002C532B"/>
    <w:rsid w:val="002E19AB"/>
    <w:rsid w:val="00335431"/>
    <w:rsid w:val="00336519"/>
    <w:rsid w:val="0035173F"/>
    <w:rsid w:val="00351A18"/>
    <w:rsid w:val="003548D9"/>
    <w:rsid w:val="00373976"/>
    <w:rsid w:val="00374D46"/>
    <w:rsid w:val="00384B55"/>
    <w:rsid w:val="003913C2"/>
    <w:rsid w:val="00395C30"/>
    <w:rsid w:val="00397FED"/>
    <w:rsid w:val="003A626C"/>
    <w:rsid w:val="003B0878"/>
    <w:rsid w:val="003B13EB"/>
    <w:rsid w:val="003C7371"/>
    <w:rsid w:val="003D6BB5"/>
    <w:rsid w:val="003F45C9"/>
    <w:rsid w:val="004002A2"/>
    <w:rsid w:val="00401054"/>
    <w:rsid w:val="00405BCA"/>
    <w:rsid w:val="00413BBF"/>
    <w:rsid w:val="0042363C"/>
    <w:rsid w:val="00443A6E"/>
    <w:rsid w:val="00461FA7"/>
    <w:rsid w:val="00486D1B"/>
    <w:rsid w:val="00496169"/>
    <w:rsid w:val="004A4A9C"/>
    <w:rsid w:val="004B4661"/>
    <w:rsid w:val="004C38ED"/>
    <w:rsid w:val="004C407C"/>
    <w:rsid w:val="004C5338"/>
    <w:rsid w:val="004F01D5"/>
    <w:rsid w:val="004F6A5E"/>
    <w:rsid w:val="00502B62"/>
    <w:rsid w:val="005030E7"/>
    <w:rsid w:val="005033F3"/>
    <w:rsid w:val="005175B9"/>
    <w:rsid w:val="0053777B"/>
    <w:rsid w:val="00564986"/>
    <w:rsid w:val="0057209F"/>
    <w:rsid w:val="005C32A6"/>
    <w:rsid w:val="005C5381"/>
    <w:rsid w:val="005D20E8"/>
    <w:rsid w:val="006152D2"/>
    <w:rsid w:val="006173FD"/>
    <w:rsid w:val="006427D6"/>
    <w:rsid w:val="00642FA6"/>
    <w:rsid w:val="006B46C1"/>
    <w:rsid w:val="006E5B54"/>
    <w:rsid w:val="006F3854"/>
    <w:rsid w:val="0070319A"/>
    <w:rsid w:val="00732CCB"/>
    <w:rsid w:val="0073355E"/>
    <w:rsid w:val="0075045D"/>
    <w:rsid w:val="0075291E"/>
    <w:rsid w:val="007949DA"/>
    <w:rsid w:val="007C6FBC"/>
    <w:rsid w:val="007D3E0A"/>
    <w:rsid w:val="007E34C7"/>
    <w:rsid w:val="0081334B"/>
    <w:rsid w:val="008138A3"/>
    <w:rsid w:val="00825409"/>
    <w:rsid w:val="00845EFA"/>
    <w:rsid w:val="00855935"/>
    <w:rsid w:val="00874A40"/>
    <w:rsid w:val="00892FCB"/>
    <w:rsid w:val="008962CF"/>
    <w:rsid w:val="008A0221"/>
    <w:rsid w:val="008A565B"/>
    <w:rsid w:val="008A71F6"/>
    <w:rsid w:val="008B2AC7"/>
    <w:rsid w:val="008B708C"/>
    <w:rsid w:val="008C2371"/>
    <w:rsid w:val="008D4B98"/>
    <w:rsid w:val="008F0514"/>
    <w:rsid w:val="008F6E84"/>
    <w:rsid w:val="00921C19"/>
    <w:rsid w:val="00927362"/>
    <w:rsid w:val="00941B01"/>
    <w:rsid w:val="00945014"/>
    <w:rsid w:val="00966D41"/>
    <w:rsid w:val="00973201"/>
    <w:rsid w:val="00975BD3"/>
    <w:rsid w:val="00981DD3"/>
    <w:rsid w:val="0098695F"/>
    <w:rsid w:val="009B5742"/>
    <w:rsid w:val="00A40D79"/>
    <w:rsid w:val="00A418A7"/>
    <w:rsid w:val="00A521A4"/>
    <w:rsid w:val="00A536A0"/>
    <w:rsid w:val="00A737DA"/>
    <w:rsid w:val="00AB3152"/>
    <w:rsid w:val="00AB6908"/>
    <w:rsid w:val="00AC0F7D"/>
    <w:rsid w:val="00B106A3"/>
    <w:rsid w:val="00B256E2"/>
    <w:rsid w:val="00B30F3B"/>
    <w:rsid w:val="00B432DE"/>
    <w:rsid w:val="00B57732"/>
    <w:rsid w:val="00B878F9"/>
    <w:rsid w:val="00B9161D"/>
    <w:rsid w:val="00B93E37"/>
    <w:rsid w:val="00BA491F"/>
    <w:rsid w:val="00C1066B"/>
    <w:rsid w:val="00C332C2"/>
    <w:rsid w:val="00C43E10"/>
    <w:rsid w:val="00C832DB"/>
    <w:rsid w:val="00CA40D3"/>
    <w:rsid w:val="00CA5DBE"/>
    <w:rsid w:val="00CD2119"/>
    <w:rsid w:val="00CD67D0"/>
    <w:rsid w:val="00D060A8"/>
    <w:rsid w:val="00D503FE"/>
    <w:rsid w:val="00D5547D"/>
    <w:rsid w:val="00D6239A"/>
    <w:rsid w:val="00D715B7"/>
    <w:rsid w:val="00D74A17"/>
    <w:rsid w:val="00D82655"/>
    <w:rsid w:val="00D845DD"/>
    <w:rsid w:val="00DB12A9"/>
    <w:rsid w:val="00DD4265"/>
    <w:rsid w:val="00DD47CA"/>
    <w:rsid w:val="00DF40F4"/>
    <w:rsid w:val="00E17CD4"/>
    <w:rsid w:val="00E2169D"/>
    <w:rsid w:val="00E40956"/>
    <w:rsid w:val="00E41E26"/>
    <w:rsid w:val="00E83D12"/>
    <w:rsid w:val="00E97881"/>
    <w:rsid w:val="00ED1242"/>
    <w:rsid w:val="00EF4971"/>
    <w:rsid w:val="00EF7A00"/>
    <w:rsid w:val="00F27129"/>
    <w:rsid w:val="00F57117"/>
    <w:rsid w:val="00F70E99"/>
    <w:rsid w:val="00FD7307"/>
    <w:rsid w:val="00FE2A2B"/>
    <w:rsid w:val="00F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8"/>
    <o:shapelayout v:ext="edit">
      <o:idmap v:ext="edit" data="1,3"/>
    </o:shapelayout>
  </w:shapeDefaults>
  <w:decimalSymbol w:val="."/>
  <w:listSeparator w:val=","/>
  <w15:chartTrackingRefBased/>
  <w15:docId w15:val="{DD8FD41B-29E7-4611-BDE8-9038B93B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971"/>
    <w:pPr>
      <w:bidi/>
    </w:pPr>
    <w:rPr>
      <w:rFonts w:cs="Narkisim"/>
      <w:sz w:val="22"/>
      <w:szCs w:val="22"/>
      <w:lang w:eastAsia="he-IL"/>
    </w:rPr>
  </w:style>
  <w:style w:type="paragraph" w:styleId="1">
    <w:name w:val="heading 1"/>
    <w:basedOn w:val="a"/>
    <w:next w:val="a"/>
    <w:qFormat/>
    <w:rsid w:val="00EF4971"/>
    <w:pPr>
      <w:keepNext/>
      <w:jc w:val="both"/>
      <w:outlineLvl w:val="0"/>
    </w:pPr>
    <w:rPr>
      <w:rFonts w:cs="David"/>
      <w:b/>
      <w:bCs/>
      <w:szCs w:val="28"/>
    </w:rPr>
  </w:style>
  <w:style w:type="paragraph" w:styleId="3">
    <w:name w:val="heading 3"/>
    <w:basedOn w:val="a"/>
    <w:next w:val="a"/>
    <w:qFormat/>
    <w:rsid w:val="005720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  <w:rsid w:val="00EF4971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EF4971"/>
  </w:style>
  <w:style w:type="paragraph" w:styleId="a3">
    <w:name w:val="footnote text"/>
    <w:basedOn w:val="a"/>
    <w:autoRedefine/>
    <w:rsid w:val="00EF4971"/>
    <w:pPr>
      <w:ind w:left="113" w:hanging="113"/>
      <w:jc w:val="both"/>
    </w:pPr>
    <w:rPr>
      <w:sz w:val="20"/>
      <w:szCs w:val="20"/>
    </w:rPr>
  </w:style>
  <w:style w:type="character" w:styleId="a4">
    <w:name w:val="footnote reference"/>
    <w:semiHidden/>
    <w:rsid w:val="00EF4971"/>
    <w:rPr>
      <w:vertAlign w:val="superscript"/>
    </w:rPr>
  </w:style>
  <w:style w:type="paragraph" w:styleId="a5">
    <w:name w:val="header"/>
    <w:basedOn w:val="a"/>
    <w:rsid w:val="00EF4971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EF4971"/>
    <w:pPr>
      <w:tabs>
        <w:tab w:val="center" w:pos="4153"/>
        <w:tab w:val="right" w:pos="8306"/>
      </w:tabs>
    </w:pPr>
  </w:style>
  <w:style w:type="paragraph" w:customStyle="1" w:styleId="a7">
    <w:name w:val="כותרת"/>
    <w:basedOn w:val="a"/>
    <w:rsid w:val="00EF4971"/>
    <w:pPr>
      <w:spacing w:before="240" w:line="320" w:lineRule="atLeast"/>
      <w:jc w:val="center"/>
    </w:pPr>
    <w:rPr>
      <w:rFonts w:cs="David"/>
      <w:b/>
      <w:bCs/>
      <w:spacing w:val="20"/>
      <w:szCs w:val="32"/>
    </w:rPr>
  </w:style>
  <w:style w:type="paragraph" w:customStyle="1" w:styleId="a8">
    <w:name w:val="כותרת קטע"/>
    <w:basedOn w:val="a"/>
    <w:rsid w:val="00EF4971"/>
    <w:pPr>
      <w:spacing w:before="240" w:line="300" w:lineRule="atLeast"/>
    </w:pPr>
    <w:rPr>
      <w:rFonts w:cs="Arial"/>
      <w:b/>
      <w:bCs/>
      <w:szCs w:val="24"/>
    </w:rPr>
  </w:style>
  <w:style w:type="paragraph" w:customStyle="1" w:styleId="a9">
    <w:name w:val="מקור"/>
    <w:basedOn w:val="a"/>
    <w:rsid w:val="00EF4971"/>
    <w:pPr>
      <w:spacing w:line="320" w:lineRule="atLeast"/>
      <w:jc w:val="both"/>
    </w:pPr>
    <w:rPr>
      <w:rFonts w:cs="David"/>
      <w:szCs w:val="24"/>
    </w:rPr>
  </w:style>
  <w:style w:type="paragraph" w:customStyle="1" w:styleId="aa">
    <w:name w:val="מחלקי המים"/>
    <w:basedOn w:val="a"/>
    <w:rsid w:val="00EF4971"/>
    <w:pPr>
      <w:spacing w:line="320" w:lineRule="atLeast"/>
      <w:jc w:val="both"/>
    </w:pPr>
    <w:rPr>
      <w:b/>
      <w:bCs/>
      <w:szCs w:val="24"/>
    </w:rPr>
  </w:style>
  <w:style w:type="paragraph" w:styleId="ab">
    <w:name w:val="Body Text"/>
    <w:basedOn w:val="a"/>
    <w:pPr>
      <w:spacing w:line="320" w:lineRule="atLeast"/>
      <w:jc w:val="both"/>
    </w:pPr>
    <w:rPr>
      <w:rFonts w:cs="David"/>
      <w:szCs w:val="24"/>
    </w:rPr>
  </w:style>
  <w:style w:type="paragraph" w:styleId="ac">
    <w:name w:val="Balloon Text"/>
    <w:basedOn w:val="a"/>
    <w:semiHidden/>
    <w:rsid w:val="00D6239A"/>
    <w:rPr>
      <w:rFonts w:ascii="Tahoma" w:hAnsi="Tahoma" w:cs="Tahoma"/>
      <w:sz w:val="16"/>
      <w:szCs w:val="16"/>
    </w:rPr>
  </w:style>
  <w:style w:type="paragraph" w:customStyle="1" w:styleId="BulletList">
    <w:name w:val="Bullet List"/>
    <w:basedOn w:val="a"/>
    <w:rsid w:val="004F6A5E"/>
    <w:pPr>
      <w:numPr>
        <w:numId w:val="15"/>
      </w:numPr>
    </w:pPr>
  </w:style>
  <w:style w:type="table" w:styleId="ad">
    <w:name w:val="טבלת רשת"/>
    <w:basedOn w:val="a1"/>
    <w:rsid w:val="003B13E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unhideWhenUsed/>
    <w:rsid w:val="003A626C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sher\Application%20Data\Microsoft\Templates\Mayim_2003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Mayim_2003.dot</Template>
  <TotalTime>0</TotalTime>
  <Pages>5</Pages>
  <Words>806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חידון שעשועון לקטנים ולגדולים - לליל הסדר</vt:lpstr>
    </vt:vector>
  </TitlesOfParts>
  <Company> </Company>
  <LinksUpToDate>false</LinksUpToDate>
  <CharactersWithSpaces>4832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חידון שעשועון לקטנים ולגדולים - לליל הסדר</dc:title>
  <dc:subject>ליל הסדר</dc:subject>
  <dc:creator>Asher Yuval</dc:creator>
  <cp:keywords/>
  <cp:lastModifiedBy>שמעון אפק</cp:lastModifiedBy>
  <cp:revision>2</cp:revision>
  <cp:lastPrinted>2007-03-28T13:13:00Z</cp:lastPrinted>
  <dcterms:created xsi:type="dcterms:W3CDTF">2016-03-22T12:17:00Z</dcterms:created>
  <dcterms:modified xsi:type="dcterms:W3CDTF">2016-03-22T12:17:00Z</dcterms:modified>
</cp:coreProperties>
</file>